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1C06DB4" w14:textId="77777777" w:rsidR="0069258E" w:rsidRPr="00701741" w:rsidRDefault="0069258E" w:rsidP="0069258E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2"/>
          <w:szCs w:val="22"/>
          <w:lang w:val="en-US"/>
        </w:rPr>
      </w:pPr>
    </w:p>
    <w:p w14:paraId="1E3D518F" w14:textId="77777777" w:rsidR="0069258E" w:rsidRPr="001A20BE" w:rsidRDefault="0069258E" w:rsidP="0069258E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2"/>
          <w:szCs w:val="22"/>
        </w:rPr>
      </w:pPr>
      <w:r w:rsidRPr="001A20BE">
        <w:rPr>
          <w:color w:val="000000"/>
          <w:sz w:val="22"/>
          <w:szCs w:val="22"/>
        </w:rPr>
        <w:t>УТВЕРЖДАЮ</w:t>
      </w:r>
    </w:p>
    <w:p w14:paraId="316E9326" w14:textId="77777777" w:rsidR="0069258E" w:rsidRDefault="0069258E" w:rsidP="0069258E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2"/>
          <w:szCs w:val="22"/>
        </w:rPr>
      </w:pPr>
    </w:p>
    <w:p w14:paraId="7A0FD51E" w14:textId="77777777" w:rsidR="0069258E" w:rsidRPr="001A20BE" w:rsidRDefault="0069258E" w:rsidP="0069258E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Начальник Управления образования города </w:t>
      </w:r>
      <w:proofErr w:type="spellStart"/>
      <w:r>
        <w:rPr>
          <w:color w:val="000000"/>
          <w:sz w:val="22"/>
          <w:szCs w:val="22"/>
        </w:rPr>
        <w:t>Ростова</w:t>
      </w:r>
      <w:proofErr w:type="spellEnd"/>
      <w:r>
        <w:rPr>
          <w:color w:val="000000"/>
          <w:sz w:val="22"/>
          <w:szCs w:val="22"/>
        </w:rPr>
        <w:t>-на-Дону</w:t>
      </w:r>
    </w:p>
    <w:p w14:paraId="4C6FE891" w14:textId="77777777" w:rsidR="0069258E" w:rsidRPr="001A20BE" w:rsidRDefault="0069258E" w:rsidP="0069258E">
      <w:pPr>
        <w:widowControl w:val="0"/>
        <w:tabs>
          <w:tab w:val="left" w:pos="11199"/>
          <w:tab w:val="left" w:pos="15168"/>
        </w:tabs>
        <w:spacing w:line="228" w:lineRule="auto"/>
        <w:ind w:left="9356"/>
        <w:jc w:val="center"/>
        <w:rPr>
          <w:color w:val="000000"/>
          <w:sz w:val="20"/>
        </w:rPr>
      </w:pPr>
    </w:p>
    <w:p w14:paraId="7C39E880" w14:textId="750CC29F" w:rsidR="0069258E" w:rsidRDefault="0069258E" w:rsidP="0069258E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______________________   </w:t>
      </w:r>
      <w:r w:rsidR="00F563CE">
        <w:rPr>
          <w:color w:val="000000"/>
          <w:sz w:val="22"/>
          <w:szCs w:val="22"/>
        </w:rPr>
        <w:t>А</w:t>
      </w:r>
      <w:r>
        <w:rPr>
          <w:color w:val="000000"/>
          <w:sz w:val="22"/>
          <w:szCs w:val="22"/>
        </w:rPr>
        <w:t>.</w:t>
      </w:r>
      <w:r w:rsidR="00F563CE">
        <w:rPr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 xml:space="preserve">. </w:t>
      </w:r>
      <w:proofErr w:type="spellStart"/>
      <w:r w:rsidR="00F563CE">
        <w:rPr>
          <w:color w:val="000000"/>
          <w:sz w:val="22"/>
          <w:szCs w:val="22"/>
        </w:rPr>
        <w:t>Вихтоденко</w:t>
      </w:r>
      <w:proofErr w:type="spellEnd"/>
    </w:p>
    <w:p w14:paraId="549970EF" w14:textId="77777777" w:rsidR="0069258E" w:rsidRPr="001A20BE" w:rsidRDefault="0069258E" w:rsidP="0069258E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pacing w:val="-10"/>
          <w:kern w:val="24"/>
          <w:sz w:val="20"/>
        </w:rPr>
      </w:pPr>
    </w:p>
    <w:p w14:paraId="1D8E532C" w14:textId="42642DB9" w:rsidR="0069258E" w:rsidRDefault="0069258E" w:rsidP="0069258E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2"/>
          <w:szCs w:val="22"/>
        </w:rPr>
      </w:pPr>
      <w:proofErr w:type="gramStart"/>
      <w:r w:rsidRPr="001A20BE">
        <w:rPr>
          <w:color w:val="000000"/>
          <w:sz w:val="22"/>
          <w:szCs w:val="22"/>
        </w:rPr>
        <w:t xml:space="preserve">« </w:t>
      </w:r>
      <w:r w:rsidR="00F563CE">
        <w:rPr>
          <w:color w:val="000000"/>
          <w:sz w:val="22"/>
          <w:szCs w:val="22"/>
        </w:rPr>
        <w:t xml:space="preserve"> </w:t>
      </w:r>
      <w:proofErr w:type="gramEnd"/>
      <w:r w:rsidR="00F563CE">
        <w:rPr>
          <w:color w:val="000000"/>
          <w:sz w:val="22"/>
          <w:szCs w:val="22"/>
        </w:rPr>
        <w:t xml:space="preserve"> </w:t>
      </w:r>
      <w:r w:rsidRPr="001A20BE">
        <w:rPr>
          <w:color w:val="000000"/>
          <w:sz w:val="22"/>
          <w:szCs w:val="22"/>
        </w:rPr>
        <w:t xml:space="preserve">» </w:t>
      </w:r>
      <w:r w:rsidR="000A4CE1">
        <w:rPr>
          <w:color w:val="000000"/>
          <w:sz w:val="22"/>
          <w:szCs w:val="22"/>
        </w:rPr>
        <w:t>сентябрь</w:t>
      </w:r>
      <w:r w:rsidR="00F563CE">
        <w:rPr>
          <w:color w:val="000000"/>
          <w:sz w:val="22"/>
          <w:szCs w:val="22"/>
        </w:rPr>
        <w:t xml:space="preserve"> </w:t>
      </w:r>
      <w:r w:rsidR="00AC70F2">
        <w:rPr>
          <w:color w:val="000000"/>
          <w:sz w:val="22"/>
          <w:szCs w:val="22"/>
        </w:rPr>
        <w:t>202</w:t>
      </w:r>
      <w:r w:rsidR="000A4CE1">
        <w:rPr>
          <w:color w:val="000000"/>
          <w:sz w:val="22"/>
          <w:szCs w:val="22"/>
        </w:rPr>
        <w:t>6</w:t>
      </w:r>
      <w:r w:rsidRPr="001A20BE">
        <w:rPr>
          <w:color w:val="000000"/>
          <w:sz w:val="22"/>
          <w:szCs w:val="22"/>
        </w:rPr>
        <w:t xml:space="preserve"> г.</w:t>
      </w:r>
    </w:p>
    <w:p w14:paraId="78198A5C" w14:textId="77777777" w:rsidR="0069258E" w:rsidRPr="001A20BE" w:rsidRDefault="0069258E" w:rsidP="0069258E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2"/>
          <w:szCs w:val="22"/>
        </w:rPr>
      </w:pPr>
    </w:p>
    <w:p w14:paraId="06DDE14A" w14:textId="77777777" w:rsidR="000A7982" w:rsidRDefault="000A7982" w:rsidP="00D54E38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2"/>
          <w:szCs w:val="22"/>
        </w:rPr>
      </w:pPr>
    </w:p>
    <w:p w14:paraId="09187CB9" w14:textId="77777777" w:rsidR="001D14D0" w:rsidRDefault="001D14D0" w:rsidP="001D14D0">
      <w:pPr>
        <w:rPr>
          <w:sz w:val="2"/>
          <w:szCs w:val="2"/>
        </w:rPr>
        <w:sectPr w:rsidR="001D14D0" w:rsidSect="003F353F">
          <w:footerReference w:type="default" r:id="rId8"/>
          <w:pgSz w:w="16834" w:h="11909" w:orient="landscape" w:code="9"/>
          <w:pgMar w:top="284" w:right="1134" w:bottom="567" w:left="1134" w:header="0" w:footer="6" w:gutter="567"/>
          <w:cols w:space="720"/>
          <w:noEndnote/>
          <w:titlePg/>
          <w:docGrid w:linePitch="381"/>
        </w:sectPr>
      </w:pPr>
    </w:p>
    <w:p w14:paraId="0B757876" w14:textId="77777777" w:rsidR="00D54E38" w:rsidRDefault="00D54E38" w:rsidP="001D14D0">
      <w:pPr>
        <w:pStyle w:val="Style110"/>
        <w:keepNext/>
        <w:keepLines/>
        <w:shd w:val="clear" w:color="auto" w:fill="auto"/>
        <w:spacing w:line="130" w:lineRule="exact"/>
        <w:rPr>
          <w:rStyle w:val="CharStyle12"/>
          <w:color w:val="000000"/>
        </w:rPr>
      </w:pPr>
      <w:bookmarkStart w:id="0" w:name="bookmark0"/>
    </w:p>
    <w:p w14:paraId="349B03A3" w14:textId="28309204" w:rsidR="001D14D0" w:rsidRPr="00701741" w:rsidRDefault="001D14D0" w:rsidP="00D54E38">
      <w:pPr>
        <w:pStyle w:val="Style110"/>
        <w:keepNext/>
        <w:keepLines/>
        <w:shd w:val="clear" w:color="auto" w:fill="auto"/>
        <w:spacing w:line="240" w:lineRule="auto"/>
        <w:jc w:val="center"/>
        <w:rPr>
          <w:b w:val="0"/>
          <w:sz w:val="24"/>
          <w:szCs w:val="24"/>
          <w:highlight w:val="yellow"/>
        </w:rPr>
      </w:pPr>
      <w:r w:rsidRPr="00362D4F">
        <w:rPr>
          <w:rStyle w:val="CharStyle12"/>
          <w:b/>
          <w:color w:val="000000"/>
          <w:sz w:val="24"/>
          <w:szCs w:val="24"/>
        </w:rPr>
        <w:t xml:space="preserve">МУНИЦИПАЛЬНОЕ ЗАДАНИЕ № </w:t>
      </w:r>
      <w:bookmarkEnd w:id="0"/>
      <w:r w:rsidR="007C11F3" w:rsidRPr="00362D4F">
        <w:rPr>
          <w:rStyle w:val="CharStyle12"/>
          <w:b/>
          <w:color w:val="000000"/>
          <w:sz w:val="24"/>
          <w:szCs w:val="24"/>
        </w:rPr>
        <w:t>1.17.8</w:t>
      </w:r>
      <w:r w:rsidR="00EF3C76" w:rsidRPr="00362D4F">
        <w:rPr>
          <w:rStyle w:val="CharStyle12"/>
          <w:b/>
          <w:color w:val="000000"/>
          <w:sz w:val="24"/>
          <w:szCs w:val="24"/>
        </w:rPr>
        <w:t>.</w:t>
      </w:r>
      <w:r w:rsidR="00953EC2" w:rsidRPr="00362D4F">
        <w:rPr>
          <w:rStyle w:val="CharStyle12"/>
          <w:b/>
          <w:color w:val="000000"/>
          <w:sz w:val="24"/>
          <w:szCs w:val="24"/>
        </w:rPr>
        <w:t>/</w:t>
      </w:r>
      <w:r w:rsidR="000A4CE1">
        <w:rPr>
          <w:rStyle w:val="CharStyle12"/>
          <w:b/>
          <w:color w:val="000000"/>
          <w:sz w:val="24"/>
          <w:szCs w:val="24"/>
        </w:rPr>
        <w:t>2</w:t>
      </w:r>
    </w:p>
    <w:p w14:paraId="39E7439B" w14:textId="77777777" w:rsidR="001D14D0" w:rsidRPr="00362D4F" w:rsidRDefault="001D14D0" w:rsidP="00D54E38">
      <w:pPr>
        <w:pStyle w:val="Style14"/>
        <w:shd w:val="clear" w:color="auto" w:fill="auto"/>
        <w:tabs>
          <w:tab w:val="right" w:pos="2698"/>
        </w:tabs>
        <w:spacing w:line="240" w:lineRule="auto"/>
        <w:ind w:left="140" w:firstLine="0"/>
        <w:rPr>
          <w:rStyle w:val="CharStyle15"/>
          <w:color w:val="000000"/>
          <w:sz w:val="16"/>
          <w:szCs w:val="16"/>
        </w:rPr>
      </w:pPr>
    </w:p>
    <w:p w14:paraId="78195E68" w14:textId="2548FB9A" w:rsidR="001D14D0" w:rsidRPr="00D54E38" w:rsidRDefault="001D14D0" w:rsidP="00D54E38">
      <w:pPr>
        <w:pStyle w:val="Style14"/>
        <w:shd w:val="clear" w:color="auto" w:fill="auto"/>
        <w:tabs>
          <w:tab w:val="right" w:pos="2698"/>
        </w:tabs>
        <w:spacing w:line="240" w:lineRule="auto"/>
        <w:ind w:left="140" w:firstLine="0"/>
        <w:jc w:val="center"/>
        <w:rPr>
          <w:rStyle w:val="CharStyle15"/>
          <w:color w:val="000000"/>
          <w:sz w:val="24"/>
          <w:szCs w:val="24"/>
        </w:rPr>
      </w:pPr>
      <w:r w:rsidRPr="00AC0F6D">
        <w:rPr>
          <w:rStyle w:val="CharStyle15"/>
          <w:color w:val="000000"/>
          <w:sz w:val="24"/>
          <w:szCs w:val="24"/>
        </w:rPr>
        <w:t xml:space="preserve">на </w:t>
      </w:r>
      <w:r w:rsidR="00AC70F2" w:rsidRPr="00AC0F6D">
        <w:rPr>
          <w:rStyle w:val="CharStyle15"/>
          <w:b/>
          <w:color w:val="000000"/>
          <w:sz w:val="24"/>
          <w:szCs w:val="24"/>
        </w:rPr>
        <w:t>202</w:t>
      </w:r>
      <w:r w:rsidR="00D71ABE" w:rsidRPr="00AC0F6D">
        <w:rPr>
          <w:rStyle w:val="CharStyle15"/>
          <w:b/>
          <w:color w:val="000000"/>
          <w:sz w:val="24"/>
          <w:szCs w:val="24"/>
        </w:rPr>
        <w:t>6</w:t>
      </w:r>
      <w:r w:rsidRPr="00AC0F6D">
        <w:rPr>
          <w:rStyle w:val="CharStyle15"/>
          <w:color w:val="000000"/>
          <w:sz w:val="24"/>
          <w:szCs w:val="24"/>
        </w:rPr>
        <w:t xml:space="preserve"> год и плановый период </w:t>
      </w:r>
      <w:r w:rsidR="00AC70F2" w:rsidRPr="00AC0F6D">
        <w:rPr>
          <w:rStyle w:val="CharStyle15"/>
          <w:b/>
          <w:color w:val="000000"/>
          <w:sz w:val="24"/>
          <w:szCs w:val="24"/>
        </w:rPr>
        <w:t>202</w:t>
      </w:r>
      <w:r w:rsidR="00D71ABE" w:rsidRPr="00AC0F6D">
        <w:rPr>
          <w:rStyle w:val="CharStyle15"/>
          <w:b/>
          <w:color w:val="000000"/>
          <w:sz w:val="24"/>
          <w:szCs w:val="24"/>
        </w:rPr>
        <w:t>7</w:t>
      </w:r>
      <w:r w:rsidRPr="00AC0F6D">
        <w:rPr>
          <w:rStyle w:val="CharStyle15"/>
          <w:color w:val="000000"/>
          <w:sz w:val="24"/>
          <w:szCs w:val="24"/>
        </w:rPr>
        <w:t xml:space="preserve"> и </w:t>
      </w:r>
      <w:r w:rsidR="00AC70F2" w:rsidRPr="00AC0F6D">
        <w:rPr>
          <w:rStyle w:val="CharStyle15"/>
          <w:b/>
          <w:color w:val="000000"/>
          <w:sz w:val="24"/>
          <w:szCs w:val="24"/>
        </w:rPr>
        <w:t>202</w:t>
      </w:r>
      <w:r w:rsidR="00D71ABE" w:rsidRPr="00AC0F6D">
        <w:rPr>
          <w:rStyle w:val="CharStyle15"/>
          <w:b/>
          <w:color w:val="000000"/>
          <w:sz w:val="24"/>
          <w:szCs w:val="24"/>
        </w:rPr>
        <w:t>8</w:t>
      </w:r>
      <w:r w:rsidR="000F1592" w:rsidRPr="00AC0F6D">
        <w:rPr>
          <w:rStyle w:val="CharStyle15"/>
          <w:b/>
          <w:color w:val="000000"/>
          <w:sz w:val="24"/>
          <w:szCs w:val="24"/>
        </w:rPr>
        <w:t xml:space="preserve"> </w:t>
      </w:r>
      <w:r w:rsidRPr="00AC0F6D">
        <w:rPr>
          <w:rStyle w:val="CharStyle15"/>
          <w:color w:val="000000"/>
          <w:sz w:val="24"/>
          <w:szCs w:val="24"/>
        </w:rPr>
        <w:t>годов</w:t>
      </w:r>
    </w:p>
    <w:tbl>
      <w:tblPr>
        <w:tblpPr w:leftFromText="180" w:rightFromText="180" w:vertAnchor="text" w:horzAnchor="page" w:tblpX="13545" w:tblpY="-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865"/>
      </w:tblGrid>
      <w:tr w:rsidR="00D54E38" w14:paraId="7206C0DF" w14:textId="77777777" w:rsidTr="00D54E38">
        <w:trPr>
          <w:trHeight w:val="128"/>
        </w:trPr>
        <w:tc>
          <w:tcPr>
            <w:tcW w:w="1101" w:type="dxa"/>
            <w:tcBorders>
              <w:top w:val="nil"/>
              <w:left w:val="nil"/>
              <w:bottom w:val="nil"/>
            </w:tcBorders>
          </w:tcPr>
          <w:p w14:paraId="0047B877" w14:textId="77777777" w:rsidR="00D54E38" w:rsidRPr="00D92535" w:rsidRDefault="00D54E38" w:rsidP="00D54E38">
            <w:pPr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bottom w:val="single" w:sz="12" w:space="0" w:color="auto"/>
            </w:tcBorders>
          </w:tcPr>
          <w:p w14:paraId="5A7C6A4C" w14:textId="77777777" w:rsidR="00D54E38" w:rsidRPr="00D92535" w:rsidRDefault="00D54E38" w:rsidP="00D54E38">
            <w:pPr>
              <w:rPr>
                <w:sz w:val="18"/>
                <w:szCs w:val="18"/>
              </w:rPr>
            </w:pPr>
            <w:r w:rsidRPr="00D92535">
              <w:rPr>
                <w:sz w:val="18"/>
                <w:szCs w:val="18"/>
              </w:rPr>
              <w:t>Коды</w:t>
            </w:r>
          </w:p>
        </w:tc>
      </w:tr>
      <w:tr w:rsidR="00D54E38" w14:paraId="79260F93" w14:textId="77777777" w:rsidTr="00D54E38">
        <w:trPr>
          <w:trHeight w:val="25"/>
        </w:trPr>
        <w:tc>
          <w:tcPr>
            <w:tcW w:w="110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8221C62" w14:textId="77777777" w:rsidR="00D54E38" w:rsidRPr="00D92535" w:rsidRDefault="00D54E38" w:rsidP="00D54E38">
            <w:pPr>
              <w:ind w:left="-142"/>
              <w:jc w:val="right"/>
              <w:rPr>
                <w:sz w:val="18"/>
                <w:szCs w:val="18"/>
              </w:rPr>
            </w:pPr>
            <w:r w:rsidRPr="00D92535">
              <w:rPr>
                <w:sz w:val="18"/>
                <w:szCs w:val="18"/>
              </w:rPr>
              <w:t>Форма по ОКУД</w:t>
            </w:r>
          </w:p>
        </w:tc>
        <w:tc>
          <w:tcPr>
            <w:tcW w:w="8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A78856" w14:textId="77777777" w:rsidR="00D54E38" w:rsidRPr="00D92535" w:rsidRDefault="00D54E38" w:rsidP="00D54E38">
            <w:pPr>
              <w:jc w:val="center"/>
              <w:rPr>
                <w:sz w:val="18"/>
                <w:szCs w:val="18"/>
              </w:rPr>
            </w:pPr>
            <w:r w:rsidRPr="00D92535">
              <w:rPr>
                <w:sz w:val="18"/>
                <w:szCs w:val="18"/>
              </w:rPr>
              <w:t>0506001</w:t>
            </w:r>
          </w:p>
        </w:tc>
      </w:tr>
      <w:tr w:rsidR="00D54E38" w14:paraId="5AA852B0" w14:textId="77777777" w:rsidTr="00D54E38">
        <w:trPr>
          <w:trHeight w:val="275"/>
        </w:trPr>
        <w:tc>
          <w:tcPr>
            <w:tcW w:w="110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4306D6B" w14:textId="77777777" w:rsidR="00D54E38" w:rsidRPr="00D92535" w:rsidRDefault="00D54E38" w:rsidP="00D54E38">
            <w:pPr>
              <w:jc w:val="right"/>
              <w:rPr>
                <w:sz w:val="18"/>
                <w:szCs w:val="18"/>
              </w:rPr>
            </w:pPr>
            <w:r w:rsidRPr="00D92535">
              <w:rPr>
                <w:sz w:val="18"/>
                <w:szCs w:val="18"/>
              </w:rPr>
              <w:t>Дата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E274D2" w14:textId="77777777" w:rsidR="00D54E38" w:rsidRPr="00D92535" w:rsidRDefault="00D54E38" w:rsidP="00D54E38">
            <w:pPr>
              <w:jc w:val="center"/>
              <w:rPr>
                <w:sz w:val="18"/>
                <w:szCs w:val="18"/>
              </w:rPr>
            </w:pPr>
          </w:p>
        </w:tc>
      </w:tr>
      <w:tr w:rsidR="00D54E38" w14:paraId="08F42257" w14:textId="77777777" w:rsidTr="00D54E38">
        <w:trPr>
          <w:trHeight w:val="406"/>
        </w:trPr>
        <w:tc>
          <w:tcPr>
            <w:tcW w:w="110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678FED6" w14:textId="77777777" w:rsidR="00D54E38" w:rsidRPr="00D92535" w:rsidRDefault="00D54E38" w:rsidP="00D54E38">
            <w:pPr>
              <w:jc w:val="right"/>
              <w:rPr>
                <w:sz w:val="18"/>
                <w:szCs w:val="18"/>
              </w:rPr>
            </w:pPr>
            <w:r w:rsidRPr="00D92535">
              <w:rPr>
                <w:sz w:val="18"/>
                <w:szCs w:val="18"/>
              </w:rPr>
              <w:t>по Сводному реестру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D5037F" w14:textId="77777777" w:rsidR="00D54E38" w:rsidRPr="00D92535" w:rsidRDefault="00D54E38" w:rsidP="00D54E38">
            <w:pPr>
              <w:jc w:val="center"/>
              <w:rPr>
                <w:sz w:val="18"/>
                <w:szCs w:val="18"/>
              </w:rPr>
            </w:pPr>
          </w:p>
        </w:tc>
      </w:tr>
      <w:tr w:rsidR="00D54E38" w14:paraId="1655C24E" w14:textId="77777777" w:rsidTr="00D54E38">
        <w:trPr>
          <w:trHeight w:val="129"/>
        </w:trPr>
        <w:tc>
          <w:tcPr>
            <w:tcW w:w="110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8D6192F" w14:textId="77777777" w:rsidR="00D54E38" w:rsidRPr="00D92535" w:rsidRDefault="00D54E38" w:rsidP="00D54E38">
            <w:pPr>
              <w:jc w:val="right"/>
              <w:rPr>
                <w:sz w:val="18"/>
                <w:szCs w:val="18"/>
              </w:rPr>
            </w:pPr>
            <w:r w:rsidRPr="00D92535">
              <w:rPr>
                <w:sz w:val="18"/>
                <w:szCs w:val="18"/>
              </w:rPr>
              <w:t>По ОКВЭД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90CEAD" w14:textId="77777777" w:rsidR="00D54E38" w:rsidRPr="00D92535" w:rsidRDefault="00B33719" w:rsidP="00D54E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85.12</w:t>
            </w:r>
          </w:p>
        </w:tc>
      </w:tr>
      <w:tr w:rsidR="00D54E38" w14:paraId="04F810E8" w14:textId="77777777" w:rsidTr="00D54E38">
        <w:tc>
          <w:tcPr>
            <w:tcW w:w="110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30BDCAF" w14:textId="77777777" w:rsidR="00D54E38" w:rsidRPr="00D92535" w:rsidRDefault="00D54E38" w:rsidP="00D54E38">
            <w:pPr>
              <w:jc w:val="right"/>
              <w:rPr>
                <w:sz w:val="18"/>
                <w:szCs w:val="18"/>
              </w:rPr>
            </w:pPr>
            <w:r w:rsidRPr="00D92535">
              <w:rPr>
                <w:sz w:val="18"/>
                <w:szCs w:val="18"/>
              </w:rPr>
              <w:t>По ОКВЭД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1E282D" w14:textId="77777777" w:rsidR="00D54E38" w:rsidRPr="00D92535" w:rsidRDefault="00B33719" w:rsidP="00D54E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85.13</w:t>
            </w:r>
          </w:p>
        </w:tc>
      </w:tr>
      <w:tr w:rsidR="00D54E38" w14:paraId="6EEB732C" w14:textId="77777777" w:rsidTr="00D54E38">
        <w:trPr>
          <w:trHeight w:val="40"/>
        </w:trPr>
        <w:tc>
          <w:tcPr>
            <w:tcW w:w="110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BAD3D7E" w14:textId="77777777" w:rsidR="00D54E38" w:rsidRPr="00D92535" w:rsidRDefault="00D54E38" w:rsidP="00D54E38">
            <w:pPr>
              <w:jc w:val="right"/>
              <w:rPr>
                <w:sz w:val="18"/>
                <w:szCs w:val="18"/>
              </w:rPr>
            </w:pPr>
            <w:r w:rsidRPr="00D92535">
              <w:rPr>
                <w:sz w:val="18"/>
                <w:szCs w:val="18"/>
              </w:rPr>
              <w:t>По ОКВЭД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1CE0DF" w14:textId="77777777" w:rsidR="00D54E38" w:rsidRPr="00D92535" w:rsidRDefault="00B33719" w:rsidP="00D54E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85.14</w:t>
            </w:r>
          </w:p>
        </w:tc>
      </w:tr>
      <w:tr w:rsidR="00D54E38" w14:paraId="28C6D477" w14:textId="77777777" w:rsidTr="00E25D8A">
        <w:tc>
          <w:tcPr>
            <w:tcW w:w="110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AE469C" w14:textId="77777777" w:rsidR="00D54E38" w:rsidRPr="00D92535" w:rsidRDefault="00C87930" w:rsidP="00D54E38">
            <w:pPr>
              <w:jc w:val="right"/>
              <w:rPr>
                <w:sz w:val="18"/>
                <w:szCs w:val="18"/>
              </w:rPr>
            </w:pPr>
            <w:r w:rsidRPr="00D92535">
              <w:rPr>
                <w:sz w:val="18"/>
                <w:szCs w:val="18"/>
              </w:rPr>
              <w:t>По ОКВЭД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D7BEFE" w14:textId="77777777" w:rsidR="00D54E38" w:rsidRPr="00D92535" w:rsidRDefault="00C87930" w:rsidP="007A7A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7A7AE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.41</w:t>
            </w:r>
          </w:p>
        </w:tc>
      </w:tr>
    </w:tbl>
    <w:p w14:paraId="6ED1A9ED" w14:textId="77777777" w:rsidR="001D14D0" w:rsidRPr="00D54E38" w:rsidRDefault="001D14D0" w:rsidP="001D14D0">
      <w:pPr>
        <w:pStyle w:val="Style14"/>
        <w:shd w:val="clear" w:color="auto" w:fill="auto"/>
        <w:tabs>
          <w:tab w:val="right" w:pos="2698"/>
        </w:tabs>
        <w:spacing w:line="90" w:lineRule="exact"/>
        <w:ind w:left="140" w:firstLine="0"/>
        <w:rPr>
          <w:rStyle w:val="CharStyle15"/>
          <w:color w:val="000000"/>
        </w:rPr>
      </w:pPr>
    </w:p>
    <w:p w14:paraId="7C70DAFC" w14:textId="77777777" w:rsidR="001D14D0" w:rsidRPr="00D54E38" w:rsidRDefault="001D14D0" w:rsidP="001D14D0">
      <w:pPr>
        <w:pStyle w:val="Style14"/>
        <w:shd w:val="clear" w:color="auto" w:fill="auto"/>
        <w:tabs>
          <w:tab w:val="right" w:pos="2698"/>
        </w:tabs>
        <w:spacing w:line="90" w:lineRule="exact"/>
        <w:ind w:left="140" w:firstLine="0"/>
        <w:sectPr w:rsidR="001D14D0" w:rsidRPr="00D54E38" w:rsidSect="001D1FD4">
          <w:type w:val="continuous"/>
          <w:pgSz w:w="16834" w:h="11909" w:orient="landscape" w:code="9"/>
          <w:pgMar w:top="1132" w:right="1134" w:bottom="567" w:left="1134" w:header="0" w:footer="6" w:gutter="567"/>
          <w:cols w:space="720"/>
          <w:noEndnote/>
          <w:docGrid w:linePitch="381"/>
        </w:sectPr>
      </w:pPr>
    </w:p>
    <w:p w14:paraId="108DF959" w14:textId="77777777" w:rsidR="001D14D0" w:rsidRPr="00D54E38" w:rsidRDefault="001D14D0" w:rsidP="001D14D0">
      <w:pPr>
        <w:spacing w:before="13" w:after="13" w:line="240" w:lineRule="exact"/>
        <w:rPr>
          <w:sz w:val="19"/>
          <w:szCs w:val="19"/>
        </w:rPr>
      </w:pPr>
    </w:p>
    <w:p w14:paraId="31A3924A" w14:textId="77777777" w:rsidR="001D14D0" w:rsidRPr="00D54E38" w:rsidRDefault="001D14D0" w:rsidP="001D14D0">
      <w:pPr>
        <w:rPr>
          <w:sz w:val="2"/>
          <w:szCs w:val="2"/>
        </w:rPr>
        <w:sectPr w:rsidR="001D14D0" w:rsidRPr="00D54E38" w:rsidSect="001D1FD4">
          <w:type w:val="continuous"/>
          <w:pgSz w:w="16834" w:h="11909" w:orient="landscape" w:code="9"/>
          <w:pgMar w:top="1132" w:right="1134" w:bottom="567" w:left="1134" w:header="0" w:footer="6" w:gutter="567"/>
          <w:cols w:space="720"/>
          <w:noEndnote/>
          <w:docGrid w:linePitch="381"/>
        </w:sectPr>
      </w:pPr>
    </w:p>
    <w:p w14:paraId="6B2FFB3E" w14:textId="77777777" w:rsidR="0065098C" w:rsidRDefault="001D14D0" w:rsidP="00D92535">
      <w:pPr>
        <w:pStyle w:val="Style7"/>
        <w:shd w:val="clear" w:color="auto" w:fill="auto"/>
        <w:tabs>
          <w:tab w:val="left" w:pos="4820"/>
        </w:tabs>
        <w:spacing w:before="0" w:after="0" w:line="228" w:lineRule="auto"/>
        <w:rPr>
          <w:rStyle w:val="CharStyle8"/>
          <w:color w:val="000000"/>
          <w:sz w:val="24"/>
          <w:szCs w:val="24"/>
        </w:rPr>
      </w:pPr>
      <w:proofErr w:type="gramStart"/>
      <w:r w:rsidRPr="00D92535">
        <w:rPr>
          <w:rStyle w:val="CharStyle8"/>
          <w:color w:val="000000"/>
          <w:sz w:val="24"/>
          <w:szCs w:val="24"/>
        </w:rPr>
        <w:t>Наименование  муниципального</w:t>
      </w:r>
      <w:proofErr w:type="gramEnd"/>
      <w:r w:rsidRPr="00D92535">
        <w:rPr>
          <w:rStyle w:val="CharStyle8"/>
          <w:color w:val="000000"/>
          <w:sz w:val="24"/>
          <w:szCs w:val="24"/>
        </w:rPr>
        <w:t xml:space="preserve"> учреждения</w:t>
      </w:r>
      <w:r w:rsidR="0091734E">
        <w:rPr>
          <w:rStyle w:val="CharStyle8"/>
          <w:color w:val="000000"/>
          <w:sz w:val="24"/>
          <w:szCs w:val="24"/>
        </w:rPr>
        <w:t xml:space="preserve">   города </w:t>
      </w:r>
      <w:proofErr w:type="spellStart"/>
      <w:r w:rsidR="0091734E">
        <w:rPr>
          <w:rStyle w:val="CharStyle8"/>
          <w:color w:val="000000"/>
          <w:sz w:val="24"/>
          <w:szCs w:val="24"/>
        </w:rPr>
        <w:t>Ростова</w:t>
      </w:r>
      <w:proofErr w:type="spellEnd"/>
      <w:r w:rsidR="0091734E">
        <w:rPr>
          <w:rStyle w:val="CharStyle8"/>
          <w:color w:val="000000"/>
          <w:sz w:val="24"/>
          <w:szCs w:val="24"/>
        </w:rPr>
        <w:t>-на-Дону</w:t>
      </w:r>
    </w:p>
    <w:p w14:paraId="2AC67BFA" w14:textId="77777777" w:rsidR="00C15523" w:rsidRDefault="00C15523" w:rsidP="009542D6">
      <w:pPr>
        <w:pStyle w:val="ConsPlusNormal"/>
        <w:widowControl w:val="0"/>
        <w:tabs>
          <w:tab w:val="left" w:pos="851"/>
          <w:tab w:val="left" w:pos="1276"/>
        </w:tabs>
        <w:jc w:val="both"/>
        <w:rPr>
          <w:rStyle w:val="CharStyle8"/>
          <w:b/>
          <w:bCs w:val="0"/>
          <w:i/>
          <w:color w:val="000000"/>
          <w:sz w:val="24"/>
          <w:szCs w:val="24"/>
          <w:u w:val="single"/>
          <w:lang w:eastAsia="zh-CN"/>
        </w:rPr>
      </w:pPr>
      <w:r>
        <w:rPr>
          <w:rStyle w:val="CharStyle8"/>
          <w:b/>
          <w:bCs w:val="0"/>
          <w:i/>
          <w:color w:val="000000"/>
          <w:sz w:val="24"/>
          <w:szCs w:val="24"/>
          <w:u w:val="single"/>
          <w:lang w:eastAsia="zh-CN"/>
        </w:rPr>
        <w:t>М</w:t>
      </w:r>
      <w:r w:rsidRPr="00C15523">
        <w:rPr>
          <w:rStyle w:val="CharStyle8"/>
          <w:b/>
          <w:bCs w:val="0"/>
          <w:i/>
          <w:color w:val="000000"/>
          <w:sz w:val="24"/>
          <w:szCs w:val="24"/>
          <w:u w:val="single"/>
          <w:lang w:eastAsia="zh-CN"/>
        </w:rPr>
        <w:t xml:space="preserve">униципальное автономное общеобразовательное учреждение города </w:t>
      </w:r>
      <w:proofErr w:type="spellStart"/>
      <w:r w:rsidRPr="00C15523">
        <w:rPr>
          <w:rStyle w:val="CharStyle8"/>
          <w:b/>
          <w:bCs w:val="0"/>
          <w:i/>
          <w:color w:val="000000"/>
          <w:sz w:val="24"/>
          <w:szCs w:val="24"/>
          <w:u w:val="single"/>
          <w:lang w:eastAsia="zh-CN"/>
        </w:rPr>
        <w:t>Ростова</w:t>
      </w:r>
      <w:proofErr w:type="spellEnd"/>
      <w:r w:rsidRPr="00C15523">
        <w:rPr>
          <w:rStyle w:val="CharStyle8"/>
          <w:b/>
          <w:bCs w:val="0"/>
          <w:i/>
          <w:color w:val="000000"/>
          <w:sz w:val="24"/>
          <w:szCs w:val="24"/>
          <w:u w:val="single"/>
          <w:lang w:eastAsia="zh-CN"/>
        </w:rPr>
        <w:t>-на-Дону "Школа №22 имени дважды Героя Советского Союза Баграмяна И.Х."</w:t>
      </w:r>
    </w:p>
    <w:p w14:paraId="1B8EE271" w14:textId="77777777" w:rsidR="002346E7" w:rsidRDefault="002346E7" w:rsidP="009542D6">
      <w:pPr>
        <w:pStyle w:val="ConsPlusNormal"/>
        <w:widowControl w:val="0"/>
        <w:tabs>
          <w:tab w:val="left" w:pos="851"/>
          <w:tab w:val="left" w:pos="1276"/>
        </w:tabs>
        <w:jc w:val="both"/>
        <w:rPr>
          <w:rStyle w:val="CharStyle8"/>
          <w:color w:val="000000"/>
          <w:sz w:val="24"/>
          <w:szCs w:val="24"/>
        </w:rPr>
      </w:pPr>
    </w:p>
    <w:p w14:paraId="5391BA81" w14:textId="77777777" w:rsidR="009542D6" w:rsidRPr="009542D6" w:rsidRDefault="001D14D0" w:rsidP="009542D6">
      <w:pPr>
        <w:pStyle w:val="ConsPlusNormal"/>
        <w:widowControl w:val="0"/>
        <w:tabs>
          <w:tab w:val="left" w:pos="851"/>
          <w:tab w:val="left" w:pos="1276"/>
        </w:tabs>
        <w:jc w:val="both"/>
        <w:rPr>
          <w:rStyle w:val="CharStyle8"/>
          <w:sz w:val="24"/>
          <w:szCs w:val="24"/>
          <w:shd w:val="clear" w:color="auto" w:fill="auto"/>
        </w:rPr>
      </w:pPr>
      <w:r w:rsidRPr="00D92535">
        <w:rPr>
          <w:rStyle w:val="CharStyle8"/>
          <w:color w:val="000000"/>
          <w:sz w:val="24"/>
          <w:szCs w:val="24"/>
        </w:rPr>
        <w:t xml:space="preserve">Виды деятельности муниципального учреждения города </w:t>
      </w:r>
      <w:proofErr w:type="spellStart"/>
      <w:r w:rsidRPr="00D92535">
        <w:rPr>
          <w:rStyle w:val="CharStyle8"/>
          <w:color w:val="000000"/>
          <w:sz w:val="24"/>
          <w:szCs w:val="24"/>
        </w:rPr>
        <w:t>Ростова</w:t>
      </w:r>
      <w:proofErr w:type="spellEnd"/>
      <w:r w:rsidRPr="00D92535">
        <w:rPr>
          <w:rStyle w:val="CharStyle8"/>
          <w:color w:val="000000"/>
          <w:sz w:val="24"/>
          <w:szCs w:val="24"/>
        </w:rPr>
        <w:t>-на-Дону</w:t>
      </w:r>
    </w:p>
    <w:p w14:paraId="18ACBC36" w14:textId="77777777" w:rsidR="007933DF" w:rsidRDefault="003F353F" w:rsidP="009542D6">
      <w:pPr>
        <w:pStyle w:val="ConsPlusNormal"/>
        <w:widowControl w:val="0"/>
        <w:tabs>
          <w:tab w:val="left" w:pos="851"/>
          <w:tab w:val="left" w:pos="1276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Основная деятельность – образовательная:</w:t>
      </w:r>
    </w:p>
    <w:p w14:paraId="35BD12D3" w14:textId="77777777" w:rsidR="003F353F" w:rsidRPr="003F353F" w:rsidRDefault="003F353F" w:rsidP="003F353F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color w:val="FF0000"/>
          <w:sz w:val="24"/>
          <w:szCs w:val="24"/>
        </w:rPr>
      </w:pPr>
      <w:r w:rsidRPr="003F353F">
        <w:rPr>
          <w:sz w:val="24"/>
          <w:szCs w:val="24"/>
        </w:rPr>
        <w:t>реализация образовательных программ начального общего образования, основного общего образования, среднего общего образования в пределах федеральных государственных образовательных стандартов</w:t>
      </w:r>
      <w:r>
        <w:rPr>
          <w:sz w:val="24"/>
          <w:szCs w:val="24"/>
        </w:rPr>
        <w:t xml:space="preserve"> и (или) государственных стандартов общего образования до момента их отмены</w:t>
      </w:r>
      <w:r w:rsidRPr="003F353F">
        <w:rPr>
          <w:color w:val="000000"/>
          <w:sz w:val="24"/>
          <w:szCs w:val="24"/>
        </w:rPr>
        <w:t>;</w:t>
      </w:r>
    </w:p>
    <w:p w14:paraId="3187ECC3" w14:textId="77777777" w:rsidR="003F353F" w:rsidRPr="003F353F" w:rsidRDefault="003F353F" w:rsidP="003F353F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sz w:val="24"/>
          <w:szCs w:val="24"/>
        </w:rPr>
      </w:pPr>
      <w:r w:rsidRPr="003F353F">
        <w:rPr>
          <w:sz w:val="24"/>
          <w:szCs w:val="24"/>
        </w:rPr>
        <w:t>реализация программ в рамках внеурочной деятельности;</w:t>
      </w:r>
    </w:p>
    <w:p w14:paraId="4692D2F3" w14:textId="77777777" w:rsidR="003F353F" w:rsidRPr="003F353F" w:rsidRDefault="003F353F" w:rsidP="003F353F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sz w:val="24"/>
          <w:szCs w:val="24"/>
        </w:rPr>
      </w:pPr>
      <w:r w:rsidRPr="003F353F">
        <w:rPr>
          <w:sz w:val="24"/>
          <w:szCs w:val="24"/>
        </w:rPr>
        <w:t>реализация дополнительных общеобразовательных программ;</w:t>
      </w:r>
    </w:p>
    <w:p w14:paraId="09B39384" w14:textId="77777777" w:rsidR="003F353F" w:rsidRPr="003F353F" w:rsidRDefault="003F353F" w:rsidP="003F353F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sz w:val="24"/>
          <w:szCs w:val="24"/>
        </w:rPr>
      </w:pPr>
      <w:r w:rsidRPr="003F353F">
        <w:rPr>
          <w:sz w:val="24"/>
          <w:szCs w:val="24"/>
        </w:rPr>
        <w:t>реализация адаптированных основных общеобразовательных программ;</w:t>
      </w:r>
    </w:p>
    <w:p w14:paraId="492EDD42" w14:textId="77777777" w:rsidR="003F353F" w:rsidRPr="003F353F" w:rsidRDefault="003F353F" w:rsidP="003F353F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организация </w:t>
      </w:r>
      <w:r w:rsidRPr="003F353F">
        <w:rPr>
          <w:sz w:val="24"/>
          <w:szCs w:val="24"/>
        </w:rPr>
        <w:t>обучение на дому</w:t>
      </w:r>
      <w:r>
        <w:rPr>
          <w:sz w:val="24"/>
          <w:szCs w:val="24"/>
        </w:rPr>
        <w:t xml:space="preserve"> для </w:t>
      </w:r>
      <w:r w:rsidRPr="003F353F">
        <w:rPr>
          <w:sz w:val="24"/>
          <w:szCs w:val="24"/>
        </w:rPr>
        <w:t>детей с ограниченными возможностями здоровья;</w:t>
      </w:r>
    </w:p>
    <w:p w14:paraId="25EB108F" w14:textId="77777777" w:rsidR="003F353F" w:rsidRPr="003F353F" w:rsidRDefault="003F353F" w:rsidP="00E756E4">
      <w:pPr>
        <w:numPr>
          <w:ilvl w:val="0"/>
          <w:numId w:val="9"/>
        </w:numPr>
        <w:tabs>
          <w:tab w:val="left" w:pos="426"/>
        </w:tabs>
        <w:suppressAutoHyphens w:val="0"/>
        <w:ind w:left="425" w:hanging="425"/>
        <w:jc w:val="both"/>
        <w:rPr>
          <w:sz w:val="24"/>
          <w:szCs w:val="24"/>
        </w:rPr>
      </w:pPr>
      <w:r w:rsidRPr="003F353F">
        <w:rPr>
          <w:sz w:val="24"/>
          <w:szCs w:val="24"/>
        </w:rPr>
        <w:t xml:space="preserve">создание условий </w:t>
      </w:r>
      <w:proofErr w:type="gramStart"/>
      <w:r w:rsidRPr="003F353F">
        <w:rPr>
          <w:sz w:val="24"/>
          <w:szCs w:val="24"/>
        </w:rPr>
        <w:t>для обучения</w:t>
      </w:r>
      <w:proofErr w:type="gramEnd"/>
      <w:r w:rsidRPr="003F353F">
        <w:rPr>
          <w:sz w:val="24"/>
          <w:szCs w:val="24"/>
        </w:rPr>
        <w:t xml:space="preserve"> нуждающихся в длительном лечении, детей с ограниченными возможностями здоровья, детей-инвалидов;</w:t>
      </w:r>
    </w:p>
    <w:p w14:paraId="45E700C9" w14:textId="77777777" w:rsidR="003F353F" w:rsidRPr="003F353F" w:rsidRDefault="003F353F" w:rsidP="00E756E4">
      <w:pPr>
        <w:numPr>
          <w:ilvl w:val="0"/>
          <w:numId w:val="9"/>
        </w:numPr>
        <w:tabs>
          <w:tab w:val="left" w:pos="426"/>
        </w:tabs>
        <w:suppressAutoHyphens w:val="0"/>
        <w:ind w:left="425" w:hanging="425"/>
        <w:jc w:val="both"/>
        <w:rPr>
          <w:sz w:val="24"/>
          <w:szCs w:val="24"/>
        </w:rPr>
      </w:pPr>
      <w:r w:rsidRPr="003F353F">
        <w:rPr>
          <w:sz w:val="24"/>
          <w:szCs w:val="24"/>
        </w:rPr>
        <w:t xml:space="preserve">проведение промежуточной и итоговой аттестации для </w:t>
      </w:r>
      <w:r w:rsidR="00BC5941">
        <w:rPr>
          <w:sz w:val="24"/>
          <w:szCs w:val="24"/>
        </w:rPr>
        <w:t>обучающихся</w:t>
      </w:r>
      <w:r w:rsidR="00E25D8A">
        <w:rPr>
          <w:sz w:val="24"/>
          <w:szCs w:val="24"/>
        </w:rPr>
        <w:t xml:space="preserve">, </w:t>
      </w:r>
      <w:r w:rsidR="001A56D2">
        <w:rPr>
          <w:sz w:val="24"/>
          <w:szCs w:val="24"/>
        </w:rPr>
        <w:t xml:space="preserve">в том числе для осуществляющих </w:t>
      </w:r>
      <w:r w:rsidR="00E25D8A">
        <w:rPr>
          <w:sz w:val="24"/>
          <w:szCs w:val="24"/>
        </w:rPr>
        <w:t>форму семейного образования и самообразования</w:t>
      </w:r>
      <w:r w:rsidRPr="003F353F">
        <w:rPr>
          <w:sz w:val="24"/>
          <w:szCs w:val="24"/>
        </w:rPr>
        <w:t xml:space="preserve">; </w:t>
      </w:r>
    </w:p>
    <w:p w14:paraId="4A15F9C2" w14:textId="77777777" w:rsidR="003F353F" w:rsidRPr="003F353F" w:rsidRDefault="003F353F" w:rsidP="00E25D8A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sz w:val="24"/>
          <w:szCs w:val="24"/>
        </w:rPr>
      </w:pPr>
      <w:r w:rsidRPr="003F353F">
        <w:rPr>
          <w:sz w:val="24"/>
          <w:szCs w:val="24"/>
        </w:rPr>
        <w:t>реализация воспитательных программ и направлений воспитатель</w:t>
      </w:r>
      <w:r w:rsidRPr="003F353F">
        <w:rPr>
          <w:sz w:val="24"/>
          <w:szCs w:val="24"/>
        </w:rPr>
        <w:softHyphen/>
        <w:t>ной работы;</w:t>
      </w:r>
    </w:p>
    <w:p w14:paraId="481B600B" w14:textId="77777777" w:rsidR="003F353F" w:rsidRPr="003F353F" w:rsidRDefault="003F353F" w:rsidP="003F353F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sz w:val="24"/>
          <w:szCs w:val="24"/>
        </w:rPr>
      </w:pPr>
      <w:r w:rsidRPr="003F353F">
        <w:rPr>
          <w:sz w:val="24"/>
          <w:szCs w:val="24"/>
        </w:rPr>
        <w:t>организация отдыха обучающихся в каникулярное время;</w:t>
      </w:r>
    </w:p>
    <w:p w14:paraId="5D40544B" w14:textId="77777777" w:rsidR="003F353F" w:rsidRPr="003F353F" w:rsidRDefault="003F353F" w:rsidP="003F353F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sz w:val="24"/>
          <w:szCs w:val="24"/>
        </w:rPr>
      </w:pPr>
      <w:r w:rsidRPr="003F353F">
        <w:rPr>
          <w:sz w:val="24"/>
          <w:szCs w:val="24"/>
        </w:rPr>
        <w:t>предоставление психолого-педагогической и социальной помощи;</w:t>
      </w:r>
    </w:p>
    <w:p w14:paraId="07EEBA55" w14:textId="77777777" w:rsidR="003F353F" w:rsidRPr="003F353F" w:rsidRDefault="00E25D8A" w:rsidP="003F353F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присмотр и уход за детьми</w:t>
      </w:r>
      <w:r w:rsidR="003F353F" w:rsidRPr="003F353F">
        <w:rPr>
          <w:bCs/>
          <w:sz w:val="24"/>
          <w:szCs w:val="24"/>
        </w:rPr>
        <w:t>.</w:t>
      </w:r>
    </w:p>
    <w:p w14:paraId="6C6F16BC" w14:textId="77777777" w:rsidR="001D14D0" w:rsidRPr="00D92535" w:rsidRDefault="001D14D0" w:rsidP="00D92535">
      <w:pPr>
        <w:pStyle w:val="Style7"/>
        <w:shd w:val="clear" w:color="auto" w:fill="auto"/>
        <w:spacing w:before="0" w:after="0" w:line="228" w:lineRule="auto"/>
        <w:rPr>
          <w:rStyle w:val="CharStyle8"/>
          <w:color w:val="000000"/>
          <w:sz w:val="24"/>
          <w:szCs w:val="24"/>
        </w:rPr>
      </w:pPr>
    </w:p>
    <w:p w14:paraId="7CC80B8D" w14:textId="6A5E6384" w:rsidR="001D14D0" w:rsidRPr="00D92535" w:rsidRDefault="001D14D0" w:rsidP="00D92535">
      <w:pPr>
        <w:pStyle w:val="Style7"/>
        <w:shd w:val="clear" w:color="auto" w:fill="auto"/>
        <w:spacing w:before="0" w:after="0" w:line="228" w:lineRule="auto"/>
        <w:rPr>
          <w:b w:val="0"/>
          <w:sz w:val="24"/>
          <w:szCs w:val="24"/>
        </w:rPr>
        <w:sectPr w:rsidR="001D14D0" w:rsidRPr="00D92535" w:rsidSect="001D1FD4">
          <w:type w:val="continuous"/>
          <w:pgSz w:w="16834" w:h="11909" w:orient="landscape" w:code="9"/>
          <w:pgMar w:top="1132" w:right="1134" w:bottom="567" w:left="1134" w:header="0" w:footer="6" w:gutter="567"/>
          <w:cols w:space="720"/>
          <w:noEndnote/>
          <w:docGrid w:linePitch="381"/>
        </w:sectPr>
      </w:pPr>
      <w:r w:rsidRPr="00D92535">
        <w:rPr>
          <w:rStyle w:val="CharStyle8"/>
          <w:color w:val="000000"/>
          <w:sz w:val="24"/>
          <w:szCs w:val="24"/>
        </w:rPr>
        <w:t xml:space="preserve">Вид муниципального учреждения города </w:t>
      </w:r>
      <w:proofErr w:type="spellStart"/>
      <w:r w:rsidRPr="00D92535">
        <w:rPr>
          <w:rStyle w:val="CharStyle8"/>
          <w:color w:val="000000"/>
          <w:sz w:val="24"/>
          <w:szCs w:val="24"/>
        </w:rPr>
        <w:t>Ростова</w:t>
      </w:r>
      <w:proofErr w:type="spellEnd"/>
      <w:r w:rsidRPr="00D92535">
        <w:rPr>
          <w:rStyle w:val="CharStyle8"/>
          <w:color w:val="000000"/>
          <w:sz w:val="24"/>
          <w:szCs w:val="24"/>
        </w:rPr>
        <w:t>-на-Дону</w:t>
      </w:r>
      <w:r w:rsidR="000A4CE1">
        <w:rPr>
          <w:rStyle w:val="CharStyle8"/>
          <w:color w:val="000000"/>
          <w:sz w:val="24"/>
          <w:szCs w:val="24"/>
        </w:rPr>
        <w:t xml:space="preserve"> </w:t>
      </w:r>
      <w:r w:rsidR="00031B69" w:rsidRPr="00B314D4">
        <w:rPr>
          <w:rStyle w:val="CharStyle8"/>
          <w:b/>
          <w:i/>
          <w:color w:val="000000"/>
          <w:sz w:val="24"/>
          <w:szCs w:val="24"/>
          <w:u w:val="single"/>
        </w:rPr>
        <w:t xml:space="preserve">Муниципальное </w:t>
      </w:r>
      <w:proofErr w:type="gramStart"/>
      <w:r w:rsidR="00C52A71">
        <w:rPr>
          <w:rStyle w:val="CharStyle8"/>
          <w:b/>
          <w:i/>
          <w:color w:val="000000"/>
          <w:sz w:val="24"/>
          <w:szCs w:val="24"/>
          <w:u w:val="single"/>
        </w:rPr>
        <w:t xml:space="preserve">автономное </w:t>
      </w:r>
      <w:r w:rsidR="00031B69" w:rsidRPr="00B314D4">
        <w:rPr>
          <w:rStyle w:val="CharStyle8"/>
          <w:b/>
          <w:i/>
          <w:color w:val="000000"/>
          <w:sz w:val="24"/>
          <w:szCs w:val="24"/>
          <w:u w:val="single"/>
        </w:rPr>
        <w:t xml:space="preserve"> общеобразовательное</w:t>
      </w:r>
      <w:proofErr w:type="gramEnd"/>
      <w:r w:rsidR="00031B69" w:rsidRPr="00B314D4">
        <w:rPr>
          <w:rStyle w:val="CharStyle8"/>
          <w:b/>
          <w:i/>
          <w:color w:val="000000"/>
          <w:sz w:val="24"/>
          <w:szCs w:val="24"/>
          <w:u w:val="single"/>
        </w:rPr>
        <w:t xml:space="preserve"> учреждение</w:t>
      </w:r>
    </w:p>
    <w:p w14:paraId="217017BC" w14:textId="77777777" w:rsidR="001D14D0" w:rsidRPr="001A20BE" w:rsidRDefault="001D14D0" w:rsidP="001148AD">
      <w:pPr>
        <w:pStyle w:val="Style2"/>
        <w:shd w:val="clear" w:color="auto" w:fill="auto"/>
        <w:spacing w:after="0" w:line="228" w:lineRule="auto"/>
        <w:ind w:left="-2835"/>
        <w:jc w:val="center"/>
        <w:rPr>
          <w:rStyle w:val="CharStyle3"/>
          <w:rFonts w:eastAsia="Calibri"/>
          <w:sz w:val="20"/>
          <w:lang w:eastAsia="en-US"/>
        </w:rPr>
      </w:pPr>
      <w:r w:rsidRPr="001A20BE">
        <w:rPr>
          <w:rStyle w:val="CharStyle3"/>
          <w:color w:val="000000"/>
          <w:sz w:val="20"/>
        </w:rPr>
        <w:t xml:space="preserve">(указывается </w:t>
      </w:r>
      <w:proofErr w:type="gramStart"/>
      <w:r w:rsidRPr="001A20BE">
        <w:rPr>
          <w:rStyle w:val="CharStyle3"/>
          <w:color w:val="000000"/>
          <w:sz w:val="20"/>
        </w:rPr>
        <w:t xml:space="preserve">вид  </w:t>
      </w:r>
      <w:r w:rsidRPr="001A20BE">
        <w:rPr>
          <w:rStyle w:val="CharStyle3"/>
          <w:sz w:val="20"/>
        </w:rPr>
        <w:t>муниципального</w:t>
      </w:r>
      <w:proofErr w:type="gramEnd"/>
      <w:r w:rsidRPr="001A20BE">
        <w:rPr>
          <w:rStyle w:val="CharStyle3"/>
          <w:sz w:val="20"/>
        </w:rPr>
        <w:t xml:space="preserve"> учреждения города </w:t>
      </w:r>
      <w:proofErr w:type="spellStart"/>
      <w:r w:rsidRPr="001A20BE">
        <w:rPr>
          <w:rStyle w:val="CharStyle3"/>
          <w:sz w:val="20"/>
        </w:rPr>
        <w:t>Ростова</w:t>
      </w:r>
      <w:proofErr w:type="spellEnd"/>
      <w:r w:rsidRPr="001A20BE">
        <w:rPr>
          <w:rStyle w:val="CharStyle3"/>
          <w:sz w:val="20"/>
        </w:rPr>
        <w:t>-на-Дону</w:t>
      </w:r>
      <w:r w:rsidRPr="001A20BE">
        <w:rPr>
          <w:rStyle w:val="CharStyle3"/>
          <w:color w:val="000000"/>
          <w:sz w:val="20"/>
        </w:rPr>
        <w:t xml:space="preserve">  из базового (отраслевого) перечня)</w:t>
      </w:r>
    </w:p>
    <w:p w14:paraId="644B5658" w14:textId="77777777" w:rsidR="001D14D0" w:rsidRPr="00D92535" w:rsidRDefault="001D14D0" w:rsidP="001D14D0">
      <w:pPr>
        <w:rPr>
          <w:sz w:val="24"/>
          <w:szCs w:val="24"/>
        </w:rPr>
        <w:sectPr w:rsidR="001D14D0" w:rsidRPr="00D92535" w:rsidSect="001D1FD4">
          <w:type w:val="continuous"/>
          <w:pgSz w:w="16834" w:h="11909" w:orient="landscape" w:code="9"/>
          <w:pgMar w:top="1132" w:right="1134" w:bottom="567" w:left="1134" w:header="0" w:footer="6" w:gutter="567"/>
          <w:cols w:space="720"/>
          <w:noEndnote/>
          <w:docGrid w:linePitch="381"/>
        </w:sectPr>
      </w:pPr>
    </w:p>
    <w:p w14:paraId="393C6003" w14:textId="77777777" w:rsidR="007E5DFD" w:rsidRPr="001E7744" w:rsidRDefault="00AC7F32" w:rsidP="007E5DFD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59FA49C9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607.3pt;margin-top:12.65pt;width:149.75pt;height:90pt;z-index:251651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0E161B23" w14:textId="77777777" w:rsidTr="00B9503F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46B4C818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206D1790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142DB6CC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38CA6E87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14:paraId="48FEF048" w14:textId="77777777" w:rsidR="0019530A" w:rsidRPr="009D7718" w:rsidRDefault="0019530A" w:rsidP="00B9503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7754DFAE" w14:textId="77777777" w:rsidR="0019530A" w:rsidRPr="00192CE8" w:rsidRDefault="0019530A" w:rsidP="00215C1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34.787.0</w:t>
                        </w:r>
                      </w:p>
                    </w:tc>
                  </w:tr>
                </w:tbl>
                <w:p w14:paraId="011BCA30" w14:textId="77777777" w:rsidR="0019530A" w:rsidRPr="009D7718" w:rsidRDefault="0019530A" w:rsidP="007E5DFD"/>
              </w:txbxContent>
            </v:textbox>
          </v:shape>
        </w:pict>
      </w:r>
      <w:r w:rsidR="007E5DFD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681ACE">
        <w:rPr>
          <w:bCs/>
          <w:color w:val="000000"/>
          <w:sz w:val="24"/>
          <w:szCs w:val="24"/>
          <w:shd w:val="clear" w:color="auto" w:fill="FFFFFF"/>
        </w:rPr>
        <w:t>1</w:t>
      </w:r>
    </w:p>
    <w:p w14:paraId="5C3C1819" w14:textId="77777777" w:rsidR="00217DCA" w:rsidRPr="00B8131B" w:rsidRDefault="00217DCA" w:rsidP="00217DCA">
      <w:pPr>
        <w:keepNext/>
        <w:numPr>
          <w:ilvl w:val="0"/>
          <w:numId w:val="2"/>
        </w:numPr>
        <w:ind w:left="284" w:hanging="284"/>
        <w:outlineLvl w:val="3"/>
        <w:rPr>
          <w:sz w:val="24"/>
          <w:szCs w:val="24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Pr="00B8131B">
        <w:rPr>
          <w:color w:val="000000"/>
          <w:sz w:val="24"/>
          <w:szCs w:val="24"/>
          <w:shd w:val="clear" w:color="auto" w:fill="FFFFFF"/>
        </w:rPr>
        <w:t>_</w:t>
      </w:r>
    </w:p>
    <w:p w14:paraId="08755C17" w14:textId="77777777" w:rsidR="00217DCA" w:rsidRPr="00B8131B" w:rsidRDefault="00217DCA" w:rsidP="00217DCA">
      <w:pPr>
        <w:keepNext/>
        <w:ind w:left="284" w:hanging="284"/>
        <w:outlineLvl w:val="3"/>
        <w:rPr>
          <w:color w:val="000000"/>
          <w:sz w:val="24"/>
          <w:szCs w:val="24"/>
          <w:shd w:val="clear" w:color="auto" w:fill="FFFFFF"/>
        </w:rPr>
      </w:pPr>
      <w:r w:rsidRPr="00B8131B">
        <w:rPr>
          <w:i/>
          <w:sz w:val="24"/>
          <w:szCs w:val="24"/>
          <w:u w:val="single"/>
        </w:rPr>
        <w:t>Реализация основных общеобразовательных программ начального общего образования</w:t>
      </w:r>
    </w:p>
    <w:p w14:paraId="195A8C24" w14:textId="77777777" w:rsidR="00217DCA" w:rsidRPr="00B8131B" w:rsidRDefault="00217DCA" w:rsidP="00217DCA">
      <w:pPr>
        <w:keepNext/>
        <w:numPr>
          <w:ilvl w:val="0"/>
          <w:numId w:val="2"/>
        </w:numPr>
        <w:ind w:left="284" w:hanging="284"/>
        <w:outlineLvl w:val="3"/>
        <w:rPr>
          <w:i/>
          <w:sz w:val="24"/>
          <w:szCs w:val="24"/>
          <w:u w:val="single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 w:rsidRPr="00B8131B">
        <w:rPr>
          <w:i/>
          <w:sz w:val="24"/>
          <w:szCs w:val="24"/>
          <w:u w:val="single"/>
        </w:rPr>
        <w:t>Физические лица</w:t>
      </w:r>
    </w:p>
    <w:p w14:paraId="41BEF3E1" w14:textId="77777777" w:rsidR="00217DCA" w:rsidRPr="00B8131B" w:rsidRDefault="00217DCA" w:rsidP="00217DCA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559EDE6C" w14:textId="77777777" w:rsidR="007E5DFD" w:rsidRDefault="007E5DFD" w:rsidP="007E5DFD">
      <w:pPr>
        <w:keepNext/>
        <w:outlineLvl w:val="3"/>
        <w:rPr>
          <w:bCs/>
          <w:sz w:val="16"/>
          <w:szCs w:val="16"/>
        </w:rPr>
      </w:pPr>
    </w:p>
    <w:p w14:paraId="4AC7AD5A" w14:textId="77777777" w:rsidR="00217DCA" w:rsidRPr="00A93419" w:rsidRDefault="00217DCA" w:rsidP="007E5DFD">
      <w:pPr>
        <w:keepNext/>
        <w:outlineLvl w:val="3"/>
        <w:rPr>
          <w:bCs/>
          <w:sz w:val="16"/>
          <w:szCs w:val="16"/>
        </w:rPr>
      </w:pPr>
    </w:p>
    <w:tbl>
      <w:tblPr>
        <w:tblW w:w="5453" w:type="pct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1134"/>
        <w:gridCol w:w="1134"/>
        <w:gridCol w:w="1134"/>
        <w:gridCol w:w="1134"/>
        <w:gridCol w:w="2430"/>
        <w:gridCol w:w="1134"/>
        <w:gridCol w:w="1017"/>
        <w:gridCol w:w="913"/>
        <w:gridCol w:w="848"/>
        <w:gridCol w:w="850"/>
        <w:gridCol w:w="771"/>
        <w:gridCol w:w="850"/>
      </w:tblGrid>
      <w:tr w:rsidR="00217DCA" w:rsidRPr="00362D4F" w14:paraId="6B9A4205" w14:textId="77777777" w:rsidTr="00747B83">
        <w:trPr>
          <w:trHeight w:hRule="exact" w:val="1109"/>
        </w:trPr>
        <w:tc>
          <w:tcPr>
            <w:tcW w:w="1276" w:type="dxa"/>
            <w:vMerge w:val="restart"/>
            <w:shd w:val="clear" w:color="auto" w:fill="FFFFFF"/>
            <w:vAlign w:val="center"/>
          </w:tcPr>
          <w:p w14:paraId="6952208C" w14:textId="77777777" w:rsidR="00217DCA" w:rsidRPr="00362D4F" w:rsidRDefault="00217DCA" w:rsidP="001854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shd w:val="clear" w:color="auto" w:fill="FFFFFF"/>
          </w:tcPr>
          <w:p w14:paraId="0EB7864F" w14:textId="77777777" w:rsidR="00217DCA" w:rsidRPr="00362D4F" w:rsidRDefault="00217DCA" w:rsidP="001854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shd w:val="clear" w:color="auto" w:fill="FFFFFF"/>
            <w:vAlign w:val="center"/>
          </w:tcPr>
          <w:p w14:paraId="31A84A4F" w14:textId="77777777" w:rsidR="00217DCA" w:rsidRPr="00362D4F" w:rsidRDefault="00217DCA" w:rsidP="001854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581" w:type="dxa"/>
            <w:gridSpan w:val="3"/>
            <w:shd w:val="clear" w:color="auto" w:fill="FFFFFF"/>
            <w:vAlign w:val="center"/>
          </w:tcPr>
          <w:p w14:paraId="203788BA" w14:textId="77777777" w:rsidR="00217DCA" w:rsidRPr="00362D4F" w:rsidRDefault="00217DCA" w:rsidP="0018546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0D84FAC0" w14:textId="77777777" w:rsidR="00217DCA" w:rsidRPr="00362D4F" w:rsidRDefault="00217DCA" w:rsidP="001854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11" w:type="dxa"/>
            <w:gridSpan w:val="3"/>
            <w:shd w:val="clear" w:color="auto" w:fill="FFFFFF"/>
          </w:tcPr>
          <w:p w14:paraId="41944D8C" w14:textId="77777777" w:rsidR="00217DCA" w:rsidRPr="00362D4F" w:rsidRDefault="00217DCA" w:rsidP="001854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621" w:type="dxa"/>
            <w:gridSpan w:val="2"/>
            <w:shd w:val="clear" w:color="auto" w:fill="FFFFFF"/>
          </w:tcPr>
          <w:p w14:paraId="716FDDBB" w14:textId="77777777" w:rsidR="00217DCA" w:rsidRPr="00362D4F" w:rsidRDefault="00217DCA" w:rsidP="0018546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362D4F">
              <w:rPr>
                <w:color w:val="000000"/>
                <w:sz w:val="18"/>
                <w:szCs w:val="18"/>
              </w:rPr>
              <w:br/>
              <w:t xml:space="preserve"> от установленных показателей качества муниципальной услуги</w:t>
            </w:r>
          </w:p>
        </w:tc>
      </w:tr>
      <w:tr w:rsidR="00217DCA" w:rsidRPr="00362D4F" w14:paraId="4FEAA6CC" w14:textId="77777777" w:rsidTr="00747B83">
        <w:trPr>
          <w:trHeight w:hRule="exact" w:val="484"/>
        </w:trPr>
        <w:tc>
          <w:tcPr>
            <w:tcW w:w="1276" w:type="dxa"/>
            <w:vMerge/>
            <w:shd w:val="clear" w:color="auto" w:fill="FFFFFF"/>
          </w:tcPr>
          <w:p w14:paraId="17E3BA06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vMerge/>
            <w:shd w:val="clear" w:color="auto" w:fill="FFFFFF"/>
          </w:tcPr>
          <w:p w14:paraId="16642391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shd w:val="clear" w:color="auto" w:fill="FFFFFF"/>
          </w:tcPr>
          <w:p w14:paraId="1AB52BAC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0" w:type="dxa"/>
            <w:vMerge w:val="restart"/>
            <w:shd w:val="clear" w:color="auto" w:fill="FFFFFF"/>
          </w:tcPr>
          <w:p w14:paraId="33592F97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151" w:type="dxa"/>
            <w:gridSpan w:val="2"/>
            <w:shd w:val="clear" w:color="auto" w:fill="FFFFFF"/>
            <w:vAlign w:val="center"/>
          </w:tcPr>
          <w:p w14:paraId="7F837FFB" w14:textId="77777777" w:rsidR="00217DCA" w:rsidRPr="00362D4F" w:rsidRDefault="00217DCA" w:rsidP="00EE6A3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72D1AF00" w14:textId="77777777" w:rsidR="00217DCA" w:rsidRPr="00362D4F" w:rsidRDefault="00217DCA" w:rsidP="00EE6A3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913" w:type="dxa"/>
            <w:vMerge w:val="restart"/>
            <w:shd w:val="clear" w:color="auto" w:fill="FFFFFF"/>
          </w:tcPr>
          <w:p w14:paraId="713385B6" w14:textId="3C7D9215" w:rsidR="00217DCA" w:rsidRPr="000D7A3D" w:rsidRDefault="00217DCA" w:rsidP="00EC1C8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="00AD1573"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8" w:type="dxa"/>
            <w:vMerge w:val="restart"/>
            <w:shd w:val="clear" w:color="auto" w:fill="FFFFFF"/>
          </w:tcPr>
          <w:p w14:paraId="609D9AEA" w14:textId="564DD6CF" w:rsidR="00217DCA" w:rsidRPr="000D7A3D" w:rsidRDefault="00217DCA" w:rsidP="00EC1C8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="00AD1573"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194CF055" w14:textId="62D7076C" w:rsidR="00217DCA" w:rsidRPr="000D7A3D" w:rsidRDefault="00217DCA" w:rsidP="0018546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="00AD1573" w:rsidRPr="000A4CE1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37ACA0E1" w14:textId="77777777" w:rsidR="00217DCA" w:rsidRPr="000D7A3D" w:rsidRDefault="00217DCA" w:rsidP="001854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771" w:type="dxa"/>
            <w:vMerge w:val="restart"/>
            <w:shd w:val="clear" w:color="auto" w:fill="FFFFFF"/>
          </w:tcPr>
          <w:p w14:paraId="74A4B3D2" w14:textId="77777777" w:rsidR="00217DCA" w:rsidRPr="00362D4F" w:rsidRDefault="00217DCA" w:rsidP="0018546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6D93888E" w14:textId="77777777" w:rsidR="00217DCA" w:rsidRPr="00362D4F" w:rsidRDefault="00217DCA" w:rsidP="0018546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217DCA" w:rsidRPr="00362D4F" w14:paraId="132D26D6" w14:textId="77777777" w:rsidTr="00747B83">
        <w:trPr>
          <w:trHeight w:val="624"/>
        </w:trPr>
        <w:tc>
          <w:tcPr>
            <w:tcW w:w="1276" w:type="dxa"/>
            <w:vMerge/>
            <w:shd w:val="clear" w:color="auto" w:fill="FFFFFF"/>
          </w:tcPr>
          <w:p w14:paraId="780DB9A5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FFFFFF"/>
          </w:tcPr>
          <w:p w14:paraId="4197F177" w14:textId="77777777" w:rsidR="00217DCA" w:rsidRPr="00362D4F" w:rsidRDefault="00217DCA" w:rsidP="00772D0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Категория потребителей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7D174C40" w14:textId="77777777" w:rsidR="00217DCA" w:rsidRPr="00362D4F" w:rsidRDefault="00217DCA" w:rsidP="00772D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01D53448" w14:textId="77777777" w:rsidR="00217DCA" w:rsidRPr="00362D4F" w:rsidRDefault="00217DCA" w:rsidP="00772D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6B43598A" w14:textId="77777777" w:rsidR="00217DCA" w:rsidRPr="00362D4F" w:rsidRDefault="00217DCA" w:rsidP="00772D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Формы образования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11CEE37F" w14:textId="77777777" w:rsidR="00217DCA" w:rsidRPr="00362D4F" w:rsidRDefault="00217DCA" w:rsidP="00772D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362D4F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362D4F">
              <w:rPr>
                <w:color w:val="000000"/>
                <w:sz w:val="18"/>
                <w:szCs w:val="18"/>
              </w:rPr>
              <w:t>-</w:t>
            </w:r>
          </w:p>
          <w:p w14:paraId="48FA39F5" w14:textId="77777777" w:rsidR="00217DCA" w:rsidRPr="00362D4F" w:rsidRDefault="00217DCA" w:rsidP="00772D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362D4F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14:paraId="428E3609" w14:textId="77777777" w:rsidR="00217DCA" w:rsidRPr="00362D4F" w:rsidRDefault="00217DCA" w:rsidP="00772D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2430" w:type="dxa"/>
            <w:vMerge/>
            <w:shd w:val="clear" w:color="auto" w:fill="FFFFFF"/>
          </w:tcPr>
          <w:p w14:paraId="64BBBC6D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1138948A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017" w:type="dxa"/>
            <w:shd w:val="clear" w:color="auto" w:fill="FFFFFF"/>
          </w:tcPr>
          <w:p w14:paraId="42A73E09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13" w:type="dxa"/>
            <w:vMerge/>
            <w:shd w:val="clear" w:color="auto" w:fill="FFFFFF"/>
          </w:tcPr>
          <w:p w14:paraId="2503B92F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14:paraId="1AE418B8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3B94F9C0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vMerge/>
            <w:shd w:val="clear" w:color="auto" w:fill="FFFFFF"/>
          </w:tcPr>
          <w:p w14:paraId="5D3E0959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2FF989ED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217DCA" w:rsidRPr="00362D4F" w14:paraId="74418E49" w14:textId="77777777" w:rsidTr="00747B83">
        <w:trPr>
          <w:trHeight w:val="624"/>
        </w:trPr>
        <w:tc>
          <w:tcPr>
            <w:tcW w:w="1276" w:type="dxa"/>
            <w:vMerge/>
            <w:shd w:val="clear" w:color="auto" w:fill="FFFFFF"/>
          </w:tcPr>
          <w:p w14:paraId="46379C22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5E6DADA0" w14:textId="77777777" w:rsidR="00217DCA" w:rsidRPr="00362D4F" w:rsidRDefault="00217DCA" w:rsidP="00772D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30AAB4D5" w14:textId="77777777" w:rsidR="00217DCA" w:rsidRPr="00362D4F" w:rsidRDefault="00217DCA" w:rsidP="00772D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1FE823D3" w14:textId="77777777" w:rsidR="00217DCA" w:rsidRPr="00362D4F" w:rsidRDefault="00217DCA" w:rsidP="00772D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27B32454" w14:textId="77777777" w:rsidR="00217DCA" w:rsidRPr="00362D4F" w:rsidRDefault="00217DCA" w:rsidP="00772D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1E8579B8" w14:textId="77777777" w:rsidR="00217DCA" w:rsidRPr="00362D4F" w:rsidRDefault="00217DCA" w:rsidP="00772D0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430" w:type="dxa"/>
            <w:shd w:val="clear" w:color="auto" w:fill="FFFFFF"/>
          </w:tcPr>
          <w:p w14:paraId="019B3B19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3B36EAD9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FFFFFF"/>
          </w:tcPr>
          <w:p w14:paraId="44DC6C96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FFFFFF"/>
          </w:tcPr>
          <w:p w14:paraId="573E8F0E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160300C1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0C409879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FFFFF"/>
          </w:tcPr>
          <w:p w14:paraId="252621D1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42EC09D2" w14:textId="77777777" w:rsidR="00217DCA" w:rsidRPr="00362D4F" w:rsidRDefault="00217DCA" w:rsidP="00EE6A3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18546E" w:rsidRPr="00362D4F" w14:paraId="4CFE082B" w14:textId="77777777" w:rsidTr="00747B83">
        <w:trPr>
          <w:trHeight w:hRule="exact" w:val="372"/>
        </w:trPr>
        <w:tc>
          <w:tcPr>
            <w:tcW w:w="1276" w:type="dxa"/>
            <w:shd w:val="clear" w:color="auto" w:fill="FFFFFF"/>
          </w:tcPr>
          <w:p w14:paraId="11FC6DEC" w14:textId="77777777" w:rsidR="0018546E" w:rsidRPr="00362D4F" w:rsidRDefault="0018546E" w:rsidP="00EE6A3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FFFFFF"/>
          </w:tcPr>
          <w:p w14:paraId="1C11C3B0" w14:textId="77777777" w:rsidR="0018546E" w:rsidRPr="00362D4F" w:rsidRDefault="0018546E" w:rsidP="00EE6A3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708CFF51" w14:textId="77777777" w:rsidR="0018546E" w:rsidRPr="00362D4F" w:rsidRDefault="0018546E" w:rsidP="00EE6A3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6C2BB218" w14:textId="77777777" w:rsidR="0018546E" w:rsidRPr="00362D4F" w:rsidRDefault="0018546E" w:rsidP="00EE6A3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635C43AB" w14:textId="77777777" w:rsidR="0018546E" w:rsidRPr="00362D4F" w:rsidRDefault="0018546E" w:rsidP="00EE6A3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659CE830" w14:textId="77777777" w:rsidR="0018546E" w:rsidRPr="00362D4F" w:rsidRDefault="0018546E" w:rsidP="00EE6A3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6</w:t>
            </w:r>
          </w:p>
        </w:tc>
        <w:tc>
          <w:tcPr>
            <w:tcW w:w="2430" w:type="dxa"/>
            <w:shd w:val="clear" w:color="auto" w:fill="FFFFFF"/>
          </w:tcPr>
          <w:p w14:paraId="4F8456F3" w14:textId="77777777" w:rsidR="0018546E" w:rsidRPr="00362D4F" w:rsidRDefault="0018546E" w:rsidP="00EE6A3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14:paraId="23087621" w14:textId="77777777" w:rsidR="0018546E" w:rsidRPr="00362D4F" w:rsidRDefault="0018546E" w:rsidP="00EE6A3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8</w:t>
            </w:r>
          </w:p>
        </w:tc>
        <w:tc>
          <w:tcPr>
            <w:tcW w:w="1017" w:type="dxa"/>
            <w:shd w:val="clear" w:color="auto" w:fill="FFFFFF"/>
          </w:tcPr>
          <w:p w14:paraId="16A89F44" w14:textId="77777777" w:rsidR="0018546E" w:rsidRPr="00362D4F" w:rsidRDefault="0018546E" w:rsidP="00EE6A3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9</w:t>
            </w:r>
          </w:p>
        </w:tc>
        <w:tc>
          <w:tcPr>
            <w:tcW w:w="913" w:type="dxa"/>
            <w:shd w:val="clear" w:color="auto" w:fill="FFFFFF"/>
          </w:tcPr>
          <w:p w14:paraId="5DF2ADEC" w14:textId="77777777" w:rsidR="0018546E" w:rsidRPr="00362D4F" w:rsidRDefault="0018546E" w:rsidP="00EE6A3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10</w:t>
            </w:r>
          </w:p>
        </w:tc>
        <w:tc>
          <w:tcPr>
            <w:tcW w:w="848" w:type="dxa"/>
            <w:shd w:val="clear" w:color="auto" w:fill="FFFFFF"/>
          </w:tcPr>
          <w:p w14:paraId="420715BE" w14:textId="77777777" w:rsidR="0018546E" w:rsidRPr="00362D4F" w:rsidRDefault="0018546E" w:rsidP="00EE6A3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14:paraId="24DA0027" w14:textId="77777777" w:rsidR="0018546E" w:rsidRPr="00362D4F" w:rsidRDefault="0018546E" w:rsidP="00EE6A3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12</w:t>
            </w:r>
          </w:p>
        </w:tc>
        <w:tc>
          <w:tcPr>
            <w:tcW w:w="771" w:type="dxa"/>
            <w:shd w:val="clear" w:color="auto" w:fill="FFFFFF"/>
          </w:tcPr>
          <w:p w14:paraId="5A44A1BF" w14:textId="77777777" w:rsidR="0018546E" w:rsidRPr="00362D4F" w:rsidRDefault="0052745E" w:rsidP="00EE6A3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  <w:shd w:val="clear" w:color="auto" w:fill="FFFFFF"/>
          </w:tcPr>
          <w:p w14:paraId="15FE0477" w14:textId="77777777" w:rsidR="0018546E" w:rsidRPr="00362D4F" w:rsidRDefault="0052745E" w:rsidP="00EE6A3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14</w:t>
            </w:r>
          </w:p>
        </w:tc>
      </w:tr>
      <w:tr w:rsidR="00747B83" w:rsidRPr="00362D4F" w14:paraId="7F6DA844" w14:textId="77777777" w:rsidTr="00747B83">
        <w:trPr>
          <w:trHeight w:hRule="exact" w:val="923"/>
        </w:trPr>
        <w:tc>
          <w:tcPr>
            <w:tcW w:w="1276" w:type="dxa"/>
            <w:vMerge w:val="restart"/>
            <w:shd w:val="clear" w:color="auto" w:fill="FFFFFF"/>
          </w:tcPr>
          <w:p w14:paraId="488C49A4" w14:textId="77777777" w:rsidR="00747B83" w:rsidRPr="00362D4F" w:rsidRDefault="00747B83" w:rsidP="000C2213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801012О.99.</w:t>
            </w:r>
            <w:proofErr w:type="gramStart"/>
            <w:r w:rsidRPr="00362D4F">
              <w:rPr>
                <w:sz w:val="18"/>
                <w:szCs w:val="18"/>
              </w:rPr>
              <w:t>0.БА</w:t>
            </w:r>
            <w:proofErr w:type="gramEnd"/>
            <w:r w:rsidRPr="00362D4F">
              <w:rPr>
                <w:sz w:val="18"/>
                <w:szCs w:val="18"/>
              </w:rPr>
              <w:t>81АЭ92001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14:paraId="48F1E142" w14:textId="77777777" w:rsidR="00747B83" w:rsidRPr="00362D4F" w:rsidRDefault="00747B83" w:rsidP="00772D0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025B822A" w14:textId="77777777" w:rsidR="00747B83" w:rsidRPr="00362D4F" w:rsidRDefault="00747B83" w:rsidP="00772D0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0B9D28ED" w14:textId="77777777" w:rsidR="00747B83" w:rsidRPr="00362D4F" w:rsidRDefault="00747B83" w:rsidP="00772D0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2737D143" w14:textId="77777777" w:rsidR="00747B83" w:rsidRPr="00362D4F" w:rsidRDefault="00747B83" w:rsidP="00772D0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очная</w:t>
            </w:r>
          </w:p>
          <w:p w14:paraId="2363B48D" w14:textId="77777777" w:rsidR="00747B83" w:rsidRPr="00362D4F" w:rsidRDefault="00747B83" w:rsidP="00772D05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14:paraId="431238D0" w14:textId="77777777" w:rsidR="00747B83" w:rsidRPr="00362D4F" w:rsidRDefault="00747B83" w:rsidP="00772D05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2430" w:type="dxa"/>
            <w:shd w:val="clear" w:color="auto" w:fill="FFFFFF"/>
          </w:tcPr>
          <w:p w14:paraId="2D1A4C82" w14:textId="77777777" w:rsidR="00747B83" w:rsidRPr="00362D4F" w:rsidRDefault="00747B83" w:rsidP="0098249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64F5D737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464E3777" w14:textId="77777777" w:rsidR="00747B83" w:rsidRPr="00362D4F" w:rsidRDefault="008C4F53" w:rsidP="00982499">
            <w:pPr>
              <w:keepNext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</w:t>
            </w:r>
            <w:r w:rsidR="00747B83" w:rsidRPr="00362D4F">
              <w:rPr>
                <w:bCs/>
                <w:sz w:val="18"/>
                <w:szCs w:val="18"/>
              </w:rPr>
              <w:t>роцент</w:t>
            </w:r>
          </w:p>
        </w:tc>
        <w:tc>
          <w:tcPr>
            <w:tcW w:w="1017" w:type="dxa"/>
            <w:shd w:val="clear" w:color="auto" w:fill="FFFFFF"/>
          </w:tcPr>
          <w:p w14:paraId="41B2ABF1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3" w:type="dxa"/>
            <w:shd w:val="clear" w:color="auto" w:fill="FFFFFF"/>
          </w:tcPr>
          <w:p w14:paraId="7E7B22F9" w14:textId="77777777" w:rsidR="00747B83" w:rsidRPr="00362D4F" w:rsidRDefault="00747B83" w:rsidP="004877C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8" w:type="dxa"/>
            <w:shd w:val="clear" w:color="auto" w:fill="FFFFFF"/>
          </w:tcPr>
          <w:p w14:paraId="54F9B646" w14:textId="77777777" w:rsidR="00747B83" w:rsidRPr="00362D4F" w:rsidRDefault="00747B83" w:rsidP="004877C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0AD2732D" w14:textId="77777777" w:rsidR="00747B83" w:rsidRPr="00362D4F" w:rsidRDefault="00747B83" w:rsidP="004877C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FFFFFF"/>
          </w:tcPr>
          <w:p w14:paraId="46992D5C" w14:textId="77777777" w:rsidR="00747B83" w:rsidRPr="00362D4F" w:rsidRDefault="00747B83" w:rsidP="004877C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7D6DFC1C" w14:textId="77777777" w:rsidR="00747B83" w:rsidRPr="00362D4F" w:rsidRDefault="00747B83" w:rsidP="004877C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747B83" w:rsidRPr="00362D4F" w14:paraId="17673722" w14:textId="77777777" w:rsidTr="000D7A3D">
        <w:trPr>
          <w:trHeight w:hRule="exact" w:val="1176"/>
        </w:trPr>
        <w:tc>
          <w:tcPr>
            <w:tcW w:w="1276" w:type="dxa"/>
            <w:vMerge/>
            <w:shd w:val="clear" w:color="auto" w:fill="FFFFFF"/>
          </w:tcPr>
          <w:p w14:paraId="2CDD40B3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3F07E094" w14:textId="77777777" w:rsidR="00747B83" w:rsidRPr="00362D4F" w:rsidRDefault="00747B83" w:rsidP="00EE6A32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2C3F6788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1773971D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4878EAAF" w14:textId="77777777" w:rsidR="00747B83" w:rsidRPr="00362D4F" w:rsidRDefault="00747B83" w:rsidP="00EE6A32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61D0096C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0" w:type="dxa"/>
            <w:shd w:val="clear" w:color="auto" w:fill="FFFFFF"/>
          </w:tcPr>
          <w:p w14:paraId="050669E0" w14:textId="77777777" w:rsidR="00747B83" w:rsidRPr="00362D4F" w:rsidRDefault="00747B83" w:rsidP="0098249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362D4F"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134" w:type="dxa"/>
            <w:shd w:val="clear" w:color="auto" w:fill="FFFFFF"/>
          </w:tcPr>
          <w:p w14:paraId="62187098" w14:textId="77777777" w:rsidR="00747B83" w:rsidRPr="00362D4F" w:rsidRDefault="008C4F53" w:rsidP="00982499">
            <w:pPr>
              <w:keepNext/>
              <w:outlineLvl w:val="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</w:t>
            </w:r>
            <w:r w:rsidR="00747B83" w:rsidRPr="00362D4F">
              <w:rPr>
                <w:bCs/>
                <w:sz w:val="18"/>
                <w:szCs w:val="18"/>
              </w:rPr>
              <w:t>роцент</w:t>
            </w:r>
          </w:p>
        </w:tc>
        <w:tc>
          <w:tcPr>
            <w:tcW w:w="1017" w:type="dxa"/>
            <w:shd w:val="clear" w:color="auto" w:fill="FFFFFF"/>
          </w:tcPr>
          <w:p w14:paraId="5EA4563A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3" w:type="dxa"/>
            <w:shd w:val="clear" w:color="auto" w:fill="FFFFFF"/>
          </w:tcPr>
          <w:p w14:paraId="618CD532" w14:textId="77777777" w:rsidR="00747B83" w:rsidRPr="00362D4F" w:rsidRDefault="00747B83" w:rsidP="001854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8" w:type="dxa"/>
            <w:shd w:val="clear" w:color="auto" w:fill="FFFFFF"/>
          </w:tcPr>
          <w:p w14:paraId="72DBCF1B" w14:textId="77777777" w:rsidR="00747B83" w:rsidRPr="00362D4F" w:rsidRDefault="00747B83" w:rsidP="001854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75A526E2" w14:textId="77777777" w:rsidR="00747B83" w:rsidRPr="00362D4F" w:rsidRDefault="00747B83" w:rsidP="001854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FFFFFF"/>
          </w:tcPr>
          <w:p w14:paraId="5BD1917A" w14:textId="77777777" w:rsidR="00747B83" w:rsidRPr="00362D4F" w:rsidRDefault="00747B83" w:rsidP="001854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11C6EC62" w14:textId="77777777" w:rsidR="00747B83" w:rsidRPr="00362D4F" w:rsidRDefault="00747B83" w:rsidP="0018546E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747B83" w:rsidRPr="00362D4F" w14:paraId="1D67AC4A" w14:textId="77777777" w:rsidTr="00747B83">
        <w:trPr>
          <w:trHeight w:hRule="exact" w:val="1553"/>
        </w:trPr>
        <w:tc>
          <w:tcPr>
            <w:tcW w:w="1276" w:type="dxa"/>
            <w:vMerge/>
            <w:shd w:val="clear" w:color="auto" w:fill="FFFFFF"/>
          </w:tcPr>
          <w:p w14:paraId="6DBACA6C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31F47E7B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0BA5083B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55398737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1B052346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2F26E330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0" w:type="dxa"/>
            <w:shd w:val="clear" w:color="auto" w:fill="FFFFFF"/>
          </w:tcPr>
          <w:p w14:paraId="01E6691B" w14:textId="77777777" w:rsidR="00747B83" w:rsidRPr="00362D4F" w:rsidRDefault="00747B83" w:rsidP="0098249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7F5ADAEA" w14:textId="77777777" w:rsidR="00747B83" w:rsidRPr="00362D4F" w:rsidRDefault="00747B83" w:rsidP="0098249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5B8D465C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4" w:type="dxa"/>
            <w:shd w:val="clear" w:color="auto" w:fill="FFFFFF"/>
          </w:tcPr>
          <w:p w14:paraId="55D111DC" w14:textId="77777777" w:rsidR="00747B83" w:rsidRPr="00362D4F" w:rsidRDefault="00B22AC8" w:rsidP="00982499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1017" w:type="dxa"/>
            <w:shd w:val="clear" w:color="auto" w:fill="FFFFFF"/>
          </w:tcPr>
          <w:p w14:paraId="50A707FA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13" w:type="dxa"/>
            <w:shd w:val="clear" w:color="auto" w:fill="FFFFFF"/>
          </w:tcPr>
          <w:p w14:paraId="32E9E09B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8" w:type="dxa"/>
            <w:shd w:val="clear" w:color="auto" w:fill="FFFFFF"/>
          </w:tcPr>
          <w:p w14:paraId="515A6B88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14DC165A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FFFFFF"/>
          </w:tcPr>
          <w:p w14:paraId="5A523B48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1FB92907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747B83" w:rsidRPr="00362D4F" w14:paraId="56C82069" w14:textId="77777777" w:rsidTr="00747B83">
        <w:trPr>
          <w:trHeight w:hRule="exact" w:val="694"/>
        </w:trPr>
        <w:tc>
          <w:tcPr>
            <w:tcW w:w="1276" w:type="dxa"/>
            <w:vMerge/>
            <w:shd w:val="clear" w:color="auto" w:fill="FFFFFF"/>
          </w:tcPr>
          <w:p w14:paraId="2D4955F2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7172EE31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6128C05D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7368A5A5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10A7A06F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09C26E9C" w14:textId="77777777" w:rsidR="00747B83" w:rsidRPr="00362D4F" w:rsidRDefault="00747B83" w:rsidP="00EE6A3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0" w:type="dxa"/>
            <w:shd w:val="clear" w:color="auto" w:fill="FFFFFF"/>
          </w:tcPr>
          <w:p w14:paraId="031A1790" w14:textId="77777777" w:rsidR="00747B83" w:rsidRPr="00362D4F" w:rsidRDefault="00747B83" w:rsidP="0098249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34" w:type="dxa"/>
            <w:shd w:val="clear" w:color="auto" w:fill="FFFFFF"/>
          </w:tcPr>
          <w:p w14:paraId="1B06AE54" w14:textId="77777777" w:rsidR="00747B83" w:rsidRPr="00362D4F" w:rsidRDefault="00747B83" w:rsidP="00982499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1017" w:type="dxa"/>
            <w:shd w:val="clear" w:color="auto" w:fill="FFFFFF"/>
          </w:tcPr>
          <w:p w14:paraId="6A5A9D23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3" w:type="dxa"/>
            <w:shd w:val="clear" w:color="auto" w:fill="FFFFFF"/>
          </w:tcPr>
          <w:p w14:paraId="314B49A4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8" w:type="dxa"/>
            <w:shd w:val="clear" w:color="auto" w:fill="FFFFFF"/>
          </w:tcPr>
          <w:p w14:paraId="3054F112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45B106DF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FFFFFF"/>
          </w:tcPr>
          <w:p w14:paraId="33616FDB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3C0CEC0A" w14:textId="77777777" w:rsidR="00747B83" w:rsidRPr="00362D4F" w:rsidRDefault="00747B83" w:rsidP="0098249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569041BF" w14:textId="77777777" w:rsidR="007E5DFD" w:rsidRPr="00A93419" w:rsidRDefault="007E5DFD" w:rsidP="007E5DFD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40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4"/>
        <w:gridCol w:w="1134"/>
        <w:gridCol w:w="1418"/>
        <w:gridCol w:w="850"/>
        <w:gridCol w:w="993"/>
        <w:gridCol w:w="992"/>
        <w:gridCol w:w="850"/>
        <w:gridCol w:w="851"/>
        <w:gridCol w:w="567"/>
        <w:gridCol w:w="992"/>
        <w:gridCol w:w="966"/>
        <w:gridCol w:w="939"/>
        <w:gridCol w:w="929"/>
        <w:gridCol w:w="851"/>
        <w:gridCol w:w="850"/>
        <w:gridCol w:w="750"/>
        <w:gridCol w:w="810"/>
      </w:tblGrid>
      <w:tr w:rsidR="00005A9C" w:rsidRPr="000C2213" w14:paraId="4EC3DE2D" w14:textId="77777777" w:rsidTr="006D2833">
        <w:tc>
          <w:tcPr>
            <w:tcW w:w="1004" w:type="dxa"/>
            <w:vMerge w:val="restart"/>
            <w:shd w:val="clear" w:color="auto" w:fill="FFFFFF"/>
          </w:tcPr>
          <w:p w14:paraId="773721E9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91CEC92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05AC5983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3FF29A1B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590EDB65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14:paraId="2A038683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shd w:val="clear" w:color="auto" w:fill="FFFFFF"/>
          </w:tcPr>
          <w:p w14:paraId="644C1ABE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68" w:type="dxa"/>
            <w:gridSpan w:val="3"/>
            <w:shd w:val="clear" w:color="auto" w:fill="FFFFFF"/>
          </w:tcPr>
          <w:p w14:paraId="56AACBFB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97" w:type="dxa"/>
            <w:gridSpan w:val="3"/>
            <w:shd w:val="clear" w:color="auto" w:fill="FFFFFF"/>
          </w:tcPr>
          <w:p w14:paraId="716037AB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30" w:type="dxa"/>
            <w:gridSpan w:val="3"/>
            <w:shd w:val="clear" w:color="auto" w:fill="FFFFFF"/>
          </w:tcPr>
          <w:p w14:paraId="13449302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560" w:type="dxa"/>
            <w:gridSpan w:val="2"/>
            <w:shd w:val="clear" w:color="auto" w:fill="FFFFFF"/>
          </w:tcPr>
          <w:p w14:paraId="48C87F2E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0C2213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005A9C" w:rsidRPr="000C2213" w14:paraId="5D6944E5" w14:textId="77777777" w:rsidTr="008E1716">
        <w:trPr>
          <w:trHeight w:val="931"/>
        </w:trPr>
        <w:tc>
          <w:tcPr>
            <w:tcW w:w="1004" w:type="dxa"/>
            <w:vMerge/>
            <w:shd w:val="clear" w:color="auto" w:fill="FFFFFF"/>
            <w:vAlign w:val="center"/>
          </w:tcPr>
          <w:p w14:paraId="4B2F55B7" w14:textId="77777777" w:rsidR="00005A9C" w:rsidRPr="000C2213" w:rsidRDefault="00005A9C" w:rsidP="0052745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  <w:vAlign w:val="center"/>
          </w:tcPr>
          <w:p w14:paraId="71F82080" w14:textId="77777777" w:rsidR="00005A9C" w:rsidRPr="000C2213" w:rsidRDefault="00005A9C" w:rsidP="0052745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/>
            <w:shd w:val="clear" w:color="auto" w:fill="FFFFFF"/>
            <w:vAlign w:val="center"/>
          </w:tcPr>
          <w:p w14:paraId="5703B23A" w14:textId="77777777" w:rsidR="00005A9C" w:rsidRPr="000C2213" w:rsidRDefault="00005A9C" w:rsidP="0052745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43D95248" w14:textId="77777777" w:rsidR="00005A9C" w:rsidRPr="000C2213" w:rsidRDefault="00DC5BC4" w:rsidP="00DC5BC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наименова</w:t>
            </w:r>
            <w:r w:rsidR="00005A9C" w:rsidRPr="000C2213">
              <w:rPr>
                <w:bCs/>
                <w:color w:val="000000"/>
                <w:sz w:val="18"/>
                <w:szCs w:val="18"/>
              </w:rPr>
              <w:t>ние показателя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03366DA0" w14:textId="77777777" w:rsidR="00005A9C" w:rsidRPr="000C2213" w:rsidRDefault="00005A9C" w:rsidP="0052745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5A1841F4" w14:textId="22C5D172" w:rsidR="00005A9C" w:rsidRPr="000C2213" w:rsidRDefault="00005A9C" w:rsidP="002A68F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="00AD1573"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="00DC5BC4"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</w:t>
            </w:r>
            <w:r w:rsidRPr="000C2213">
              <w:rPr>
                <w:bCs/>
                <w:color w:val="000000"/>
                <w:sz w:val="18"/>
                <w:szCs w:val="18"/>
              </w:rPr>
              <w:t>вый год)</w:t>
            </w:r>
          </w:p>
        </w:tc>
        <w:tc>
          <w:tcPr>
            <w:tcW w:w="966" w:type="dxa"/>
            <w:vMerge w:val="restart"/>
            <w:shd w:val="clear" w:color="auto" w:fill="FFFFFF"/>
          </w:tcPr>
          <w:p w14:paraId="6FA71BA3" w14:textId="2A908382" w:rsidR="00005A9C" w:rsidRPr="000C2213" w:rsidRDefault="00005A9C" w:rsidP="002A68FF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="00AD1573"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</w:t>
            </w:r>
            <w:r w:rsidR="00DC5BC4" w:rsidRPr="000C2213">
              <w:rPr>
                <w:bCs/>
                <w:color w:val="000000"/>
                <w:sz w:val="18"/>
                <w:szCs w:val="18"/>
              </w:rPr>
              <w:t>о</w:t>
            </w:r>
            <w:r w:rsidRPr="000C2213">
              <w:rPr>
                <w:bCs/>
                <w:color w:val="000000"/>
                <w:sz w:val="18"/>
                <w:szCs w:val="18"/>
              </w:rPr>
              <w:t>вого периода)</w:t>
            </w:r>
          </w:p>
        </w:tc>
        <w:tc>
          <w:tcPr>
            <w:tcW w:w="939" w:type="dxa"/>
            <w:vMerge w:val="restart"/>
            <w:shd w:val="clear" w:color="auto" w:fill="FFFFFF"/>
          </w:tcPr>
          <w:p w14:paraId="78DC1F91" w14:textId="1821E1D0" w:rsidR="00005A9C" w:rsidRPr="000C2213" w:rsidRDefault="00005A9C" w:rsidP="00DC5BC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="00AD1573"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</w:t>
            </w:r>
            <w:r w:rsidR="00DC5BC4" w:rsidRPr="000C2213">
              <w:rPr>
                <w:bCs/>
                <w:color w:val="000000"/>
                <w:sz w:val="18"/>
                <w:szCs w:val="18"/>
              </w:rPr>
              <w:t xml:space="preserve"> 2-й год плано</w:t>
            </w:r>
            <w:r w:rsidRPr="000C2213">
              <w:rPr>
                <w:bCs/>
                <w:color w:val="000000"/>
                <w:sz w:val="18"/>
                <w:szCs w:val="18"/>
              </w:rPr>
              <w:t>вого периода)</w:t>
            </w:r>
          </w:p>
        </w:tc>
        <w:tc>
          <w:tcPr>
            <w:tcW w:w="929" w:type="dxa"/>
            <w:vMerge w:val="restart"/>
            <w:shd w:val="clear" w:color="auto" w:fill="FFFFFF"/>
          </w:tcPr>
          <w:p w14:paraId="2FB3F87C" w14:textId="52DA5147" w:rsidR="00005A9C" w:rsidRPr="000C2213" w:rsidRDefault="00005A9C" w:rsidP="00DC5BC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="00AD1573"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="00DC5BC4"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</w:t>
            </w:r>
            <w:r w:rsidRPr="000C2213">
              <w:rPr>
                <w:bCs/>
                <w:color w:val="000000"/>
                <w:sz w:val="18"/>
                <w:szCs w:val="18"/>
              </w:rPr>
              <w:t>вый год)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26507BCC" w14:textId="196F3AA8" w:rsidR="00005A9C" w:rsidRPr="000C2213" w:rsidRDefault="00005A9C" w:rsidP="0052745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="00AD1573" w:rsidRPr="000A4CE1">
              <w:rPr>
                <w:bCs/>
                <w:color w:val="000000"/>
                <w:sz w:val="18"/>
                <w:szCs w:val="18"/>
              </w:rPr>
              <w:t>7</w:t>
            </w:r>
            <w:r w:rsidR="00DC5BC4" w:rsidRPr="000C2213">
              <w:rPr>
                <w:bCs/>
                <w:color w:val="000000"/>
                <w:sz w:val="18"/>
                <w:szCs w:val="18"/>
              </w:rPr>
              <w:t xml:space="preserve"> год (1-й год плано</w:t>
            </w:r>
            <w:r w:rsidRPr="000C2213">
              <w:rPr>
                <w:bCs/>
                <w:color w:val="000000"/>
                <w:sz w:val="18"/>
                <w:szCs w:val="18"/>
              </w:rPr>
              <w:t>вого</w:t>
            </w:r>
          </w:p>
          <w:p w14:paraId="78AA1746" w14:textId="77777777" w:rsidR="00005A9C" w:rsidRPr="000C2213" w:rsidRDefault="00005A9C" w:rsidP="0052745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304BD44A" w14:textId="73D6108F" w:rsidR="00005A9C" w:rsidRPr="000C2213" w:rsidRDefault="00005A9C" w:rsidP="00E94FD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="00AD1573" w:rsidRPr="00AD1573">
              <w:rPr>
                <w:bCs/>
                <w:color w:val="000000"/>
                <w:sz w:val="18"/>
                <w:szCs w:val="18"/>
              </w:rPr>
              <w:t>8</w:t>
            </w:r>
            <w:r w:rsidR="00DC5BC4" w:rsidRPr="000C2213">
              <w:rPr>
                <w:bCs/>
                <w:color w:val="000000"/>
                <w:sz w:val="18"/>
                <w:szCs w:val="18"/>
              </w:rPr>
              <w:t xml:space="preserve"> год (2-й год плано</w:t>
            </w:r>
            <w:r w:rsidRPr="000C2213">
              <w:rPr>
                <w:bCs/>
                <w:color w:val="000000"/>
                <w:sz w:val="18"/>
                <w:szCs w:val="18"/>
              </w:rPr>
              <w:t>вого периода)</w:t>
            </w:r>
          </w:p>
        </w:tc>
        <w:tc>
          <w:tcPr>
            <w:tcW w:w="750" w:type="dxa"/>
            <w:vMerge w:val="restart"/>
            <w:shd w:val="clear" w:color="auto" w:fill="FFFFFF"/>
          </w:tcPr>
          <w:p w14:paraId="681BD819" w14:textId="77777777" w:rsidR="00005A9C" w:rsidRPr="000C2213" w:rsidRDefault="00005A9C" w:rsidP="0052745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C2213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810" w:type="dxa"/>
            <w:vMerge w:val="restart"/>
            <w:shd w:val="clear" w:color="auto" w:fill="FFFFFF"/>
          </w:tcPr>
          <w:p w14:paraId="0F3E2049" w14:textId="77777777" w:rsidR="00005A9C" w:rsidRPr="000C2213" w:rsidRDefault="00005A9C" w:rsidP="0052745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C2213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DC5BC4" w:rsidRPr="000C2213" w14:paraId="4B78F9A7" w14:textId="77777777" w:rsidTr="006D2833">
        <w:trPr>
          <w:trHeight w:val="225"/>
        </w:trPr>
        <w:tc>
          <w:tcPr>
            <w:tcW w:w="1004" w:type="dxa"/>
            <w:vMerge/>
            <w:shd w:val="clear" w:color="auto" w:fill="FFFFFF"/>
            <w:vAlign w:val="center"/>
          </w:tcPr>
          <w:p w14:paraId="2A84DDC2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14:paraId="463C29C7" w14:textId="77777777" w:rsidR="00005A9C" w:rsidRPr="000C2213" w:rsidRDefault="00005A9C" w:rsidP="0098249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0D1B8A04" w14:textId="77777777" w:rsidR="00005A9C" w:rsidRPr="000C2213" w:rsidRDefault="00005A9C" w:rsidP="0098249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748A834E" w14:textId="77777777" w:rsidR="00005A9C" w:rsidRPr="000C2213" w:rsidRDefault="00005A9C" w:rsidP="0098249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00DC4EF6" w14:textId="77777777" w:rsidR="00005A9C" w:rsidRPr="000C2213" w:rsidRDefault="00005A9C" w:rsidP="0098249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1ECDDE27" w14:textId="77777777" w:rsidR="00005A9C" w:rsidRPr="000C2213" w:rsidRDefault="00005A9C" w:rsidP="0098249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0C2213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0C2213">
              <w:rPr>
                <w:bCs/>
                <w:color w:val="000000"/>
                <w:sz w:val="18"/>
                <w:szCs w:val="18"/>
              </w:rPr>
              <w:t>-</w:t>
            </w:r>
          </w:p>
          <w:p w14:paraId="5AD04D24" w14:textId="77777777" w:rsidR="00005A9C" w:rsidRPr="000C2213" w:rsidRDefault="00005A9C" w:rsidP="0098249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C2213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042C54A8" w14:textId="77777777" w:rsidR="00005A9C" w:rsidRPr="000C2213" w:rsidRDefault="00005A9C" w:rsidP="0098249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33B8627C" w14:textId="77777777" w:rsidR="00005A9C" w:rsidRPr="000C2213" w:rsidRDefault="00005A9C" w:rsidP="00DC5BC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shd w:val="clear" w:color="auto" w:fill="FFFFFF"/>
          </w:tcPr>
          <w:p w14:paraId="43A70464" w14:textId="77777777" w:rsidR="00005A9C" w:rsidRPr="000C2213" w:rsidRDefault="00901EEF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796045E5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92" w:type="dxa"/>
            <w:vMerge/>
            <w:shd w:val="clear" w:color="auto" w:fill="FFFFFF"/>
            <w:vAlign w:val="center"/>
          </w:tcPr>
          <w:p w14:paraId="7D664CA9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6" w:type="dxa"/>
            <w:vMerge/>
            <w:shd w:val="clear" w:color="auto" w:fill="FFFFFF"/>
            <w:vAlign w:val="center"/>
          </w:tcPr>
          <w:p w14:paraId="5897F3F1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vMerge/>
            <w:shd w:val="clear" w:color="auto" w:fill="FFFFFF"/>
            <w:vAlign w:val="center"/>
          </w:tcPr>
          <w:p w14:paraId="58764AD4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vMerge/>
            <w:shd w:val="clear" w:color="auto" w:fill="FFFFFF"/>
            <w:vAlign w:val="center"/>
          </w:tcPr>
          <w:p w14:paraId="4D217E88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14:paraId="1900073E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31229537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shd w:val="clear" w:color="auto" w:fill="FFFFFF"/>
          </w:tcPr>
          <w:p w14:paraId="16C32198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vMerge/>
            <w:shd w:val="clear" w:color="auto" w:fill="FFFFFF"/>
          </w:tcPr>
          <w:p w14:paraId="56EC8A0D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C5BC4" w:rsidRPr="000C2213" w14:paraId="16A3B1AA" w14:textId="77777777" w:rsidTr="006D2833">
        <w:trPr>
          <w:trHeight w:val="415"/>
        </w:trPr>
        <w:tc>
          <w:tcPr>
            <w:tcW w:w="1004" w:type="dxa"/>
            <w:vMerge/>
            <w:shd w:val="clear" w:color="auto" w:fill="FFFFFF"/>
            <w:vAlign w:val="center"/>
          </w:tcPr>
          <w:p w14:paraId="7B0E48D7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6E0D63C1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12B8C280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550A64D1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0ACA883C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16D92544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23774F69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332E4158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14:paraId="108D8A6A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2103B5E3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FFFFFF"/>
            <w:vAlign w:val="center"/>
          </w:tcPr>
          <w:p w14:paraId="266593D7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shd w:val="clear" w:color="auto" w:fill="FFFFFF"/>
            <w:vAlign w:val="center"/>
          </w:tcPr>
          <w:p w14:paraId="21E578CC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FFFFFF"/>
            <w:vAlign w:val="center"/>
          </w:tcPr>
          <w:p w14:paraId="7B57EDD7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774C5919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70307FF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/>
          </w:tcPr>
          <w:p w14:paraId="5A569B79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FFFFFF"/>
          </w:tcPr>
          <w:p w14:paraId="479768FE" w14:textId="77777777" w:rsidR="00005A9C" w:rsidRPr="000C2213" w:rsidRDefault="00005A9C" w:rsidP="00EE6A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C5BC4" w:rsidRPr="000C2213" w14:paraId="79C17C22" w14:textId="77777777" w:rsidTr="006D2833">
        <w:tc>
          <w:tcPr>
            <w:tcW w:w="1004" w:type="dxa"/>
            <w:shd w:val="clear" w:color="auto" w:fill="FFFFFF"/>
            <w:vAlign w:val="bottom"/>
          </w:tcPr>
          <w:p w14:paraId="20E394FC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55D7534C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0A37CF3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AFD5729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405946A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bottom"/>
          </w:tcPr>
          <w:p w14:paraId="251B7C27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76AF3F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262DDDE1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48A5B9FC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/>
            <w:vAlign w:val="bottom"/>
          </w:tcPr>
          <w:p w14:paraId="18DCC9B2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6" w:type="dxa"/>
            <w:shd w:val="clear" w:color="auto" w:fill="FFFFFF"/>
            <w:vAlign w:val="bottom"/>
          </w:tcPr>
          <w:p w14:paraId="693280A3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9" w:type="dxa"/>
            <w:shd w:val="clear" w:color="auto" w:fill="FFFFFF"/>
            <w:vAlign w:val="bottom"/>
          </w:tcPr>
          <w:p w14:paraId="517DD849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29" w:type="dxa"/>
            <w:shd w:val="clear" w:color="auto" w:fill="FFFFFF"/>
            <w:vAlign w:val="center"/>
          </w:tcPr>
          <w:p w14:paraId="63DF5803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404FB9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03F1D82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750" w:type="dxa"/>
            <w:shd w:val="clear" w:color="auto" w:fill="FFFFFF"/>
          </w:tcPr>
          <w:p w14:paraId="705BF1FE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810" w:type="dxa"/>
            <w:shd w:val="clear" w:color="auto" w:fill="FFFFFF"/>
          </w:tcPr>
          <w:p w14:paraId="125FA173" w14:textId="77777777" w:rsidR="0052745E" w:rsidRPr="000C2213" w:rsidRDefault="0052745E" w:rsidP="00EE6A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E64DAF" w:rsidRPr="000C2213" w14:paraId="3CC25173" w14:textId="77777777" w:rsidTr="008E1716">
        <w:tc>
          <w:tcPr>
            <w:tcW w:w="1004" w:type="dxa"/>
            <w:shd w:val="clear" w:color="auto" w:fill="FFFFFF"/>
          </w:tcPr>
          <w:p w14:paraId="0EC42FDF" w14:textId="77777777" w:rsidR="00E64DAF" w:rsidRPr="000C2213" w:rsidRDefault="00E64DAF" w:rsidP="00E64DAF">
            <w:pPr>
              <w:keepNext/>
              <w:spacing w:after="60"/>
              <w:outlineLvl w:val="3"/>
              <w:rPr>
                <w:bCs/>
                <w:sz w:val="18"/>
                <w:szCs w:val="18"/>
              </w:rPr>
            </w:pPr>
            <w:r w:rsidRPr="000C2213">
              <w:rPr>
                <w:sz w:val="18"/>
                <w:szCs w:val="18"/>
              </w:rPr>
              <w:t>801012О.99.</w:t>
            </w:r>
            <w:proofErr w:type="gramStart"/>
            <w:r w:rsidRPr="000C2213">
              <w:rPr>
                <w:sz w:val="18"/>
                <w:szCs w:val="18"/>
              </w:rPr>
              <w:t>0.БА</w:t>
            </w:r>
            <w:proofErr w:type="gramEnd"/>
            <w:r w:rsidRPr="000C2213">
              <w:rPr>
                <w:sz w:val="18"/>
                <w:szCs w:val="18"/>
              </w:rPr>
              <w:t>81АЭ92001</w:t>
            </w:r>
          </w:p>
        </w:tc>
        <w:tc>
          <w:tcPr>
            <w:tcW w:w="1134" w:type="dxa"/>
            <w:shd w:val="clear" w:color="auto" w:fill="FFFFFF"/>
          </w:tcPr>
          <w:p w14:paraId="176D39E2" w14:textId="77777777" w:rsidR="00E64DAF" w:rsidRPr="000C2213" w:rsidRDefault="00E64DAF" w:rsidP="00E64DAF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0C2213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shd w:val="clear" w:color="auto" w:fill="FFFFFF"/>
          </w:tcPr>
          <w:p w14:paraId="54524B99" w14:textId="77777777" w:rsidR="00E64DAF" w:rsidRPr="000C2213" w:rsidRDefault="00E64DAF" w:rsidP="00E64DAF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0C2213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0" w:type="dxa"/>
            <w:shd w:val="clear" w:color="auto" w:fill="FFFFFF"/>
          </w:tcPr>
          <w:p w14:paraId="742B04C5" w14:textId="77777777" w:rsidR="00E64DAF" w:rsidRPr="000C2213" w:rsidRDefault="00E64DAF" w:rsidP="00E64DAF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0C2213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993" w:type="dxa"/>
            <w:shd w:val="clear" w:color="auto" w:fill="FFFFFF"/>
          </w:tcPr>
          <w:p w14:paraId="3162F1C1" w14:textId="77777777" w:rsidR="00E64DAF" w:rsidRPr="000C2213" w:rsidRDefault="00E64DAF" w:rsidP="00E64DAF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  <w:r w:rsidRPr="000C2213">
              <w:rPr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14:paraId="3BE13A14" w14:textId="77777777" w:rsidR="00E64DAF" w:rsidRPr="000C2213" w:rsidRDefault="00E64DAF" w:rsidP="00E64DAF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4A7DD740" w14:textId="77777777" w:rsidR="00E64DAF" w:rsidRPr="000C2213" w:rsidRDefault="00E64DAF" w:rsidP="00E64DAF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0C2213">
              <w:rPr>
                <w:bCs/>
                <w:sz w:val="18"/>
                <w:szCs w:val="18"/>
              </w:rPr>
              <w:t>Число обучающихся</w:t>
            </w:r>
          </w:p>
        </w:tc>
        <w:tc>
          <w:tcPr>
            <w:tcW w:w="851" w:type="dxa"/>
            <w:shd w:val="clear" w:color="auto" w:fill="FFFFFF"/>
          </w:tcPr>
          <w:p w14:paraId="58B77EC0" w14:textId="77777777" w:rsidR="00E64DAF" w:rsidRPr="000C2213" w:rsidRDefault="00E64DAF" w:rsidP="00E64DAF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0C2213">
              <w:rPr>
                <w:bCs/>
                <w:sz w:val="18"/>
                <w:szCs w:val="18"/>
              </w:rPr>
              <w:t>человек</w:t>
            </w:r>
          </w:p>
        </w:tc>
        <w:tc>
          <w:tcPr>
            <w:tcW w:w="567" w:type="dxa"/>
            <w:shd w:val="clear" w:color="auto" w:fill="FFFFFF"/>
          </w:tcPr>
          <w:p w14:paraId="1286770D" w14:textId="77777777" w:rsidR="00E64DAF" w:rsidRPr="000C2213" w:rsidRDefault="00E64DAF" w:rsidP="00E64DA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992" w:type="dxa"/>
            <w:shd w:val="clear" w:color="auto" w:fill="FFFFFF"/>
          </w:tcPr>
          <w:p w14:paraId="4B91E565" w14:textId="207D3012" w:rsidR="00E64DAF" w:rsidRPr="000C2213" w:rsidRDefault="002B22AE" w:rsidP="00E64DA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  <w:r w:rsidR="0044760C">
              <w:rPr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966" w:type="dxa"/>
            <w:shd w:val="clear" w:color="auto" w:fill="FFFFFF"/>
          </w:tcPr>
          <w:p w14:paraId="371A2BF5" w14:textId="359D82D3" w:rsidR="00E64DAF" w:rsidRPr="000C2213" w:rsidRDefault="002B22AE" w:rsidP="00E64DA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  <w:r w:rsidR="0044760C">
              <w:rPr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939" w:type="dxa"/>
            <w:shd w:val="clear" w:color="auto" w:fill="FFFFFF"/>
          </w:tcPr>
          <w:p w14:paraId="02152ECC" w14:textId="600ECB32" w:rsidR="00E64DAF" w:rsidRPr="000C2213" w:rsidRDefault="002B22AE" w:rsidP="00E64DA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  <w:r w:rsidR="0044760C">
              <w:rPr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929" w:type="dxa"/>
            <w:shd w:val="clear" w:color="auto" w:fill="FFFFFF"/>
          </w:tcPr>
          <w:p w14:paraId="01B104F5" w14:textId="77777777" w:rsidR="00E64DAF" w:rsidRPr="000C2213" w:rsidRDefault="00E64DAF" w:rsidP="00E64DA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7F17CAFF" w14:textId="77777777" w:rsidR="00E64DAF" w:rsidRPr="000C2213" w:rsidRDefault="00E64DAF" w:rsidP="00E64DA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4ED39EFA" w14:textId="77777777" w:rsidR="00E64DAF" w:rsidRPr="000C2213" w:rsidRDefault="00E64DAF" w:rsidP="00E64DA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FFFFFF"/>
          </w:tcPr>
          <w:p w14:paraId="2786C93E" w14:textId="77777777" w:rsidR="00E64DAF" w:rsidRPr="000C2213" w:rsidRDefault="00E64DAF" w:rsidP="00E64DA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10" w:type="dxa"/>
            <w:shd w:val="clear" w:color="auto" w:fill="FFFFFF"/>
          </w:tcPr>
          <w:p w14:paraId="78E322FE" w14:textId="42F4B36C" w:rsidR="00E64DAF" w:rsidRPr="000C2213" w:rsidRDefault="002B22AE" w:rsidP="00E64DAF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</w:t>
            </w:r>
            <w:r w:rsidR="0044760C">
              <w:rPr>
                <w:bCs/>
                <w:color w:val="000000"/>
                <w:sz w:val="18"/>
                <w:szCs w:val="18"/>
              </w:rPr>
              <w:t>8</w:t>
            </w:r>
          </w:p>
        </w:tc>
      </w:tr>
    </w:tbl>
    <w:p w14:paraId="05BB8744" w14:textId="77777777" w:rsidR="007E5DFD" w:rsidRPr="00A93419" w:rsidRDefault="007E5DFD" w:rsidP="007E5DFD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0640F10E" w14:textId="77777777" w:rsidR="007E5DFD" w:rsidRDefault="007E5DFD" w:rsidP="007E5DFD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046C6627" w14:textId="77777777" w:rsidR="00982499" w:rsidRPr="00A93419" w:rsidRDefault="00982499" w:rsidP="00982499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982499" w:rsidRPr="00C42765" w14:paraId="4DABAC91" w14:textId="77777777" w:rsidTr="00982499">
        <w:trPr>
          <w:trHeight w:val="198"/>
        </w:trPr>
        <w:tc>
          <w:tcPr>
            <w:tcW w:w="15173" w:type="dxa"/>
            <w:gridSpan w:val="5"/>
          </w:tcPr>
          <w:p w14:paraId="4D97A542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982499" w:rsidRPr="00C42765" w14:paraId="31CA45E5" w14:textId="77777777" w:rsidTr="00982499">
        <w:tc>
          <w:tcPr>
            <w:tcW w:w="2694" w:type="dxa"/>
          </w:tcPr>
          <w:p w14:paraId="4E081D7A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285FB341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7A6C8799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309AE142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40C07160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982499" w:rsidRPr="00C42765" w14:paraId="7F69A33C" w14:textId="77777777" w:rsidTr="00982499">
        <w:tc>
          <w:tcPr>
            <w:tcW w:w="2694" w:type="dxa"/>
          </w:tcPr>
          <w:p w14:paraId="37E829C0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60967022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0658A9D6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12783649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28C74332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982499" w:rsidRPr="00C42765" w14:paraId="3DC1EE77" w14:textId="77777777" w:rsidTr="00982499">
        <w:tc>
          <w:tcPr>
            <w:tcW w:w="2694" w:type="dxa"/>
          </w:tcPr>
          <w:p w14:paraId="12A83F58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5B92C0E6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7FF1EA8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147EA7A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3EFAFCD3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53E618EE" w14:textId="77777777" w:rsidR="00982499" w:rsidRDefault="00982499" w:rsidP="00982499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3D574A2A" w14:textId="77777777" w:rsidR="00982499" w:rsidRPr="005D24BE" w:rsidRDefault="00982499" w:rsidP="00982499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58C4EFB8" w14:textId="77777777" w:rsidR="00982499" w:rsidRPr="00B8131B" w:rsidRDefault="00982499" w:rsidP="00982499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982499" w:rsidRPr="00B8131B" w14:paraId="0787E7DE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D441B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A869D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B27D4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3ADFC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565858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982499" w:rsidRPr="00B8131B" w14:paraId="14887575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6E8AC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A8CABA" w14:textId="77777777" w:rsidR="00982499" w:rsidRPr="00B8131B" w:rsidRDefault="00982499" w:rsidP="00982499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61CE8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FDA3A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3DD48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276CD086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982499" w:rsidRPr="00B8131B" w14:paraId="1E3DA08C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EB5A3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B0788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CB3AA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550A2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32275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982499" w:rsidRPr="00B8131B" w14:paraId="63877389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4DD9F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F6F089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66E18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6A5CA6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0FC30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982499" w:rsidRPr="00B8131B" w14:paraId="65337480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82E27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F70C6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63745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315A7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B27B5E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02094AEA" w14:textId="77777777" w:rsidR="00982499" w:rsidRDefault="00982499" w:rsidP="00982499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398BA283" w14:textId="77777777" w:rsidR="00982499" w:rsidRPr="00A93419" w:rsidRDefault="00982499" w:rsidP="00982499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982499" w:rsidRPr="00476D45" w14:paraId="57F783F5" w14:textId="77777777" w:rsidTr="00982499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5B93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FB07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3992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982499" w:rsidRPr="00476D45" w14:paraId="77A7F37B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39D3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3C1A" w14:textId="77777777" w:rsidR="00982499" w:rsidRPr="00476D45" w:rsidRDefault="00982499" w:rsidP="00982499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933B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982499" w:rsidRPr="00476D45" w14:paraId="36083F91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A69B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4885" w14:textId="77777777" w:rsidR="00982499" w:rsidRPr="00476D45" w:rsidRDefault="00982499" w:rsidP="00982499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09B4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982499" w:rsidRPr="00476D45" w14:paraId="436F4054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7D35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4ACC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475B" w14:textId="77777777" w:rsidR="00982499" w:rsidRPr="00476D45" w:rsidRDefault="00982499" w:rsidP="00982499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982499" w:rsidRPr="00476D45" w14:paraId="299B6B6D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C14A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0782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54FBAE9D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56669334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382A0762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3F6A1E1B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6511D40A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7800627D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41CF53F7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49D4FCA0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0AEC746C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2C3B1519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71A52CF5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68BA9AC7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59D0B429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6A01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4A74FDE1" w14:textId="77777777" w:rsidR="00982499" w:rsidRDefault="00982499" w:rsidP="00982499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053C6CF2" w14:textId="77777777" w:rsidR="00982499" w:rsidRDefault="00982499" w:rsidP="00AB341F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7A2C28F9" w14:textId="77777777" w:rsidR="00AB341F" w:rsidRDefault="00F26656" w:rsidP="00AB341F">
      <w:pPr>
        <w:keepNext/>
        <w:spacing w:before="240" w:after="60"/>
        <w:jc w:val="center"/>
        <w:outlineLvl w:val="3"/>
        <w:rPr>
          <w:b/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  <w:r w:rsidR="00AC7F32">
        <w:rPr>
          <w:bCs/>
          <w:noProof/>
          <w:sz w:val="24"/>
          <w:szCs w:val="24"/>
          <w:lang w:eastAsia="ru-RU"/>
        </w:rPr>
        <w:pict w14:anchorId="71ED819A">
          <v:shape id="_x0000_s1027" type="#_x0000_t202" style="position:absolute;left:0;text-align:left;margin-left:607.3pt;margin-top:12.65pt;width:149.75pt;height:90pt;z-index:251707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" stroked="f">
            <v:textbox>
              <w:txbxContent>
                <w:p w14:paraId="7BD10C39" w14:textId="77777777" w:rsidR="0019530A" w:rsidRPr="009D7718" w:rsidRDefault="0019530A" w:rsidP="00640BFB"/>
              </w:txbxContent>
            </v:textbox>
          </v:shape>
        </w:pict>
      </w:r>
    </w:p>
    <w:p w14:paraId="3E63209A" w14:textId="3ECB6F70" w:rsidR="00681ACE" w:rsidRPr="001E7744" w:rsidRDefault="00681ACE" w:rsidP="00F26656">
      <w:pPr>
        <w:suppressAutoHyphens w:val="0"/>
        <w:jc w:val="center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lastRenderedPageBreak/>
        <w:t xml:space="preserve">РАЗДЕЛ </w:t>
      </w:r>
      <w:r w:rsidR="004C239B">
        <w:rPr>
          <w:bCs/>
          <w:color w:val="000000"/>
          <w:sz w:val="24"/>
          <w:szCs w:val="24"/>
          <w:shd w:val="clear" w:color="auto" w:fill="FFFFFF"/>
        </w:rPr>
        <w:t>2</w:t>
      </w:r>
    </w:p>
    <w:p w14:paraId="7BE68610" w14:textId="77777777" w:rsidR="00681ACE" w:rsidRPr="00A93419" w:rsidRDefault="00AC7F32" w:rsidP="00681ACE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  <w:r>
        <w:rPr>
          <w:noProof/>
          <w:color w:val="000000"/>
          <w:sz w:val="16"/>
          <w:szCs w:val="16"/>
          <w:lang w:eastAsia="ru-RU"/>
        </w:rPr>
        <w:pict w14:anchorId="5C1C7924">
          <v:shape id="_x0000_s1028" type="#_x0000_t202" style="position:absolute;margin-left:590.35pt;margin-top:-14.95pt;width:149.75pt;height:90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0A7DE281" w14:textId="77777777" w:rsidTr="00B9503F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3C674514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60D1E336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6F066B60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64523D21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14:paraId="4200138C" w14:textId="77777777" w:rsidR="0019530A" w:rsidRPr="009D7718" w:rsidRDefault="0019530A" w:rsidP="00B9503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17FAC5AB" w14:textId="77777777" w:rsidR="0019530A" w:rsidRPr="00192CE8" w:rsidRDefault="0019530A" w:rsidP="00215C1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34.787.0</w:t>
                        </w:r>
                      </w:p>
                    </w:tc>
                  </w:tr>
                </w:tbl>
                <w:p w14:paraId="1A6716E1" w14:textId="77777777" w:rsidR="0019530A" w:rsidRPr="009D7718" w:rsidRDefault="0019530A" w:rsidP="001204CB"/>
              </w:txbxContent>
            </v:textbox>
          </v:shape>
        </w:pict>
      </w:r>
    </w:p>
    <w:p w14:paraId="55B21703" w14:textId="77777777" w:rsidR="00823534" w:rsidRPr="00B8131B" w:rsidRDefault="00823534" w:rsidP="00823534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Pr="00B8131B">
        <w:rPr>
          <w:color w:val="000000"/>
          <w:sz w:val="24"/>
          <w:szCs w:val="24"/>
          <w:shd w:val="clear" w:color="auto" w:fill="FFFFFF"/>
        </w:rPr>
        <w:t>_</w:t>
      </w:r>
    </w:p>
    <w:p w14:paraId="2C29AA07" w14:textId="77777777" w:rsidR="00823534" w:rsidRPr="00B8131B" w:rsidRDefault="00823534" w:rsidP="00823534">
      <w:pPr>
        <w:keepNext/>
        <w:outlineLvl w:val="3"/>
        <w:rPr>
          <w:color w:val="000000"/>
          <w:sz w:val="24"/>
          <w:szCs w:val="24"/>
          <w:shd w:val="clear" w:color="auto" w:fill="FFFFFF"/>
        </w:rPr>
      </w:pPr>
      <w:r w:rsidRPr="00B8131B">
        <w:rPr>
          <w:i/>
          <w:sz w:val="24"/>
          <w:szCs w:val="24"/>
          <w:u w:val="single"/>
        </w:rPr>
        <w:t>Реализация основных общеобразовательных программ начального общего образования</w:t>
      </w:r>
    </w:p>
    <w:p w14:paraId="556CA383" w14:textId="77777777" w:rsidR="00823534" w:rsidRPr="00B8131B" w:rsidRDefault="00823534" w:rsidP="00823534">
      <w:pPr>
        <w:keepNext/>
        <w:numPr>
          <w:ilvl w:val="0"/>
          <w:numId w:val="2"/>
        </w:numPr>
        <w:ind w:left="0" w:firstLine="0"/>
        <w:outlineLvl w:val="3"/>
        <w:rPr>
          <w:i/>
          <w:sz w:val="24"/>
          <w:szCs w:val="24"/>
          <w:u w:val="single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 w:rsidRPr="00B8131B">
        <w:rPr>
          <w:i/>
          <w:sz w:val="24"/>
          <w:szCs w:val="24"/>
          <w:u w:val="single"/>
        </w:rPr>
        <w:t>Физические лица</w:t>
      </w:r>
    </w:p>
    <w:p w14:paraId="43C9B1AE" w14:textId="77777777" w:rsidR="00823534" w:rsidRPr="00B8131B" w:rsidRDefault="00823534" w:rsidP="00823534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2BB238ED" w14:textId="77777777" w:rsidR="00823534" w:rsidRPr="00B8131B" w:rsidRDefault="00823534" w:rsidP="00823534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B8131B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6F3EB855" w14:textId="77777777" w:rsidR="001204CB" w:rsidRPr="00A93419" w:rsidRDefault="001204CB" w:rsidP="001204CB">
      <w:pPr>
        <w:keepNext/>
        <w:outlineLvl w:val="3"/>
        <w:rPr>
          <w:bCs/>
          <w:sz w:val="16"/>
          <w:szCs w:val="16"/>
        </w:rPr>
      </w:pPr>
    </w:p>
    <w:tbl>
      <w:tblPr>
        <w:tblW w:w="5446" w:type="pct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1271"/>
        <w:gridCol w:w="1270"/>
        <w:gridCol w:w="1271"/>
        <w:gridCol w:w="1271"/>
        <w:gridCol w:w="2431"/>
        <w:gridCol w:w="992"/>
        <w:gridCol w:w="734"/>
        <w:gridCol w:w="913"/>
        <w:gridCol w:w="848"/>
        <w:gridCol w:w="850"/>
        <w:gridCol w:w="771"/>
        <w:gridCol w:w="850"/>
      </w:tblGrid>
      <w:tr w:rsidR="0028528C" w:rsidRPr="00FB29F2" w14:paraId="2033EA34" w14:textId="77777777" w:rsidTr="0028528C">
        <w:trPr>
          <w:trHeight w:hRule="exact" w:val="1109"/>
        </w:trPr>
        <w:tc>
          <w:tcPr>
            <w:tcW w:w="993" w:type="dxa"/>
            <w:vMerge w:val="restart"/>
            <w:shd w:val="clear" w:color="auto" w:fill="FFFFFF"/>
            <w:vAlign w:val="center"/>
          </w:tcPr>
          <w:p w14:paraId="543285B8" w14:textId="77777777" w:rsidR="0028528C" w:rsidRPr="00FB29F2" w:rsidRDefault="0028528C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957" w:type="dxa"/>
            <w:gridSpan w:val="3"/>
            <w:vMerge w:val="restart"/>
            <w:shd w:val="clear" w:color="auto" w:fill="FFFFFF"/>
          </w:tcPr>
          <w:p w14:paraId="3140D2F7" w14:textId="77777777" w:rsidR="0028528C" w:rsidRPr="00FB29F2" w:rsidRDefault="0028528C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542" w:type="dxa"/>
            <w:gridSpan w:val="2"/>
            <w:vMerge w:val="restart"/>
            <w:shd w:val="clear" w:color="auto" w:fill="FFFFFF"/>
            <w:vAlign w:val="center"/>
          </w:tcPr>
          <w:p w14:paraId="1EEA0F85" w14:textId="77777777" w:rsidR="0028528C" w:rsidRPr="00FB29F2" w:rsidRDefault="0028528C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157" w:type="dxa"/>
            <w:gridSpan w:val="3"/>
            <w:shd w:val="clear" w:color="auto" w:fill="FFFFFF"/>
            <w:vAlign w:val="center"/>
          </w:tcPr>
          <w:p w14:paraId="1462273A" w14:textId="77777777" w:rsidR="0028528C" w:rsidRPr="00FB29F2" w:rsidRDefault="0028528C" w:rsidP="000125D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1487A19B" w14:textId="77777777" w:rsidR="0028528C" w:rsidRPr="00FB29F2" w:rsidRDefault="0028528C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11" w:type="dxa"/>
            <w:gridSpan w:val="3"/>
            <w:shd w:val="clear" w:color="auto" w:fill="FFFFFF"/>
          </w:tcPr>
          <w:p w14:paraId="324F805D" w14:textId="77777777" w:rsidR="0028528C" w:rsidRPr="00FB29F2" w:rsidRDefault="0028528C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621" w:type="dxa"/>
            <w:gridSpan w:val="2"/>
            <w:shd w:val="clear" w:color="auto" w:fill="FFFFFF"/>
          </w:tcPr>
          <w:p w14:paraId="2EFC4D72" w14:textId="77777777" w:rsidR="0028528C" w:rsidRPr="00FB29F2" w:rsidRDefault="0028528C" w:rsidP="000125D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FB29F2">
              <w:rPr>
                <w:color w:val="000000"/>
                <w:sz w:val="18"/>
                <w:szCs w:val="18"/>
              </w:rPr>
              <w:br/>
              <w:t xml:space="preserve"> от установленных показателей качества муниципальной услуги</w:t>
            </w:r>
          </w:p>
        </w:tc>
      </w:tr>
      <w:tr w:rsidR="00AD1573" w:rsidRPr="00FB29F2" w14:paraId="64A57146" w14:textId="77777777" w:rsidTr="0034774F">
        <w:trPr>
          <w:trHeight w:hRule="exact" w:val="750"/>
        </w:trPr>
        <w:tc>
          <w:tcPr>
            <w:tcW w:w="993" w:type="dxa"/>
            <w:vMerge/>
            <w:shd w:val="clear" w:color="auto" w:fill="FFFFFF"/>
          </w:tcPr>
          <w:p w14:paraId="02AC93ED" w14:textId="77777777" w:rsidR="00AD1573" w:rsidRPr="00FB29F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957" w:type="dxa"/>
            <w:gridSpan w:val="3"/>
            <w:vMerge/>
            <w:shd w:val="clear" w:color="auto" w:fill="FFFFFF"/>
          </w:tcPr>
          <w:p w14:paraId="31B3A611" w14:textId="77777777" w:rsidR="00AD1573" w:rsidRPr="00FB29F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42" w:type="dxa"/>
            <w:gridSpan w:val="2"/>
            <w:vMerge/>
            <w:shd w:val="clear" w:color="auto" w:fill="FFFFFF"/>
          </w:tcPr>
          <w:p w14:paraId="53F6B225" w14:textId="77777777" w:rsidR="00AD1573" w:rsidRPr="00FB29F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1" w:type="dxa"/>
            <w:vMerge w:val="restart"/>
            <w:shd w:val="clear" w:color="auto" w:fill="FFFFFF"/>
          </w:tcPr>
          <w:p w14:paraId="3A1D095D" w14:textId="77777777" w:rsidR="00AD1573" w:rsidRPr="00FB29F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26" w:type="dxa"/>
            <w:gridSpan w:val="2"/>
            <w:shd w:val="clear" w:color="auto" w:fill="FFFFFF"/>
            <w:vAlign w:val="center"/>
          </w:tcPr>
          <w:p w14:paraId="06FCF90C" w14:textId="77777777" w:rsidR="00AD1573" w:rsidRPr="00FB29F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31EB070B" w14:textId="77777777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913" w:type="dxa"/>
            <w:vMerge w:val="restart"/>
            <w:shd w:val="clear" w:color="auto" w:fill="FFFFFF"/>
          </w:tcPr>
          <w:p w14:paraId="207A07FD" w14:textId="35392CEB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8" w:type="dxa"/>
            <w:vMerge w:val="restart"/>
            <w:shd w:val="clear" w:color="auto" w:fill="FFFFFF"/>
          </w:tcPr>
          <w:p w14:paraId="04914A55" w14:textId="6DE16B48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01F63D54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4A14BA13" w14:textId="5E9B6BA6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771" w:type="dxa"/>
            <w:vMerge w:val="restart"/>
            <w:shd w:val="clear" w:color="auto" w:fill="FFFFFF"/>
          </w:tcPr>
          <w:p w14:paraId="18334964" w14:textId="77777777" w:rsidR="00AD1573" w:rsidRPr="00FB29F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029336AE" w14:textId="77777777" w:rsidR="00AD1573" w:rsidRPr="00FB29F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04403B" w:rsidRPr="00FB29F2" w14:paraId="16461DB8" w14:textId="77777777" w:rsidTr="0028528C">
        <w:trPr>
          <w:trHeight w:val="624"/>
        </w:trPr>
        <w:tc>
          <w:tcPr>
            <w:tcW w:w="993" w:type="dxa"/>
            <w:vMerge/>
            <w:shd w:val="clear" w:color="auto" w:fill="FFFFFF"/>
          </w:tcPr>
          <w:p w14:paraId="39F76FE3" w14:textId="77777777" w:rsidR="0004403B" w:rsidRPr="00FB29F2" w:rsidRDefault="0004403B" w:rsidP="0004403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shd w:val="clear" w:color="auto" w:fill="FFFFFF"/>
          </w:tcPr>
          <w:p w14:paraId="648C1FB2" w14:textId="77777777" w:rsidR="0004403B" w:rsidRPr="00FB29F2" w:rsidRDefault="0004403B" w:rsidP="0004403B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Категория потребителей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14:paraId="6EA8CD66" w14:textId="77777777" w:rsidR="0004403B" w:rsidRPr="00FB29F2" w:rsidRDefault="0004403B" w:rsidP="000440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Виды образовательных программ</w:t>
            </w:r>
          </w:p>
        </w:tc>
        <w:tc>
          <w:tcPr>
            <w:tcW w:w="1270" w:type="dxa"/>
            <w:vMerge w:val="restart"/>
            <w:shd w:val="clear" w:color="auto" w:fill="FFFFFF"/>
          </w:tcPr>
          <w:p w14:paraId="5CDCA4CF" w14:textId="77777777" w:rsidR="0004403B" w:rsidRPr="00FB29F2" w:rsidRDefault="0004403B" w:rsidP="000440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14:paraId="17AB82A0" w14:textId="77777777" w:rsidR="0004403B" w:rsidRPr="00FB29F2" w:rsidRDefault="0004403B" w:rsidP="000440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Формы образования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14:paraId="29BEFD68" w14:textId="77777777" w:rsidR="0004403B" w:rsidRPr="00FB29F2" w:rsidRDefault="0004403B" w:rsidP="000440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FB29F2">
              <w:rPr>
                <w:color w:val="000000"/>
                <w:sz w:val="18"/>
                <w:szCs w:val="18"/>
              </w:rPr>
              <w:t>наименова</w:t>
            </w:r>
            <w:proofErr w:type="spellEnd"/>
            <w:r w:rsidRPr="00FB29F2">
              <w:rPr>
                <w:color w:val="000000"/>
                <w:sz w:val="18"/>
                <w:szCs w:val="18"/>
              </w:rPr>
              <w:t>-</w:t>
            </w:r>
          </w:p>
          <w:p w14:paraId="1F0C4AFC" w14:textId="77777777" w:rsidR="0004403B" w:rsidRPr="00FB29F2" w:rsidRDefault="0004403B" w:rsidP="000440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color w:val="000000"/>
                <w:sz w:val="18"/>
                <w:szCs w:val="18"/>
              </w:rPr>
              <w:t>ние</w:t>
            </w:r>
            <w:proofErr w:type="spellEnd"/>
          </w:p>
          <w:p w14:paraId="35A574F9" w14:textId="77777777" w:rsidR="0004403B" w:rsidRPr="00FB29F2" w:rsidRDefault="0004403B" w:rsidP="000440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2431" w:type="dxa"/>
            <w:vMerge/>
            <w:shd w:val="clear" w:color="auto" w:fill="FFFFFF"/>
          </w:tcPr>
          <w:p w14:paraId="27853C9D" w14:textId="77777777" w:rsidR="0004403B" w:rsidRPr="00FB29F2" w:rsidRDefault="0004403B" w:rsidP="0004403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3D7329CD" w14:textId="77777777" w:rsidR="0004403B" w:rsidRPr="00FB29F2" w:rsidRDefault="0004403B" w:rsidP="0004403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34" w:type="dxa"/>
            <w:shd w:val="clear" w:color="auto" w:fill="FFFFFF"/>
          </w:tcPr>
          <w:p w14:paraId="0617845A" w14:textId="77777777" w:rsidR="0004403B" w:rsidRPr="00FB29F2" w:rsidRDefault="0004403B" w:rsidP="0004403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13" w:type="dxa"/>
            <w:vMerge/>
            <w:shd w:val="clear" w:color="auto" w:fill="FFFFFF"/>
          </w:tcPr>
          <w:p w14:paraId="4F3D333B" w14:textId="77777777" w:rsidR="0004403B" w:rsidRPr="00FB29F2" w:rsidRDefault="0004403B" w:rsidP="0004403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vMerge/>
            <w:shd w:val="clear" w:color="auto" w:fill="FFFFFF"/>
          </w:tcPr>
          <w:p w14:paraId="79E343A9" w14:textId="77777777" w:rsidR="0004403B" w:rsidRPr="00FB29F2" w:rsidRDefault="0004403B" w:rsidP="0004403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1EA79372" w14:textId="77777777" w:rsidR="0004403B" w:rsidRPr="00FB29F2" w:rsidRDefault="0004403B" w:rsidP="0004403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vMerge/>
            <w:shd w:val="clear" w:color="auto" w:fill="FFFFFF"/>
          </w:tcPr>
          <w:p w14:paraId="1DD0495E" w14:textId="77777777" w:rsidR="0004403B" w:rsidRPr="00FB29F2" w:rsidRDefault="0004403B" w:rsidP="0004403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5A9B6387" w14:textId="77777777" w:rsidR="0004403B" w:rsidRPr="00FB29F2" w:rsidRDefault="0004403B" w:rsidP="0004403B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28528C" w:rsidRPr="00FB29F2" w14:paraId="35057B5B" w14:textId="77777777" w:rsidTr="0028528C">
        <w:trPr>
          <w:trHeight w:val="624"/>
        </w:trPr>
        <w:tc>
          <w:tcPr>
            <w:tcW w:w="993" w:type="dxa"/>
            <w:vMerge/>
            <w:shd w:val="clear" w:color="auto" w:fill="FFFFFF"/>
          </w:tcPr>
          <w:p w14:paraId="1AEECFFF" w14:textId="77777777" w:rsidR="0028528C" w:rsidRPr="00FB29F2" w:rsidRDefault="0028528C" w:rsidP="000125D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</w:tcPr>
          <w:p w14:paraId="56AE2D4C" w14:textId="77777777" w:rsidR="0028528C" w:rsidRPr="00FB29F2" w:rsidRDefault="0028528C" w:rsidP="000125D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730C9745" w14:textId="77777777" w:rsidR="0028528C" w:rsidRPr="00FB29F2" w:rsidRDefault="0028528C" w:rsidP="000125D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45142A07" w14:textId="77777777" w:rsidR="0028528C" w:rsidRPr="00FB29F2" w:rsidRDefault="0028528C" w:rsidP="000125D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319D210A" w14:textId="77777777" w:rsidR="0028528C" w:rsidRPr="00FB29F2" w:rsidRDefault="0028528C" w:rsidP="000125D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740955F2" w14:textId="77777777" w:rsidR="0028528C" w:rsidRPr="00FB29F2" w:rsidRDefault="0028528C" w:rsidP="000125DC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shd w:val="clear" w:color="auto" w:fill="FFFFFF"/>
          </w:tcPr>
          <w:p w14:paraId="25331289" w14:textId="77777777" w:rsidR="0028528C" w:rsidRPr="00FB29F2" w:rsidRDefault="0028528C" w:rsidP="000125D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335AE1B8" w14:textId="77777777" w:rsidR="0028528C" w:rsidRPr="00FB29F2" w:rsidRDefault="0028528C" w:rsidP="000125DC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34" w:type="dxa"/>
            <w:shd w:val="clear" w:color="auto" w:fill="FFFFFF"/>
          </w:tcPr>
          <w:p w14:paraId="4092226A" w14:textId="77777777" w:rsidR="0028528C" w:rsidRPr="00FB29F2" w:rsidRDefault="0028528C" w:rsidP="000125DC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FFFFFF"/>
          </w:tcPr>
          <w:p w14:paraId="413F1CCA" w14:textId="77777777" w:rsidR="0028528C" w:rsidRPr="00FB29F2" w:rsidRDefault="0028528C" w:rsidP="000125D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2D405AE2" w14:textId="77777777" w:rsidR="0028528C" w:rsidRPr="00FB29F2" w:rsidRDefault="0028528C" w:rsidP="000125D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18EB605A" w14:textId="77777777" w:rsidR="0028528C" w:rsidRPr="00FB29F2" w:rsidRDefault="0028528C" w:rsidP="000125D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FFFFF"/>
          </w:tcPr>
          <w:p w14:paraId="18DC24C7" w14:textId="77777777" w:rsidR="0028528C" w:rsidRPr="00FB29F2" w:rsidRDefault="0028528C" w:rsidP="000125D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507BB617" w14:textId="77777777" w:rsidR="0028528C" w:rsidRPr="00FB29F2" w:rsidRDefault="0028528C" w:rsidP="000125DC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1204CB" w:rsidRPr="00FB29F2" w14:paraId="2D9D92C4" w14:textId="77777777" w:rsidTr="0028528C">
        <w:trPr>
          <w:trHeight w:hRule="exact" w:val="372"/>
        </w:trPr>
        <w:tc>
          <w:tcPr>
            <w:tcW w:w="993" w:type="dxa"/>
            <w:shd w:val="clear" w:color="auto" w:fill="FFFFFF"/>
          </w:tcPr>
          <w:p w14:paraId="2E5A1439" w14:textId="77777777" w:rsidR="001204CB" w:rsidRPr="00FB29F2" w:rsidRDefault="001204CB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</w:t>
            </w:r>
          </w:p>
        </w:tc>
        <w:tc>
          <w:tcPr>
            <w:tcW w:w="1416" w:type="dxa"/>
            <w:shd w:val="clear" w:color="auto" w:fill="FFFFFF"/>
          </w:tcPr>
          <w:p w14:paraId="50C69118" w14:textId="77777777" w:rsidR="001204CB" w:rsidRPr="00FB29F2" w:rsidRDefault="001204CB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2</w:t>
            </w:r>
          </w:p>
        </w:tc>
        <w:tc>
          <w:tcPr>
            <w:tcW w:w="1271" w:type="dxa"/>
            <w:shd w:val="clear" w:color="auto" w:fill="FFFFFF"/>
          </w:tcPr>
          <w:p w14:paraId="6CB91D02" w14:textId="77777777" w:rsidR="001204CB" w:rsidRPr="00FB29F2" w:rsidRDefault="001204CB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3</w:t>
            </w:r>
          </w:p>
        </w:tc>
        <w:tc>
          <w:tcPr>
            <w:tcW w:w="1270" w:type="dxa"/>
            <w:shd w:val="clear" w:color="auto" w:fill="FFFFFF"/>
          </w:tcPr>
          <w:p w14:paraId="149AC705" w14:textId="77777777" w:rsidR="001204CB" w:rsidRPr="00FB29F2" w:rsidRDefault="001204CB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4</w:t>
            </w:r>
          </w:p>
        </w:tc>
        <w:tc>
          <w:tcPr>
            <w:tcW w:w="1271" w:type="dxa"/>
            <w:shd w:val="clear" w:color="auto" w:fill="FFFFFF"/>
          </w:tcPr>
          <w:p w14:paraId="10D1D6DF" w14:textId="77777777" w:rsidR="001204CB" w:rsidRPr="00FB29F2" w:rsidRDefault="001204CB" w:rsidP="000125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5</w:t>
            </w:r>
          </w:p>
        </w:tc>
        <w:tc>
          <w:tcPr>
            <w:tcW w:w="1271" w:type="dxa"/>
            <w:shd w:val="clear" w:color="auto" w:fill="FFFFFF"/>
          </w:tcPr>
          <w:p w14:paraId="5D2CEA7F" w14:textId="77777777" w:rsidR="001204CB" w:rsidRPr="00FB29F2" w:rsidRDefault="001204CB" w:rsidP="000125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6</w:t>
            </w:r>
          </w:p>
        </w:tc>
        <w:tc>
          <w:tcPr>
            <w:tcW w:w="2431" w:type="dxa"/>
            <w:shd w:val="clear" w:color="auto" w:fill="FFFFFF"/>
          </w:tcPr>
          <w:p w14:paraId="1F2D00E6" w14:textId="77777777" w:rsidR="001204CB" w:rsidRPr="00FB29F2" w:rsidRDefault="001204CB" w:rsidP="000125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14:paraId="1C884D93" w14:textId="77777777" w:rsidR="001204CB" w:rsidRPr="00FB29F2" w:rsidRDefault="001204CB" w:rsidP="000125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8</w:t>
            </w:r>
          </w:p>
        </w:tc>
        <w:tc>
          <w:tcPr>
            <w:tcW w:w="734" w:type="dxa"/>
            <w:shd w:val="clear" w:color="auto" w:fill="FFFFFF"/>
          </w:tcPr>
          <w:p w14:paraId="3414C7F6" w14:textId="77777777" w:rsidR="001204CB" w:rsidRPr="00FB29F2" w:rsidRDefault="001204CB" w:rsidP="000125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9</w:t>
            </w:r>
          </w:p>
        </w:tc>
        <w:tc>
          <w:tcPr>
            <w:tcW w:w="913" w:type="dxa"/>
            <w:shd w:val="clear" w:color="auto" w:fill="FFFFFF"/>
          </w:tcPr>
          <w:p w14:paraId="1C47EDC1" w14:textId="77777777" w:rsidR="001204CB" w:rsidRPr="00FB29F2" w:rsidRDefault="001204CB" w:rsidP="000125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10</w:t>
            </w:r>
          </w:p>
        </w:tc>
        <w:tc>
          <w:tcPr>
            <w:tcW w:w="848" w:type="dxa"/>
            <w:shd w:val="clear" w:color="auto" w:fill="FFFFFF"/>
          </w:tcPr>
          <w:p w14:paraId="0E78C03C" w14:textId="77777777" w:rsidR="001204CB" w:rsidRPr="00FB29F2" w:rsidRDefault="001204CB" w:rsidP="000125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14:paraId="49737D56" w14:textId="77777777" w:rsidR="001204CB" w:rsidRPr="00FB29F2" w:rsidRDefault="001204CB" w:rsidP="000125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12</w:t>
            </w:r>
          </w:p>
        </w:tc>
        <w:tc>
          <w:tcPr>
            <w:tcW w:w="771" w:type="dxa"/>
            <w:shd w:val="clear" w:color="auto" w:fill="FFFFFF"/>
          </w:tcPr>
          <w:p w14:paraId="6E9C2747" w14:textId="77777777" w:rsidR="001204CB" w:rsidRPr="00FB29F2" w:rsidRDefault="001204CB" w:rsidP="000125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  <w:shd w:val="clear" w:color="auto" w:fill="FFFFFF"/>
          </w:tcPr>
          <w:p w14:paraId="779BC33A" w14:textId="77777777" w:rsidR="001204CB" w:rsidRPr="00FB29F2" w:rsidRDefault="001204CB" w:rsidP="000125DC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14</w:t>
            </w:r>
          </w:p>
        </w:tc>
      </w:tr>
      <w:tr w:rsidR="000D7A3D" w:rsidRPr="00FB29F2" w14:paraId="7C396CE7" w14:textId="77777777" w:rsidTr="0028528C">
        <w:trPr>
          <w:trHeight w:hRule="exact" w:val="1077"/>
        </w:trPr>
        <w:tc>
          <w:tcPr>
            <w:tcW w:w="993" w:type="dxa"/>
            <w:vMerge w:val="restart"/>
            <w:shd w:val="clear" w:color="auto" w:fill="FFFFFF"/>
          </w:tcPr>
          <w:p w14:paraId="11142513" w14:textId="77777777" w:rsidR="000D7A3D" w:rsidRPr="00FB29F2" w:rsidRDefault="000D7A3D" w:rsidP="0044549B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801012О.99.</w:t>
            </w:r>
            <w:proofErr w:type="gramStart"/>
            <w:r w:rsidRPr="00FB29F2">
              <w:rPr>
                <w:sz w:val="18"/>
                <w:szCs w:val="18"/>
              </w:rPr>
              <w:t>0.БА</w:t>
            </w:r>
            <w:proofErr w:type="gramEnd"/>
            <w:r w:rsidRPr="00FB29F2">
              <w:rPr>
                <w:sz w:val="18"/>
                <w:szCs w:val="18"/>
              </w:rPr>
              <w:t>81АЮ16001</w:t>
            </w:r>
          </w:p>
        </w:tc>
        <w:tc>
          <w:tcPr>
            <w:tcW w:w="1416" w:type="dxa"/>
            <w:vMerge w:val="restart"/>
            <w:shd w:val="clear" w:color="auto" w:fill="FFFFFF"/>
          </w:tcPr>
          <w:p w14:paraId="4CDF0266" w14:textId="77777777" w:rsidR="000D7A3D" w:rsidRPr="00FB29F2" w:rsidRDefault="000D7A3D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не указано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14:paraId="226BDB3F" w14:textId="77777777" w:rsidR="000D7A3D" w:rsidRPr="00FB29F2" w:rsidRDefault="000D7A3D" w:rsidP="00DD4184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не указано</w:t>
            </w:r>
          </w:p>
        </w:tc>
        <w:tc>
          <w:tcPr>
            <w:tcW w:w="1270" w:type="dxa"/>
            <w:vMerge w:val="restart"/>
            <w:shd w:val="clear" w:color="auto" w:fill="FFFFFF"/>
          </w:tcPr>
          <w:p w14:paraId="1EC6D1B6" w14:textId="77777777" w:rsidR="000D7A3D" w:rsidRPr="00FB29F2" w:rsidRDefault="000D7A3D" w:rsidP="00DD418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  <w:p w14:paraId="4C67F414" w14:textId="77777777" w:rsidR="000D7A3D" w:rsidRPr="00FB29F2" w:rsidRDefault="000D7A3D" w:rsidP="00DD4184">
            <w:pPr>
              <w:keepNext/>
              <w:outlineLvl w:val="3"/>
              <w:rPr>
                <w:sz w:val="18"/>
                <w:szCs w:val="18"/>
              </w:rPr>
            </w:pPr>
          </w:p>
        </w:tc>
        <w:tc>
          <w:tcPr>
            <w:tcW w:w="1271" w:type="dxa"/>
            <w:vMerge w:val="restart"/>
            <w:shd w:val="clear" w:color="auto" w:fill="FFFFFF"/>
          </w:tcPr>
          <w:p w14:paraId="4B0B8F9D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 xml:space="preserve">очная 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14:paraId="1591468A" w14:textId="77777777" w:rsidR="000D7A3D" w:rsidRPr="00FB29F2" w:rsidRDefault="000D7A3D" w:rsidP="00DD418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31" w:type="dxa"/>
            <w:shd w:val="clear" w:color="auto" w:fill="FFFFFF"/>
          </w:tcPr>
          <w:p w14:paraId="014BE112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57062736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21B1AE3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4E3345C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B5C6240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231E6E6" w14:textId="77777777" w:rsidR="000D7A3D" w:rsidRPr="00FB29F2" w:rsidRDefault="000D7A3D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992" w:type="dxa"/>
            <w:shd w:val="clear" w:color="auto" w:fill="FFFFFF"/>
          </w:tcPr>
          <w:p w14:paraId="0F73E17F" w14:textId="77777777" w:rsidR="000D7A3D" w:rsidRPr="00FB29F2" w:rsidRDefault="000D7A3D" w:rsidP="00DD4184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734" w:type="dxa"/>
            <w:shd w:val="clear" w:color="auto" w:fill="FFFFFF"/>
          </w:tcPr>
          <w:p w14:paraId="6B9E73BD" w14:textId="77777777" w:rsidR="000D7A3D" w:rsidRPr="00FB29F2" w:rsidRDefault="000D7A3D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3" w:type="dxa"/>
            <w:shd w:val="clear" w:color="auto" w:fill="FFFFFF"/>
          </w:tcPr>
          <w:p w14:paraId="38CB191D" w14:textId="77777777" w:rsidR="000D7A3D" w:rsidRPr="00FB29F2" w:rsidRDefault="000D7A3D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8" w:type="dxa"/>
            <w:shd w:val="clear" w:color="auto" w:fill="FFFFFF"/>
          </w:tcPr>
          <w:p w14:paraId="628F4653" w14:textId="77777777" w:rsidR="000D7A3D" w:rsidRPr="00FB29F2" w:rsidRDefault="000D7A3D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2D89C15C" w14:textId="77777777" w:rsidR="000D7A3D" w:rsidRPr="00FB29F2" w:rsidRDefault="000D7A3D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FFFFFF"/>
          </w:tcPr>
          <w:p w14:paraId="18CBACC8" w14:textId="77777777" w:rsidR="000D7A3D" w:rsidRPr="00FB29F2" w:rsidRDefault="000D7A3D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58B03DA3" w14:textId="77777777" w:rsidR="000D7A3D" w:rsidRPr="00FB29F2" w:rsidRDefault="000D7A3D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0D7A3D" w:rsidRPr="00FB29F2" w14:paraId="6646B745" w14:textId="77777777" w:rsidTr="000D7A3D">
        <w:trPr>
          <w:trHeight w:hRule="exact" w:val="1151"/>
        </w:trPr>
        <w:tc>
          <w:tcPr>
            <w:tcW w:w="993" w:type="dxa"/>
            <w:vMerge/>
            <w:shd w:val="clear" w:color="auto" w:fill="FFFFFF"/>
          </w:tcPr>
          <w:p w14:paraId="4213E031" w14:textId="77777777" w:rsidR="000D7A3D" w:rsidRPr="00FB29F2" w:rsidRDefault="000D7A3D" w:rsidP="000125D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</w:tcPr>
          <w:p w14:paraId="0F8C7E76" w14:textId="77777777" w:rsidR="000D7A3D" w:rsidRPr="00FB29F2" w:rsidRDefault="000D7A3D" w:rsidP="000125DC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1BDC335C" w14:textId="77777777" w:rsidR="000D7A3D" w:rsidRPr="00FB29F2" w:rsidRDefault="000D7A3D" w:rsidP="000125D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69AB16A1" w14:textId="77777777" w:rsidR="000D7A3D" w:rsidRPr="00FB29F2" w:rsidRDefault="000D7A3D" w:rsidP="000125DC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638FFFE5" w14:textId="77777777" w:rsidR="000D7A3D" w:rsidRPr="00FB29F2" w:rsidRDefault="000D7A3D" w:rsidP="000125DC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2658D321" w14:textId="77777777" w:rsidR="000D7A3D" w:rsidRPr="00FB29F2" w:rsidRDefault="000D7A3D" w:rsidP="000125D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1" w:type="dxa"/>
            <w:shd w:val="clear" w:color="auto" w:fill="FFFFFF"/>
          </w:tcPr>
          <w:p w14:paraId="38A851C9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Удельный вес обучающихся,</w:t>
            </w:r>
          </w:p>
          <w:p w14:paraId="2C5659B9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освоивших основную общеобразовательную программу начального общего образования</w:t>
            </w:r>
          </w:p>
        </w:tc>
        <w:tc>
          <w:tcPr>
            <w:tcW w:w="992" w:type="dxa"/>
            <w:shd w:val="clear" w:color="auto" w:fill="FFFFFF"/>
          </w:tcPr>
          <w:p w14:paraId="07BCCF8C" w14:textId="77777777" w:rsidR="000D7A3D" w:rsidRPr="00FB29F2" w:rsidRDefault="000D7A3D" w:rsidP="00DD4184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734" w:type="dxa"/>
            <w:shd w:val="clear" w:color="auto" w:fill="FFFFFF"/>
          </w:tcPr>
          <w:p w14:paraId="7172F051" w14:textId="77777777" w:rsidR="000D7A3D" w:rsidRPr="00FB29F2" w:rsidRDefault="000D7A3D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3" w:type="dxa"/>
            <w:shd w:val="clear" w:color="auto" w:fill="FFFFFF"/>
          </w:tcPr>
          <w:p w14:paraId="617A580C" w14:textId="77777777" w:rsidR="000D7A3D" w:rsidRPr="00FB29F2" w:rsidRDefault="000D7A3D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8" w:type="dxa"/>
            <w:shd w:val="clear" w:color="auto" w:fill="FFFFFF"/>
          </w:tcPr>
          <w:p w14:paraId="2D90B1AE" w14:textId="77777777" w:rsidR="000D7A3D" w:rsidRPr="00FB29F2" w:rsidRDefault="000D7A3D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22FD3A94" w14:textId="77777777" w:rsidR="000D7A3D" w:rsidRPr="00FB29F2" w:rsidRDefault="000D7A3D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FFFFFF"/>
          </w:tcPr>
          <w:p w14:paraId="67BCF57D" w14:textId="77777777" w:rsidR="000D7A3D" w:rsidRPr="00FB29F2" w:rsidRDefault="000D7A3D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57229F50" w14:textId="77777777" w:rsidR="000D7A3D" w:rsidRPr="00FB29F2" w:rsidRDefault="000D7A3D" w:rsidP="000125D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FB29F2" w14:paraId="34AB0CC6" w14:textId="77777777" w:rsidTr="00622CD3">
        <w:trPr>
          <w:trHeight w:hRule="exact" w:val="1499"/>
        </w:trPr>
        <w:tc>
          <w:tcPr>
            <w:tcW w:w="993" w:type="dxa"/>
            <w:vMerge/>
            <w:shd w:val="clear" w:color="auto" w:fill="FFFFFF"/>
          </w:tcPr>
          <w:p w14:paraId="41F1D1E5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</w:tcPr>
          <w:p w14:paraId="750E1362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380A8499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068DADF0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04568730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068CFC5B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1" w:type="dxa"/>
            <w:shd w:val="clear" w:color="auto" w:fill="FFFFFF"/>
          </w:tcPr>
          <w:p w14:paraId="69B9E036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1ADB5774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6BB6BCD4" w14:textId="77777777" w:rsidR="00BB2115" w:rsidRPr="00FB29F2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992" w:type="dxa"/>
            <w:shd w:val="clear" w:color="auto" w:fill="FFFFFF"/>
          </w:tcPr>
          <w:p w14:paraId="5C76F9FD" w14:textId="77777777" w:rsidR="00BB2115" w:rsidRPr="00FB29F2" w:rsidRDefault="00BB2115" w:rsidP="00BB2115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734" w:type="dxa"/>
            <w:shd w:val="clear" w:color="auto" w:fill="FFFFFF"/>
          </w:tcPr>
          <w:p w14:paraId="5B614B2E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13" w:type="dxa"/>
            <w:shd w:val="clear" w:color="auto" w:fill="FFFFFF"/>
          </w:tcPr>
          <w:p w14:paraId="3E8E0F9C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8" w:type="dxa"/>
            <w:shd w:val="clear" w:color="auto" w:fill="FFFFFF"/>
          </w:tcPr>
          <w:p w14:paraId="6AF99CBA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04FE693C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71" w:type="dxa"/>
            <w:shd w:val="clear" w:color="auto" w:fill="FFFFFF"/>
          </w:tcPr>
          <w:p w14:paraId="2F17D85F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40D4897B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0D7A3D" w:rsidRPr="00FB29F2" w14:paraId="36FE1A15" w14:textId="77777777" w:rsidTr="0028528C">
        <w:trPr>
          <w:trHeight w:hRule="exact" w:val="694"/>
        </w:trPr>
        <w:tc>
          <w:tcPr>
            <w:tcW w:w="993" w:type="dxa"/>
            <w:vMerge/>
            <w:shd w:val="clear" w:color="auto" w:fill="FFFFFF"/>
          </w:tcPr>
          <w:p w14:paraId="2115E0A6" w14:textId="77777777" w:rsidR="000D7A3D" w:rsidRPr="00FB29F2" w:rsidRDefault="000D7A3D" w:rsidP="000125D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</w:tcPr>
          <w:p w14:paraId="5F57F62D" w14:textId="77777777" w:rsidR="000D7A3D" w:rsidRPr="00FB29F2" w:rsidRDefault="000D7A3D" w:rsidP="000125D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4C8C0D30" w14:textId="77777777" w:rsidR="000D7A3D" w:rsidRPr="00FB29F2" w:rsidRDefault="000D7A3D" w:rsidP="000125D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33E2D968" w14:textId="77777777" w:rsidR="000D7A3D" w:rsidRPr="00FB29F2" w:rsidRDefault="000D7A3D" w:rsidP="000125D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20BB44FF" w14:textId="77777777" w:rsidR="000D7A3D" w:rsidRPr="00FB29F2" w:rsidRDefault="000D7A3D" w:rsidP="000125D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4B52B8C9" w14:textId="77777777" w:rsidR="000D7A3D" w:rsidRPr="00FB29F2" w:rsidRDefault="000D7A3D" w:rsidP="000125DC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1" w:type="dxa"/>
            <w:shd w:val="clear" w:color="auto" w:fill="FFFFFF"/>
          </w:tcPr>
          <w:p w14:paraId="3F87E22B" w14:textId="77777777" w:rsidR="000D7A3D" w:rsidRPr="00FB29F2" w:rsidRDefault="000D7A3D" w:rsidP="00DD418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FB29F2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992" w:type="dxa"/>
            <w:shd w:val="clear" w:color="auto" w:fill="FFFFFF"/>
          </w:tcPr>
          <w:p w14:paraId="5AFC5BB8" w14:textId="77777777" w:rsidR="000D7A3D" w:rsidRPr="00FB29F2" w:rsidRDefault="000D7A3D" w:rsidP="00DD4184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734" w:type="dxa"/>
            <w:shd w:val="clear" w:color="auto" w:fill="FFFFFF"/>
          </w:tcPr>
          <w:p w14:paraId="1E57825B" w14:textId="77777777" w:rsidR="000D7A3D" w:rsidRPr="00FB29F2" w:rsidRDefault="000D7A3D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13" w:type="dxa"/>
            <w:shd w:val="clear" w:color="auto" w:fill="FFFFFF"/>
          </w:tcPr>
          <w:p w14:paraId="1E308EBD" w14:textId="77777777" w:rsidR="000D7A3D" w:rsidRPr="00FB29F2" w:rsidRDefault="000D7A3D" w:rsidP="00362D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8" w:type="dxa"/>
            <w:shd w:val="clear" w:color="auto" w:fill="FFFFFF"/>
          </w:tcPr>
          <w:p w14:paraId="47E0AC8C" w14:textId="77777777" w:rsidR="000D7A3D" w:rsidRPr="00FB29F2" w:rsidRDefault="000D7A3D" w:rsidP="00362D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11484011" w14:textId="77777777" w:rsidR="000D7A3D" w:rsidRPr="00FB29F2" w:rsidRDefault="000D7A3D" w:rsidP="00362D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71" w:type="dxa"/>
            <w:shd w:val="clear" w:color="auto" w:fill="FFFFFF"/>
          </w:tcPr>
          <w:p w14:paraId="1BCE9169" w14:textId="77777777" w:rsidR="000D7A3D" w:rsidRPr="00FB29F2" w:rsidRDefault="000D7A3D" w:rsidP="00362D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5EAD3CB0" w14:textId="77777777" w:rsidR="000D7A3D" w:rsidRPr="00FB29F2" w:rsidRDefault="000D7A3D" w:rsidP="00362D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4D3B71EB" w14:textId="77777777" w:rsidR="001204CB" w:rsidRPr="00A93419" w:rsidRDefault="001204CB" w:rsidP="001204CB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36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2"/>
        <w:gridCol w:w="985"/>
        <w:gridCol w:w="1134"/>
        <w:gridCol w:w="1109"/>
        <w:gridCol w:w="1083"/>
        <w:gridCol w:w="1079"/>
        <w:gridCol w:w="1124"/>
        <w:gridCol w:w="708"/>
        <w:gridCol w:w="464"/>
        <w:gridCol w:w="893"/>
        <w:gridCol w:w="885"/>
        <w:gridCol w:w="939"/>
        <w:gridCol w:w="1115"/>
        <w:gridCol w:w="833"/>
        <w:gridCol w:w="846"/>
        <w:gridCol w:w="586"/>
        <w:gridCol w:w="718"/>
      </w:tblGrid>
      <w:tr w:rsidR="00AE3A9A" w:rsidRPr="00FB29F2" w14:paraId="2697D1E3" w14:textId="77777777" w:rsidTr="00D476CE">
        <w:tc>
          <w:tcPr>
            <w:tcW w:w="1152" w:type="dxa"/>
            <w:vMerge w:val="restart"/>
            <w:shd w:val="clear" w:color="auto" w:fill="FFFFFF"/>
          </w:tcPr>
          <w:p w14:paraId="7C8E197C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7274B76F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02AE143D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6B4B25D3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3CF6FC4D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228" w:type="dxa"/>
            <w:gridSpan w:val="3"/>
            <w:vMerge w:val="restart"/>
            <w:shd w:val="clear" w:color="auto" w:fill="FFFFFF"/>
          </w:tcPr>
          <w:p w14:paraId="6A39EF0F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2162" w:type="dxa"/>
            <w:gridSpan w:val="2"/>
            <w:vMerge w:val="restart"/>
            <w:shd w:val="clear" w:color="auto" w:fill="FFFFFF"/>
          </w:tcPr>
          <w:p w14:paraId="4B951187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96" w:type="dxa"/>
            <w:gridSpan w:val="3"/>
            <w:shd w:val="clear" w:color="auto" w:fill="FFFFFF"/>
          </w:tcPr>
          <w:p w14:paraId="30CE4448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717" w:type="dxa"/>
            <w:gridSpan w:val="3"/>
            <w:shd w:val="clear" w:color="auto" w:fill="FFFFFF"/>
          </w:tcPr>
          <w:p w14:paraId="741E48A2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794" w:type="dxa"/>
            <w:gridSpan w:val="3"/>
            <w:shd w:val="clear" w:color="auto" w:fill="FFFFFF"/>
          </w:tcPr>
          <w:p w14:paraId="48D55DD2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304" w:type="dxa"/>
            <w:gridSpan w:val="2"/>
            <w:shd w:val="clear" w:color="auto" w:fill="FFFFFF"/>
          </w:tcPr>
          <w:p w14:paraId="3C7D1B94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FB29F2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FB29F2" w14:paraId="49BD4AFD" w14:textId="77777777" w:rsidTr="00AE3A9A">
        <w:trPr>
          <w:trHeight w:val="1163"/>
        </w:trPr>
        <w:tc>
          <w:tcPr>
            <w:tcW w:w="1152" w:type="dxa"/>
            <w:vMerge/>
            <w:shd w:val="clear" w:color="auto" w:fill="FFFFFF"/>
            <w:vAlign w:val="center"/>
          </w:tcPr>
          <w:p w14:paraId="295BB221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28" w:type="dxa"/>
            <w:gridSpan w:val="3"/>
            <w:vMerge/>
            <w:shd w:val="clear" w:color="auto" w:fill="FFFFFF"/>
            <w:vAlign w:val="center"/>
          </w:tcPr>
          <w:p w14:paraId="3DCD6C76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62" w:type="dxa"/>
            <w:gridSpan w:val="2"/>
            <w:vMerge/>
            <w:shd w:val="clear" w:color="auto" w:fill="FFFFFF"/>
            <w:vAlign w:val="center"/>
          </w:tcPr>
          <w:p w14:paraId="0CC6C7DB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  <w:shd w:val="clear" w:color="auto" w:fill="FFFFFF"/>
          </w:tcPr>
          <w:p w14:paraId="40EDDFFF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  <w:r w:rsidRPr="00FB29F2">
              <w:rPr>
                <w:bCs/>
                <w:color w:val="000000"/>
                <w:sz w:val="18"/>
                <w:szCs w:val="18"/>
              </w:rPr>
              <w:t>-</w:t>
            </w:r>
          </w:p>
          <w:p w14:paraId="00B6FF66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FB29F2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172" w:type="dxa"/>
            <w:gridSpan w:val="2"/>
            <w:shd w:val="clear" w:color="auto" w:fill="FFFFFF"/>
          </w:tcPr>
          <w:p w14:paraId="0770A3A8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893" w:type="dxa"/>
            <w:shd w:val="clear" w:color="auto" w:fill="FFFFFF"/>
          </w:tcPr>
          <w:p w14:paraId="07430EF8" w14:textId="73DBBA30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5" w:type="dxa"/>
            <w:shd w:val="clear" w:color="auto" w:fill="FFFFFF"/>
          </w:tcPr>
          <w:p w14:paraId="32A20225" w14:textId="6350E216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9" w:type="dxa"/>
            <w:shd w:val="clear" w:color="auto" w:fill="FFFFFF"/>
          </w:tcPr>
          <w:p w14:paraId="0C39108F" w14:textId="27FA1C7D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115" w:type="dxa"/>
            <w:shd w:val="clear" w:color="auto" w:fill="FFFFFF"/>
          </w:tcPr>
          <w:p w14:paraId="043D083F" w14:textId="108C0A86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3" w:type="dxa"/>
            <w:shd w:val="clear" w:color="auto" w:fill="FFFFFF"/>
          </w:tcPr>
          <w:p w14:paraId="2D3D5878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13FF882A" w14:textId="2577BE86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6" w:type="dxa"/>
            <w:shd w:val="clear" w:color="auto" w:fill="FFFFFF"/>
          </w:tcPr>
          <w:p w14:paraId="4D178079" w14:textId="6BA47BC8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586" w:type="dxa"/>
            <w:shd w:val="clear" w:color="auto" w:fill="FFFFFF"/>
          </w:tcPr>
          <w:p w14:paraId="19A86F8C" w14:textId="77777777" w:rsidR="0059360E" w:rsidRPr="00FB29F2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718" w:type="dxa"/>
            <w:shd w:val="clear" w:color="auto" w:fill="FFFFFF"/>
          </w:tcPr>
          <w:p w14:paraId="6DCC17E3" w14:textId="77777777" w:rsidR="0059360E" w:rsidRPr="00FB29F2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AE3A9A" w:rsidRPr="00FB29F2" w14:paraId="0DDFD162" w14:textId="77777777" w:rsidTr="00FB29F2">
        <w:trPr>
          <w:trHeight w:val="762"/>
        </w:trPr>
        <w:tc>
          <w:tcPr>
            <w:tcW w:w="1152" w:type="dxa"/>
            <w:vMerge/>
            <w:shd w:val="clear" w:color="auto" w:fill="FFFFFF"/>
            <w:vAlign w:val="center"/>
          </w:tcPr>
          <w:p w14:paraId="7DF2988F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5" w:type="dxa"/>
            <w:shd w:val="clear" w:color="auto" w:fill="FFFFFF"/>
          </w:tcPr>
          <w:p w14:paraId="5ED39F2F" w14:textId="77777777" w:rsidR="00AE3A9A" w:rsidRPr="00FB29F2" w:rsidRDefault="00AE3A9A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134" w:type="dxa"/>
            <w:shd w:val="clear" w:color="auto" w:fill="FFFFFF"/>
          </w:tcPr>
          <w:p w14:paraId="778EA404" w14:textId="77777777" w:rsidR="00AE3A9A" w:rsidRPr="00FB29F2" w:rsidRDefault="00AE3A9A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109" w:type="dxa"/>
            <w:shd w:val="clear" w:color="auto" w:fill="FFFFFF"/>
          </w:tcPr>
          <w:p w14:paraId="36371468" w14:textId="77777777" w:rsidR="00AE3A9A" w:rsidRPr="00FB29F2" w:rsidRDefault="00AE3A9A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1083" w:type="dxa"/>
            <w:shd w:val="clear" w:color="auto" w:fill="FFFFFF"/>
          </w:tcPr>
          <w:p w14:paraId="7A16A36F" w14:textId="77777777" w:rsidR="00AE3A9A" w:rsidRPr="00FB29F2" w:rsidRDefault="00AE3A9A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1079" w:type="dxa"/>
            <w:shd w:val="clear" w:color="auto" w:fill="FFFFFF"/>
          </w:tcPr>
          <w:p w14:paraId="5188C85E" w14:textId="77777777" w:rsidR="00AE3A9A" w:rsidRPr="00FB29F2" w:rsidRDefault="00AE3A9A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FB29F2">
              <w:rPr>
                <w:bCs/>
                <w:color w:val="000000"/>
                <w:sz w:val="18"/>
                <w:szCs w:val="18"/>
              </w:rPr>
              <w:t>-</w:t>
            </w:r>
          </w:p>
          <w:p w14:paraId="077B9F7C" w14:textId="77777777" w:rsidR="00AE3A9A" w:rsidRPr="00FB29F2" w:rsidRDefault="00AE3A9A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2CA209A7" w14:textId="77777777" w:rsidR="00AE3A9A" w:rsidRPr="00FB29F2" w:rsidRDefault="00AE3A9A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F590895" w14:textId="77777777" w:rsidR="00AE3A9A" w:rsidRPr="00FB29F2" w:rsidRDefault="00AE3A9A" w:rsidP="00DD418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/>
          </w:tcPr>
          <w:p w14:paraId="75AB2FD1" w14:textId="77777777" w:rsidR="00AE3A9A" w:rsidRPr="00FB29F2" w:rsidRDefault="00901EEF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64" w:type="dxa"/>
            <w:shd w:val="clear" w:color="auto" w:fill="FFFFFF"/>
          </w:tcPr>
          <w:p w14:paraId="43565026" w14:textId="77777777" w:rsidR="00AE3A9A" w:rsidRPr="00FB29F2" w:rsidRDefault="00AE3A9A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893" w:type="dxa"/>
            <w:shd w:val="clear" w:color="auto" w:fill="FFFFFF"/>
            <w:vAlign w:val="center"/>
          </w:tcPr>
          <w:p w14:paraId="614D98F2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shd w:val="clear" w:color="auto" w:fill="FFFFFF"/>
            <w:vAlign w:val="center"/>
          </w:tcPr>
          <w:p w14:paraId="78F15F44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shd w:val="clear" w:color="auto" w:fill="FFFFFF"/>
            <w:vAlign w:val="center"/>
          </w:tcPr>
          <w:p w14:paraId="5EE0AE5C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6C8DE699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 w14:paraId="1AD459FF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14:paraId="5F8D3A04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47F79600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FFFFFF"/>
          </w:tcPr>
          <w:p w14:paraId="00426315" w14:textId="77777777" w:rsidR="00AE3A9A" w:rsidRPr="00FB29F2" w:rsidRDefault="00AE3A9A" w:rsidP="000125DC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204CB" w:rsidRPr="00FB29F2" w14:paraId="3EFB83FD" w14:textId="77777777" w:rsidTr="00FB29F2">
        <w:tc>
          <w:tcPr>
            <w:tcW w:w="1152" w:type="dxa"/>
            <w:shd w:val="clear" w:color="auto" w:fill="FFFFFF"/>
            <w:vAlign w:val="bottom"/>
          </w:tcPr>
          <w:p w14:paraId="5E704B48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shd w:val="clear" w:color="auto" w:fill="FFFFFF"/>
            <w:vAlign w:val="bottom"/>
          </w:tcPr>
          <w:p w14:paraId="1504F796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E6CB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09" w:type="dxa"/>
            <w:shd w:val="clear" w:color="auto" w:fill="FFFFFF"/>
            <w:vAlign w:val="center"/>
          </w:tcPr>
          <w:p w14:paraId="2394E785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3" w:type="dxa"/>
            <w:shd w:val="clear" w:color="auto" w:fill="FFFFFF"/>
            <w:vAlign w:val="center"/>
          </w:tcPr>
          <w:p w14:paraId="228290D7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9" w:type="dxa"/>
            <w:shd w:val="clear" w:color="auto" w:fill="FFFFFF"/>
            <w:vAlign w:val="bottom"/>
          </w:tcPr>
          <w:p w14:paraId="05FB5270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15964D5C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FFFFFF"/>
            <w:vAlign w:val="bottom"/>
          </w:tcPr>
          <w:p w14:paraId="42227E84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dxa"/>
            <w:shd w:val="clear" w:color="auto" w:fill="FFFFFF"/>
            <w:vAlign w:val="center"/>
          </w:tcPr>
          <w:p w14:paraId="405C5B5B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893" w:type="dxa"/>
            <w:shd w:val="clear" w:color="auto" w:fill="FFFFFF"/>
            <w:vAlign w:val="bottom"/>
          </w:tcPr>
          <w:p w14:paraId="32297DE3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5" w:type="dxa"/>
            <w:shd w:val="clear" w:color="auto" w:fill="FFFFFF"/>
            <w:vAlign w:val="bottom"/>
          </w:tcPr>
          <w:p w14:paraId="7CCF4068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9" w:type="dxa"/>
            <w:shd w:val="clear" w:color="auto" w:fill="FFFFFF"/>
            <w:vAlign w:val="bottom"/>
          </w:tcPr>
          <w:p w14:paraId="35E6D8E8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741C1152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3" w:type="dxa"/>
            <w:shd w:val="clear" w:color="auto" w:fill="FFFFFF"/>
            <w:vAlign w:val="center"/>
          </w:tcPr>
          <w:p w14:paraId="73D17D35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6" w:type="dxa"/>
            <w:shd w:val="clear" w:color="auto" w:fill="FFFFFF"/>
            <w:vAlign w:val="center"/>
          </w:tcPr>
          <w:p w14:paraId="46BD555C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586" w:type="dxa"/>
            <w:shd w:val="clear" w:color="auto" w:fill="FFFFFF"/>
          </w:tcPr>
          <w:p w14:paraId="6880950B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718" w:type="dxa"/>
            <w:shd w:val="clear" w:color="auto" w:fill="FFFFFF"/>
          </w:tcPr>
          <w:p w14:paraId="27E2B30B" w14:textId="77777777" w:rsidR="001204CB" w:rsidRPr="00FB29F2" w:rsidRDefault="001204CB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310451" w:rsidRPr="00FB29F2" w14:paraId="30E0A29F" w14:textId="77777777" w:rsidTr="00FB29F2">
        <w:tc>
          <w:tcPr>
            <w:tcW w:w="1152" w:type="dxa"/>
            <w:shd w:val="clear" w:color="auto" w:fill="FFFFFF"/>
          </w:tcPr>
          <w:p w14:paraId="52035654" w14:textId="77777777" w:rsidR="00310451" w:rsidRPr="00FB29F2" w:rsidRDefault="00AE3A9A" w:rsidP="0044549B">
            <w:pPr>
              <w:keepNext/>
              <w:spacing w:after="60"/>
              <w:jc w:val="center"/>
              <w:outlineLvl w:val="3"/>
              <w:rPr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801012О.99.</w:t>
            </w:r>
            <w:proofErr w:type="gramStart"/>
            <w:r w:rsidRPr="00FB29F2">
              <w:rPr>
                <w:sz w:val="18"/>
                <w:szCs w:val="18"/>
              </w:rPr>
              <w:t>0.БА</w:t>
            </w:r>
            <w:proofErr w:type="gramEnd"/>
            <w:r w:rsidRPr="00FB29F2">
              <w:rPr>
                <w:sz w:val="18"/>
                <w:szCs w:val="18"/>
              </w:rPr>
              <w:t>81АЮ16001</w:t>
            </w:r>
          </w:p>
        </w:tc>
        <w:tc>
          <w:tcPr>
            <w:tcW w:w="985" w:type="dxa"/>
            <w:shd w:val="clear" w:color="auto" w:fill="FFFFFF"/>
          </w:tcPr>
          <w:p w14:paraId="6513B10D" w14:textId="77777777" w:rsidR="00310451" w:rsidRPr="00FB29F2" w:rsidRDefault="00310451" w:rsidP="00DD4184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14:paraId="3F7C2613" w14:textId="77777777" w:rsidR="00310451" w:rsidRPr="00FB29F2" w:rsidRDefault="00310451" w:rsidP="00DD4184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не указано</w:t>
            </w:r>
          </w:p>
        </w:tc>
        <w:tc>
          <w:tcPr>
            <w:tcW w:w="1109" w:type="dxa"/>
            <w:shd w:val="clear" w:color="auto" w:fill="FFFFFF"/>
          </w:tcPr>
          <w:p w14:paraId="18CD8564" w14:textId="77777777" w:rsidR="00310451" w:rsidRPr="00FB29F2" w:rsidRDefault="00310451" w:rsidP="00DD418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1083" w:type="dxa"/>
            <w:shd w:val="clear" w:color="auto" w:fill="FFFFFF"/>
          </w:tcPr>
          <w:p w14:paraId="1F8302AE" w14:textId="77777777" w:rsidR="00310451" w:rsidRPr="00FB29F2" w:rsidRDefault="00310451" w:rsidP="00DD4184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 xml:space="preserve">очная </w:t>
            </w:r>
          </w:p>
        </w:tc>
        <w:tc>
          <w:tcPr>
            <w:tcW w:w="1079" w:type="dxa"/>
            <w:shd w:val="clear" w:color="auto" w:fill="FFFFFF"/>
          </w:tcPr>
          <w:p w14:paraId="000A8D47" w14:textId="77777777" w:rsidR="00310451" w:rsidRPr="00FB29F2" w:rsidRDefault="00310451" w:rsidP="00DD418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24" w:type="dxa"/>
            <w:shd w:val="clear" w:color="auto" w:fill="FFFFFF"/>
          </w:tcPr>
          <w:p w14:paraId="2FDA9BE2" w14:textId="77777777" w:rsidR="00310451" w:rsidRPr="00FB29F2" w:rsidRDefault="00310451" w:rsidP="00DD4184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Число обучающихся</w:t>
            </w:r>
          </w:p>
        </w:tc>
        <w:tc>
          <w:tcPr>
            <w:tcW w:w="708" w:type="dxa"/>
            <w:shd w:val="clear" w:color="auto" w:fill="FFFFFF"/>
          </w:tcPr>
          <w:p w14:paraId="709B04B1" w14:textId="77777777" w:rsidR="00310451" w:rsidRPr="00FB29F2" w:rsidRDefault="00310451" w:rsidP="00DD4184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человек</w:t>
            </w:r>
          </w:p>
        </w:tc>
        <w:tc>
          <w:tcPr>
            <w:tcW w:w="464" w:type="dxa"/>
            <w:shd w:val="clear" w:color="auto" w:fill="FFFFFF"/>
          </w:tcPr>
          <w:p w14:paraId="060FEEBE" w14:textId="77777777" w:rsidR="00310451" w:rsidRPr="00FB29F2" w:rsidRDefault="00310451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893" w:type="dxa"/>
            <w:shd w:val="clear" w:color="auto" w:fill="FFFFFF"/>
          </w:tcPr>
          <w:p w14:paraId="2C46ACFE" w14:textId="409B5214" w:rsidR="00310451" w:rsidRPr="00FB29F2" w:rsidRDefault="002B22AE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  <w:r w:rsidR="001436D7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85" w:type="dxa"/>
            <w:shd w:val="clear" w:color="auto" w:fill="FFFFFF"/>
          </w:tcPr>
          <w:p w14:paraId="2E674811" w14:textId="37594862" w:rsidR="00310451" w:rsidRPr="00FB29F2" w:rsidRDefault="002B22AE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  <w:r w:rsidR="001436D7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39" w:type="dxa"/>
            <w:shd w:val="clear" w:color="auto" w:fill="FFFFFF"/>
          </w:tcPr>
          <w:p w14:paraId="4B448C11" w14:textId="1DB3DBE5" w:rsidR="00310451" w:rsidRPr="00FB29F2" w:rsidRDefault="002B22AE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  <w:r w:rsidR="001436D7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5" w:type="dxa"/>
            <w:shd w:val="clear" w:color="auto" w:fill="FFFFFF"/>
          </w:tcPr>
          <w:p w14:paraId="1FBE447D" w14:textId="77777777" w:rsidR="00310451" w:rsidRPr="00FB29F2" w:rsidRDefault="00310451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shd w:val="clear" w:color="auto" w:fill="FFFFFF"/>
          </w:tcPr>
          <w:p w14:paraId="615640DB" w14:textId="77777777" w:rsidR="00310451" w:rsidRPr="00FB29F2" w:rsidRDefault="00310451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shd w:val="clear" w:color="auto" w:fill="FFFFFF"/>
          </w:tcPr>
          <w:p w14:paraId="4502FC68" w14:textId="77777777" w:rsidR="00310451" w:rsidRPr="00FB29F2" w:rsidRDefault="00310451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1E99FC5F" w14:textId="77777777" w:rsidR="00310451" w:rsidRPr="00FB29F2" w:rsidRDefault="00310451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18" w:type="dxa"/>
            <w:shd w:val="clear" w:color="auto" w:fill="FFFFFF"/>
          </w:tcPr>
          <w:p w14:paraId="14739325" w14:textId="7D4D827A" w:rsidR="00310451" w:rsidRPr="00FB29F2" w:rsidRDefault="002B22AE" w:rsidP="000125D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</w:tr>
    </w:tbl>
    <w:p w14:paraId="34CB7FBC" w14:textId="77777777" w:rsidR="001204CB" w:rsidRDefault="001204CB" w:rsidP="001204CB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7DF01E31" w14:textId="77777777" w:rsidR="007C7490" w:rsidRPr="00A93419" w:rsidRDefault="007C7490" w:rsidP="001204CB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7FC34844" w14:textId="77777777" w:rsidR="001204CB" w:rsidRDefault="001204CB" w:rsidP="001204CB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01B84C52" w14:textId="77777777" w:rsidR="00982499" w:rsidRPr="00A93419" w:rsidRDefault="00982499" w:rsidP="00982499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982499" w:rsidRPr="00C42765" w14:paraId="481B0546" w14:textId="77777777" w:rsidTr="00982499">
        <w:trPr>
          <w:trHeight w:val="198"/>
        </w:trPr>
        <w:tc>
          <w:tcPr>
            <w:tcW w:w="15173" w:type="dxa"/>
            <w:gridSpan w:val="5"/>
          </w:tcPr>
          <w:p w14:paraId="1654A3C2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982499" w:rsidRPr="00C42765" w14:paraId="2F64695E" w14:textId="77777777" w:rsidTr="00982499">
        <w:tc>
          <w:tcPr>
            <w:tcW w:w="2694" w:type="dxa"/>
          </w:tcPr>
          <w:p w14:paraId="4FA616F6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31CBAE9D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6DF68F4E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26E48E1C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292C9BDE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982499" w:rsidRPr="00C42765" w14:paraId="72130108" w14:textId="77777777" w:rsidTr="00982499">
        <w:tc>
          <w:tcPr>
            <w:tcW w:w="2694" w:type="dxa"/>
          </w:tcPr>
          <w:p w14:paraId="3A2B0D32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20A60D09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1D4ECBE4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72F0B773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17BABDE0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982499" w:rsidRPr="00C42765" w14:paraId="1D3138D1" w14:textId="77777777" w:rsidTr="00982499">
        <w:tc>
          <w:tcPr>
            <w:tcW w:w="2694" w:type="dxa"/>
          </w:tcPr>
          <w:p w14:paraId="5E1B74C2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5E5B2332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9622481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51F65EA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5095C847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045D686C" w14:textId="77777777" w:rsidR="00982499" w:rsidRDefault="00982499" w:rsidP="00982499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0E7B9715" w14:textId="77777777" w:rsidR="00982499" w:rsidRPr="005D24BE" w:rsidRDefault="00982499" w:rsidP="00982499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365FBBAC" w14:textId="77777777" w:rsidR="00982499" w:rsidRPr="00B8131B" w:rsidRDefault="00982499" w:rsidP="00982499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982499" w:rsidRPr="00B8131B" w14:paraId="62B85E7B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F946C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DAC08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D7C9C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22E03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EBEB8D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982499" w:rsidRPr="00B8131B" w14:paraId="3B775B2F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0D81DA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B7AFC" w14:textId="77777777" w:rsidR="00982499" w:rsidRPr="00B8131B" w:rsidRDefault="00982499" w:rsidP="00982499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9F9E1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3E888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9C814D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01191CED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982499" w:rsidRPr="00B8131B" w14:paraId="7E677829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1DE8F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F3FA01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ABB20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98E65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89561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982499" w:rsidRPr="00B8131B" w14:paraId="1EF060AA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9B980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E4009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7F9F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BD566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6D6A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982499" w:rsidRPr="00B8131B" w14:paraId="531E0542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9157B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9BA3F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ABCF5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FD414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7CB45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41BCA418" w14:textId="77777777" w:rsidR="00982499" w:rsidRDefault="00982499" w:rsidP="00982499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7CF014DE" w14:textId="77777777" w:rsidR="00982499" w:rsidRPr="00A93419" w:rsidRDefault="00982499" w:rsidP="00982499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982499" w:rsidRPr="00476D45" w14:paraId="14944BD1" w14:textId="77777777" w:rsidTr="00982499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74EC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4758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CAFE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982499" w:rsidRPr="00476D45" w14:paraId="47A2BFE6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46BA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1115" w14:textId="77777777" w:rsidR="00982499" w:rsidRPr="00476D45" w:rsidRDefault="00982499" w:rsidP="00982499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1F5C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982499" w:rsidRPr="00476D45" w14:paraId="17288379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AC3A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0675" w14:textId="77777777" w:rsidR="00982499" w:rsidRPr="00476D45" w:rsidRDefault="00982499" w:rsidP="00982499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AB17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982499" w:rsidRPr="00476D45" w14:paraId="5E458412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84F0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A5B4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E546" w14:textId="77777777" w:rsidR="00982499" w:rsidRPr="00476D45" w:rsidRDefault="00982499" w:rsidP="00982499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982499" w:rsidRPr="00476D45" w14:paraId="3BA309D2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97FB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522D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542C4198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40DD355E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01552621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3AA45E56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4EC3D25F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496A769B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1454E7F6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18537F11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563E7994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35CB0AC4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4968DF8A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57547EE8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5F9578F3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E6FC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78BC8092" w14:textId="77777777" w:rsidR="00982499" w:rsidRDefault="00982499" w:rsidP="00982499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729D6596" w14:textId="77777777" w:rsidR="00982499" w:rsidRDefault="00982499" w:rsidP="00982499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1B4F11C6" w14:textId="77777777" w:rsidR="00DB3B56" w:rsidRDefault="00DB3B56" w:rsidP="00DB3B56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3698A28" w14:textId="77777777" w:rsidR="00DB3B56" w:rsidRDefault="00DB3B56" w:rsidP="00DB3B56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2E60755" w14:textId="77777777" w:rsidR="00DB3B56" w:rsidRDefault="00DB3B56" w:rsidP="00DB3B56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0DB429D0" w14:textId="77777777" w:rsidR="00DB3B56" w:rsidRDefault="00DB3B56" w:rsidP="00DB3B56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53B4D38C" w14:textId="77777777" w:rsidR="00DB3B56" w:rsidRDefault="00DB3B56" w:rsidP="00DB3B56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5B248A88" w14:textId="77777777" w:rsidR="00DB3B56" w:rsidRDefault="00DB3B56" w:rsidP="00DB3B56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23E37A18" w14:textId="2C0DFD2A" w:rsidR="00CF4626" w:rsidRPr="001E7744" w:rsidRDefault="00AC7F32" w:rsidP="00CF4626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4B603B09">
          <v:shape id="_x0000_s1029" type="#_x0000_t202" style="position:absolute;left:0;text-align:left;margin-left:607.3pt;margin-top:12.65pt;width:149.75pt;height:90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" stroked="f">
            <v:textbox style="mso-next-textbox:#_x0000_s1029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779A6E11" w14:textId="77777777" w:rsidTr="00B9503F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1EFC74EA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561DF046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5597A145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3512A6DD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14:paraId="27983B1D" w14:textId="77777777" w:rsidR="0019530A" w:rsidRPr="009D7718" w:rsidRDefault="0019530A" w:rsidP="00B9503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16207E50" w14:textId="77777777" w:rsidR="0019530A" w:rsidRPr="00192CE8" w:rsidRDefault="0019530A" w:rsidP="00215C1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3B4556">
                          <w:rPr>
                            <w:sz w:val="24"/>
                            <w:szCs w:val="24"/>
                          </w:rPr>
                          <w:t>34.788.0</w:t>
                        </w:r>
                      </w:p>
                    </w:tc>
                  </w:tr>
                </w:tbl>
                <w:p w14:paraId="7A7D8C6A" w14:textId="77777777" w:rsidR="0019530A" w:rsidRPr="009D7718" w:rsidRDefault="0019530A" w:rsidP="00CF4626"/>
              </w:txbxContent>
            </v:textbox>
          </v:shape>
        </w:pict>
      </w:r>
      <w:r w:rsidR="00CF4626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4C239B">
        <w:rPr>
          <w:bCs/>
          <w:color w:val="000000"/>
          <w:sz w:val="24"/>
          <w:szCs w:val="24"/>
          <w:shd w:val="clear" w:color="auto" w:fill="FFFFFF"/>
        </w:rPr>
        <w:t>3</w:t>
      </w:r>
    </w:p>
    <w:p w14:paraId="68CFB9C4" w14:textId="77777777" w:rsidR="000D7A3D" w:rsidRPr="00B8131B" w:rsidRDefault="00823534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 w:rsidR="000D7A3D" w:rsidRPr="00B8131B">
        <w:rPr>
          <w:bCs/>
          <w:color w:val="000000"/>
          <w:sz w:val="24"/>
          <w:szCs w:val="24"/>
          <w:shd w:val="clear" w:color="auto" w:fill="FFFFFF"/>
        </w:rPr>
        <w:t>Наименование муниципальной услуги _</w:t>
      </w:r>
    </w:p>
    <w:p w14:paraId="0416863F" w14:textId="77777777" w:rsidR="000D7A3D" w:rsidRPr="00B8131B" w:rsidRDefault="000D7A3D" w:rsidP="000D7A3D">
      <w:pPr>
        <w:keepNext/>
        <w:outlineLvl w:val="3"/>
        <w:rPr>
          <w:b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Реализация </w:t>
      </w:r>
      <w:proofErr w:type="gramStart"/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>адаптированных  общеобразовательных</w:t>
      </w:r>
      <w:proofErr w:type="gramEnd"/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 программ начального общего образования</w:t>
      </w:r>
    </w:p>
    <w:p w14:paraId="6F28E3E5" w14:textId="77777777" w:rsidR="000D7A3D" w:rsidRPr="00B8131B" w:rsidRDefault="000D7A3D" w:rsidP="000D7A3D">
      <w:pPr>
        <w:keepNext/>
        <w:outlineLvl w:val="3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2.Категории потребителей муниципальной </w:t>
      </w:r>
      <w:proofErr w:type="gramStart"/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услуги  </w:t>
      </w:r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</w:t>
      </w:r>
      <w:proofErr w:type="gramEnd"/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 xml:space="preserve"> лица с ограниченными возможностями здоровья </w:t>
      </w:r>
    </w:p>
    <w:p w14:paraId="0EBBAD33" w14:textId="77777777" w:rsidR="000D7A3D" w:rsidRPr="00B8131B" w:rsidRDefault="000D7A3D" w:rsidP="000D7A3D">
      <w:pPr>
        <w:keepNext/>
        <w:outlineLvl w:val="3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и дети-инвалиды</w:t>
      </w:r>
    </w:p>
    <w:p w14:paraId="50F02B4F" w14:textId="77777777" w:rsidR="000D7A3D" w:rsidRPr="00B8131B" w:rsidRDefault="000D7A3D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28BA4EDE" w14:textId="77777777" w:rsidR="000D7A3D" w:rsidRPr="00B8131B" w:rsidRDefault="000D7A3D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B8131B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0E7053F9" w14:textId="77777777" w:rsidR="00CF4626" w:rsidRPr="00A93419" w:rsidRDefault="00CF4626" w:rsidP="00CF4626">
      <w:pPr>
        <w:keepNext/>
        <w:outlineLvl w:val="3"/>
        <w:rPr>
          <w:bCs/>
          <w:sz w:val="16"/>
          <w:szCs w:val="16"/>
        </w:rPr>
      </w:pPr>
    </w:p>
    <w:tbl>
      <w:tblPr>
        <w:tblW w:w="5446" w:type="pct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416"/>
        <w:gridCol w:w="1271"/>
        <w:gridCol w:w="856"/>
        <w:gridCol w:w="851"/>
        <w:gridCol w:w="992"/>
        <w:gridCol w:w="2838"/>
        <w:gridCol w:w="848"/>
        <w:gridCol w:w="708"/>
        <w:gridCol w:w="1134"/>
        <w:gridCol w:w="993"/>
        <w:gridCol w:w="992"/>
        <w:gridCol w:w="850"/>
        <w:gridCol w:w="1139"/>
      </w:tblGrid>
      <w:tr w:rsidR="000D7A3D" w:rsidRPr="00FB29F2" w14:paraId="3A07CABA" w14:textId="77777777" w:rsidTr="00ED79E7">
        <w:trPr>
          <w:trHeight w:hRule="exact" w:val="1109"/>
        </w:trPr>
        <w:tc>
          <w:tcPr>
            <w:tcW w:w="993" w:type="dxa"/>
            <w:vMerge w:val="restart"/>
            <w:shd w:val="clear" w:color="auto" w:fill="FFFFFF"/>
            <w:vAlign w:val="center"/>
          </w:tcPr>
          <w:p w14:paraId="06522937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543" w:type="dxa"/>
            <w:gridSpan w:val="3"/>
            <w:vMerge w:val="restart"/>
            <w:shd w:val="clear" w:color="auto" w:fill="FFFFFF"/>
          </w:tcPr>
          <w:p w14:paraId="1903C779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  <w:vAlign w:val="center"/>
          </w:tcPr>
          <w:p w14:paraId="4108320B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394" w:type="dxa"/>
            <w:gridSpan w:val="3"/>
            <w:shd w:val="clear" w:color="auto" w:fill="FFFFFF"/>
            <w:vAlign w:val="center"/>
          </w:tcPr>
          <w:p w14:paraId="7274959A" w14:textId="77777777" w:rsidR="000D7A3D" w:rsidRPr="00FB29F2" w:rsidRDefault="000D7A3D" w:rsidP="0085579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7D9C2B54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3119" w:type="dxa"/>
            <w:gridSpan w:val="3"/>
            <w:shd w:val="clear" w:color="auto" w:fill="FFFFFF"/>
          </w:tcPr>
          <w:p w14:paraId="6B37356A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989" w:type="dxa"/>
            <w:gridSpan w:val="2"/>
            <w:shd w:val="clear" w:color="auto" w:fill="FFFFFF"/>
          </w:tcPr>
          <w:p w14:paraId="4009261C" w14:textId="77777777" w:rsidR="000D7A3D" w:rsidRPr="00FB29F2" w:rsidRDefault="000D7A3D" w:rsidP="0085579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FB29F2">
              <w:rPr>
                <w:color w:val="000000"/>
                <w:sz w:val="18"/>
                <w:szCs w:val="18"/>
              </w:rPr>
              <w:br/>
              <w:t xml:space="preserve"> от установленных показателей качества муниципальной услуги</w:t>
            </w:r>
          </w:p>
        </w:tc>
      </w:tr>
      <w:tr w:rsidR="00AD1573" w:rsidRPr="00FB29F2" w14:paraId="62EEC7BD" w14:textId="77777777" w:rsidTr="00ED79E7">
        <w:trPr>
          <w:trHeight w:hRule="exact" w:val="681"/>
        </w:trPr>
        <w:tc>
          <w:tcPr>
            <w:tcW w:w="993" w:type="dxa"/>
            <w:vMerge/>
            <w:shd w:val="clear" w:color="auto" w:fill="FFFFFF"/>
          </w:tcPr>
          <w:p w14:paraId="57F91125" w14:textId="77777777" w:rsidR="00AD1573" w:rsidRPr="00FB29F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43" w:type="dxa"/>
            <w:gridSpan w:val="3"/>
            <w:vMerge/>
            <w:shd w:val="clear" w:color="auto" w:fill="FFFFFF"/>
          </w:tcPr>
          <w:p w14:paraId="09138E8A" w14:textId="77777777" w:rsidR="00AD1573" w:rsidRPr="00FB29F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14:paraId="4E4FEC4B" w14:textId="77777777" w:rsidR="00AD1573" w:rsidRPr="00FB29F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38" w:type="dxa"/>
            <w:vMerge w:val="restart"/>
            <w:shd w:val="clear" w:color="auto" w:fill="FFFFFF"/>
          </w:tcPr>
          <w:p w14:paraId="6B28E0DF" w14:textId="77777777" w:rsidR="00AD1573" w:rsidRPr="00FB29F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6" w:type="dxa"/>
            <w:gridSpan w:val="2"/>
            <w:shd w:val="clear" w:color="auto" w:fill="FFFFFF"/>
            <w:vAlign w:val="center"/>
          </w:tcPr>
          <w:p w14:paraId="1A47ACDF" w14:textId="77777777" w:rsidR="00AD1573" w:rsidRPr="00FB29F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4ABFA32E" w14:textId="77777777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34E3F015" w14:textId="1F9CC417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277E1D56" w14:textId="201894A4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457D20B4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04EB508E" w14:textId="6C5C8536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527E17E0" w14:textId="77777777" w:rsidR="00AD1573" w:rsidRPr="00FB29F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39" w:type="dxa"/>
            <w:vMerge w:val="restart"/>
            <w:shd w:val="clear" w:color="auto" w:fill="FFFFFF"/>
          </w:tcPr>
          <w:p w14:paraId="4A66C05F" w14:textId="77777777" w:rsidR="00AD1573" w:rsidRPr="00FB29F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0D7A3D" w:rsidRPr="00FB29F2" w14:paraId="5F96AEB6" w14:textId="77777777" w:rsidTr="00ED79E7">
        <w:trPr>
          <w:trHeight w:val="624"/>
        </w:trPr>
        <w:tc>
          <w:tcPr>
            <w:tcW w:w="993" w:type="dxa"/>
            <w:vMerge/>
            <w:shd w:val="clear" w:color="auto" w:fill="FFFFFF"/>
          </w:tcPr>
          <w:p w14:paraId="7D718595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shd w:val="clear" w:color="auto" w:fill="FFFFFF"/>
          </w:tcPr>
          <w:p w14:paraId="071EA2DD" w14:textId="77777777" w:rsidR="000D7A3D" w:rsidRPr="00FB29F2" w:rsidRDefault="000D7A3D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14:paraId="3D5AA3F8" w14:textId="77777777" w:rsidR="000D7A3D" w:rsidRPr="00FB29F2" w:rsidRDefault="000D7A3D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6" w:type="dxa"/>
            <w:vMerge w:val="restart"/>
            <w:shd w:val="clear" w:color="auto" w:fill="FFFFFF"/>
          </w:tcPr>
          <w:p w14:paraId="595136F6" w14:textId="77777777" w:rsidR="000D7A3D" w:rsidRPr="00FB29F2" w:rsidRDefault="000D7A3D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1BB65B5A" w14:textId="77777777" w:rsidR="000D7A3D" w:rsidRPr="00FB29F2" w:rsidRDefault="000D7A3D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3DDB5952" w14:textId="77777777" w:rsidR="000D7A3D" w:rsidRPr="00FB29F2" w:rsidRDefault="000D7A3D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FB29F2">
              <w:rPr>
                <w:bCs/>
                <w:color w:val="000000"/>
                <w:sz w:val="18"/>
                <w:szCs w:val="18"/>
              </w:rPr>
              <w:t>-</w:t>
            </w:r>
          </w:p>
          <w:p w14:paraId="22FE7F86" w14:textId="77777777" w:rsidR="000D7A3D" w:rsidRPr="00FB29F2" w:rsidRDefault="000D7A3D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186EFE44" w14:textId="77777777" w:rsidR="000D7A3D" w:rsidRPr="00FB29F2" w:rsidRDefault="000D7A3D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2838" w:type="dxa"/>
            <w:vMerge/>
            <w:shd w:val="clear" w:color="auto" w:fill="FFFFFF"/>
          </w:tcPr>
          <w:p w14:paraId="751D2E39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7B833165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08" w:type="dxa"/>
            <w:shd w:val="clear" w:color="auto" w:fill="FFFFFF"/>
          </w:tcPr>
          <w:p w14:paraId="730AF716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34" w:type="dxa"/>
            <w:vMerge/>
            <w:shd w:val="clear" w:color="auto" w:fill="FFFFFF"/>
          </w:tcPr>
          <w:p w14:paraId="06B5E987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0BCC8E21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4175304D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47CAC92C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vMerge/>
            <w:shd w:val="clear" w:color="auto" w:fill="FFFFFF"/>
          </w:tcPr>
          <w:p w14:paraId="49947699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0D7A3D" w:rsidRPr="00FB29F2" w14:paraId="62E56985" w14:textId="77777777" w:rsidTr="00ED79E7">
        <w:trPr>
          <w:trHeight w:val="624"/>
        </w:trPr>
        <w:tc>
          <w:tcPr>
            <w:tcW w:w="993" w:type="dxa"/>
            <w:vMerge/>
            <w:shd w:val="clear" w:color="auto" w:fill="FFFFFF"/>
          </w:tcPr>
          <w:p w14:paraId="32B961DF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</w:tcPr>
          <w:p w14:paraId="0CEC751E" w14:textId="77777777" w:rsidR="000D7A3D" w:rsidRPr="00FB29F2" w:rsidRDefault="000D7A3D" w:rsidP="0085579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6655AFDA" w14:textId="77777777" w:rsidR="000D7A3D" w:rsidRPr="00FB29F2" w:rsidRDefault="000D7A3D" w:rsidP="0085579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vMerge/>
            <w:shd w:val="clear" w:color="auto" w:fill="FFFFFF"/>
          </w:tcPr>
          <w:p w14:paraId="004821A1" w14:textId="77777777" w:rsidR="000D7A3D" w:rsidRPr="00FB29F2" w:rsidRDefault="000D7A3D" w:rsidP="0085579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6A3ED263" w14:textId="77777777" w:rsidR="000D7A3D" w:rsidRPr="00FB29F2" w:rsidRDefault="000D7A3D" w:rsidP="0085579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071A02F3" w14:textId="77777777" w:rsidR="000D7A3D" w:rsidRPr="00FB29F2" w:rsidRDefault="000D7A3D" w:rsidP="00855795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shd w:val="clear" w:color="auto" w:fill="FFFFFF"/>
          </w:tcPr>
          <w:p w14:paraId="0BEFE41F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0D0F2373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/>
          </w:tcPr>
          <w:p w14:paraId="18CFB05F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72ADEBD3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153CEA27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5CEF8E3E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6D30C394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FFFFFF"/>
          </w:tcPr>
          <w:p w14:paraId="02CBE38E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CF4626" w:rsidRPr="00FB29F2" w14:paraId="17C67660" w14:textId="77777777" w:rsidTr="00ED79E7">
        <w:trPr>
          <w:trHeight w:hRule="exact" w:val="372"/>
        </w:trPr>
        <w:tc>
          <w:tcPr>
            <w:tcW w:w="993" w:type="dxa"/>
            <w:shd w:val="clear" w:color="auto" w:fill="FFFFFF"/>
          </w:tcPr>
          <w:p w14:paraId="160DF03C" w14:textId="77777777" w:rsidR="00CF4626" w:rsidRPr="00FB29F2" w:rsidRDefault="00CF4626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</w:t>
            </w:r>
          </w:p>
        </w:tc>
        <w:tc>
          <w:tcPr>
            <w:tcW w:w="1416" w:type="dxa"/>
            <w:shd w:val="clear" w:color="auto" w:fill="FFFFFF"/>
          </w:tcPr>
          <w:p w14:paraId="2FC5DAE8" w14:textId="77777777" w:rsidR="00CF4626" w:rsidRPr="00FB29F2" w:rsidRDefault="00CF4626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2</w:t>
            </w:r>
          </w:p>
        </w:tc>
        <w:tc>
          <w:tcPr>
            <w:tcW w:w="1271" w:type="dxa"/>
            <w:shd w:val="clear" w:color="auto" w:fill="FFFFFF"/>
          </w:tcPr>
          <w:p w14:paraId="546BB718" w14:textId="77777777" w:rsidR="00CF4626" w:rsidRPr="00FB29F2" w:rsidRDefault="00CF4626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3</w:t>
            </w:r>
          </w:p>
        </w:tc>
        <w:tc>
          <w:tcPr>
            <w:tcW w:w="856" w:type="dxa"/>
            <w:shd w:val="clear" w:color="auto" w:fill="FFFFFF"/>
          </w:tcPr>
          <w:p w14:paraId="435BF221" w14:textId="77777777" w:rsidR="00CF4626" w:rsidRPr="00FB29F2" w:rsidRDefault="00CF4626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14:paraId="3964B0BC" w14:textId="77777777" w:rsidR="00CF4626" w:rsidRPr="00FB29F2" w:rsidRDefault="00CF4626" w:rsidP="008557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14:paraId="66DCE07B" w14:textId="77777777" w:rsidR="00CF4626" w:rsidRPr="00FB29F2" w:rsidRDefault="00CF4626" w:rsidP="008557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6</w:t>
            </w:r>
          </w:p>
        </w:tc>
        <w:tc>
          <w:tcPr>
            <w:tcW w:w="2838" w:type="dxa"/>
            <w:shd w:val="clear" w:color="auto" w:fill="FFFFFF"/>
          </w:tcPr>
          <w:p w14:paraId="429CB3C3" w14:textId="77777777" w:rsidR="00CF4626" w:rsidRPr="00FB29F2" w:rsidRDefault="00CF4626" w:rsidP="008557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7</w:t>
            </w:r>
          </w:p>
        </w:tc>
        <w:tc>
          <w:tcPr>
            <w:tcW w:w="848" w:type="dxa"/>
            <w:shd w:val="clear" w:color="auto" w:fill="FFFFFF"/>
          </w:tcPr>
          <w:p w14:paraId="10A91AF5" w14:textId="77777777" w:rsidR="00CF4626" w:rsidRPr="00FB29F2" w:rsidRDefault="00CF4626" w:rsidP="008557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auto" w:fill="FFFFFF"/>
          </w:tcPr>
          <w:p w14:paraId="427BD7AF" w14:textId="77777777" w:rsidR="00CF4626" w:rsidRPr="00FB29F2" w:rsidRDefault="00CF4626" w:rsidP="008557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14:paraId="240E34A2" w14:textId="77777777" w:rsidR="00CF4626" w:rsidRPr="00FB29F2" w:rsidRDefault="00CF4626" w:rsidP="008557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5005FF72" w14:textId="77777777" w:rsidR="00CF4626" w:rsidRPr="00FB29F2" w:rsidRDefault="00CF4626" w:rsidP="008557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14:paraId="11259507" w14:textId="77777777" w:rsidR="00CF4626" w:rsidRPr="00FB29F2" w:rsidRDefault="00CF4626" w:rsidP="008557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  <w:shd w:val="clear" w:color="auto" w:fill="FFFFFF"/>
          </w:tcPr>
          <w:p w14:paraId="69D2F47F" w14:textId="77777777" w:rsidR="00CF4626" w:rsidRPr="00FB29F2" w:rsidRDefault="00CF4626" w:rsidP="008557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13</w:t>
            </w:r>
          </w:p>
        </w:tc>
        <w:tc>
          <w:tcPr>
            <w:tcW w:w="1139" w:type="dxa"/>
            <w:shd w:val="clear" w:color="auto" w:fill="FFFFFF"/>
          </w:tcPr>
          <w:p w14:paraId="5CFAACDD" w14:textId="77777777" w:rsidR="00CF4626" w:rsidRPr="00FB29F2" w:rsidRDefault="00CF4626" w:rsidP="008557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14</w:t>
            </w:r>
          </w:p>
        </w:tc>
      </w:tr>
      <w:tr w:rsidR="000D7A3D" w:rsidRPr="00FB29F2" w14:paraId="440F4874" w14:textId="77777777" w:rsidTr="00ED79E7">
        <w:trPr>
          <w:trHeight w:hRule="exact" w:val="823"/>
        </w:trPr>
        <w:tc>
          <w:tcPr>
            <w:tcW w:w="993" w:type="dxa"/>
            <w:vMerge w:val="restart"/>
            <w:shd w:val="clear" w:color="auto" w:fill="FFFFFF"/>
          </w:tcPr>
          <w:p w14:paraId="33B7FD6B" w14:textId="77777777" w:rsidR="000D7A3D" w:rsidRPr="00FB29F2" w:rsidRDefault="000D7A3D" w:rsidP="0044549B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801012О.99.</w:t>
            </w:r>
            <w:proofErr w:type="gramStart"/>
            <w:r w:rsidRPr="00FB29F2">
              <w:rPr>
                <w:sz w:val="18"/>
                <w:szCs w:val="18"/>
              </w:rPr>
              <w:t>0.БА</w:t>
            </w:r>
            <w:proofErr w:type="gramEnd"/>
            <w:r w:rsidRPr="00FB29F2">
              <w:rPr>
                <w:sz w:val="18"/>
                <w:szCs w:val="18"/>
              </w:rPr>
              <w:t>82АЗ70001</w:t>
            </w:r>
          </w:p>
        </w:tc>
        <w:tc>
          <w:tcPr>
            <w:tcW w:w="1416" w:type="dxa"/>
            <w:vMerge w:val="restart"/>
            <w:shd w:val="clear" w:color="auto" w:fill="FFFFFF"/>
          </w:tcPr>
          <w:p w14:paraId="3481C2B8" w14:textId="77777777" w:rsidR="000D7A3D" w:rsidRPr="00FB29F2" w:rsidRDefault="000D7A3D" w:rsidP="00DD4184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С тяжелыми нарушениями речи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14:paraId="7117E64E" w14:textId="77777777" w:rsidR="000D7A3D" w:rsidRPr="00FB29F2" w:rsidRDefault="000D7A3D" w:rsidP="00DD4184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856" w:type="dxa"/>
            <w:vMerge w:val="restart"/>
            <w:shd w:val="clear" w:color="auto" w:fill="FFFFFF"/>
          </w:tcPr>
          <w:p w14:paraId="3CEB39E5" w14:textId="77777777" w:rsidR="000D7A3D" w:rsidRPr="00FB29F2" w:rsidRDefault="000D7A3D" w:rsidP="00DD4184">
            <w:pPr>
              <w:keepNext/>
              <w:outlineLvl w:val="3"/>
              <w:rPr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2718CDE6" w14:textId="77777777" w:rsidR="000D7A3D" w:rsidRPr="00FB29F2" w:rsidRDefault="000D7A3D" w:rsidP="00DD4184">
            <w:pPr>
              <w:jc w:val="center"/>
              <w:rPr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7D9FC3DF" w14:textId="77777777" w:rsidR="000D7A3D" w:rsidRPr="00FB29F2" w:rsidRDefault="000D7A3D" w:rsidP="00DD4184">
            <w:pPr>
              <w:rPr>
                <w:sz w:val="18"/>
                <w:szCs w:val="18"/>
              </w:rPr>
            </w:pPr>
          </w:p>
        </w:tc>
        <w:tc>
          <w:tcPr>
            <w:tcW w:w="2838" w:type="dxa"/>
            <w:shd w:val="clear" w:color="auto" w:fill="FFFFFF"/>
          </w:tcPr>
          <w:p w14:paraId="752A419D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71240AC2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EBDB5E2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EF746E4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F675D9E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B7F2023" w14:textId="77777777" w:rsidR="000D7A3D" w:rsidRPr="00FB29F2" w:rsidRDefault="000D7A3D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848" w:type="dxa"/>
            <w:shd w:val="clear" w:color="auto" w:fill="FFFFFF"/>
          </w:tcPr>
          <w:p w14:paraId="270098DC" w14:textId="77777777" w:rsidR="000D7A3D" w:rsidRPr="00FB29F2" w:rsidRDefault="000D7A3D" w:rsidP="00DD4184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708" w:type="dxa"/>
            <w:shd w:val="clear" w:color="auto" w:fill="FFFFFF"/>
          </w:tcPr>
          <w:p w14:paraId="5CF507F6" w14:textId="77777777" w:rsidR="000D7A3D" w:rsidRPr="00FB29F2" w:rsidRDefault="000D7A3D" w:rsidP="00FB29F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134" w:type="dxa"/>
            <w:shd w:val="clear" w:color="auto" w:fill="FFFFFF"/>
          </w:tcPr>
          <w:p w14:paraId="3F3F529E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14:paraId="7B51409A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14:paraId="77283F8A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5E1A8B0A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9" w:type="dxa"/>
            <w:shd w:val="clear" w:color="auto" w:fill="FFFFFF"/>
          </w:tcPr>
          <w:p w14:paraId="3B54ECDA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0D7A3D" w:rsidRPr="00FB29F2" w14:paraId="0034C1AD" w14:textId="77777777" w:rsidTr="00ED79E7">
        <w:trPr>
          <w:trHeight w:hRule="exact" w:val="1037"/>
        </w:trPr>
        <w:tc>
          <w:tcPr>
            <w:tcW w:w="993" w:type="dxa"/>
            <w:vMerge/>
            <w:shd w:val="clear" w:color="auto" w:fill="FFFFFF"/>
          </w:tcPr>
          <w:p w14:paraId="195B5B24" w14:textId="77777777" w:rsidR="000D7A3D" w:rsidRPr="00FB29F2" w:rsidRDefault="000D7A3D" w:rsidP="0085579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</w:tcPr>
          <w:p w14:paraId="60C4351D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62368CD9" w14:textId="77777777" w:rsidR="000D7A3D" w:rsidRPr="00FB29F2" w:rsidRDefault="000D7A3D" w:rsidP="0085579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6" w:type="dxa"/>
            <w:vMerge/>
            <w:shd w:val="clear" w:color="auto" w:fill="FFFFFF"/>
          </w:tcPr>
          <w:p w14:paraId="61C64F93" w14:textId="77777777" w:rsidR="000D7A3D" w:rsidRPr="00FB29F2" w:rsidRDefault="000D7A3D" w:rsidP="00855795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0FE7A614" w14:textId="77777777" w:rsidR="000D7A3D" w:rsidRPr="00FB29F2" w:rsidRDefault="000D7A3D" w:rsidP="00855795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44DB016A" w14:textId="77777777" w:rsidR="000D7A3D" w:rsidRPr="00FB29F2" w:rsidRDefault="000D7A3D" w:rsidP="0085579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38" w:type="dxa"/>
            <w:shd w:val="clear" w:color="auto" w:fill="FFFFFF"/>
          </w:tcPr>
          <w:p w14:paraId="20D22989" w14:textId="77777777" w:rsidR="000D7A3D" w:rsidRPr="00FB29F2" w:rsidRDefault="000D7A3D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848" w:type="dxa"/>
            <w:shd w:val="clear" w:color="auto" w:fill="FFFFFF"/>
          </w:tcPr>
          <w:p w14:paraId="39902112" w14:textId="77777777" w:rsidR="000D7A3D" w:rsidRPr="00FB29F2" w:rsidRDefault="000D7A3D" w:rsidP="00DD4184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708" w:type="dxa"/>
            <w:shd w:val="clear" w:color="auto" w:fill="FFFFFF"/>
          </w:tcPr>
          <w:p w14:paraId="69518122" w14:textId="77777777" w:rsidR="000D7A3D" w:rsidRPr="00FB29F2" w:rsidRDefault="000D7A3D" w:rsidP="00FB29F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134" w:type="dxa"/>
            <w:shd w:val="clear" w:color="auto" w:fill="FFFFFF"/>
          </w:tcPr>
          <w:p w14:paraId="76D3EE22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14:paraId="3B638710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14:paraId="74413C43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05B1D32D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9" w:type="dxa"/>
            <w:shd w:val="clear" w:color="auto" w:fill="FFFFFF"/>
          </w:tcPr>
          <w:p w14:paraId="11FF0A24" w14:textId="77777777" w:rsidR="000D7A3D" w:rsidRPr="00FB29F2" w:rsidRDefault="000D7A3D" w:rsidP="0085579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FB29F2" w14:paraId="740A7746" w14:textId="77777777" w:rsidTr="00ED79E7">
        <w:trPr>
          <w:trHeight w:hRule="exact" w:val="1561"/>
        </w:trPr>
        <w:tc>
          <w:tcPr>
            <w:tcW w:w="993" w:type="dxa"/>
            <w:vMerge/>
            <w:shd w:val="clear" w:color="auto" w:fill="FFFFFF"/>
          </w:tcPr>
          <w:p w14:paraId="02F6BEFA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</w:tcPr>
          <w:p w14:paraId="4F0927FB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2D4FA203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6" w:type="dxa"/>
            <w:vMerge/>
            <w:shd w:val="clear" w:color="auto" w:fill="FFFFFF"/>
          </w:tcPr>
          <w:p w14:paraId="63071ED6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2336D81A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0A0D278E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38" w:type="dxa"/>
            <w:shd w:val="clear" w:color="auto" w:fill="FFFFFF"/>
          </w:tcPr>
          <w:p w14:paraId="35B3185A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32B9FD27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24318D72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848" w:type="dxa"/>
            <w:shd w:val="clear" w:color="auto" w:fill="FFFFFF"/>
          </w:tcPr>
          <w:p w14:paraId="1C0C24CF" w14:textId="77777777" w:rsidR="00BB2115" w:rsidRPr="00FB29F2" w:rsidRDefault="00BB2115" w:rsidP="00BB2115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708" w:type="dxa"/>
            <w:shd w:val="clear" w:color="auto" w:fill="FFFFFF"/>
          </w:tcPr>
          <w:p w14:paraId="18ECDD3D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1134" w:type="dxa"/>
            <w:shd w:val="clear" w:color="auto" w:fill="FFFFFF"/>
          </w:tcPr>
          <w:p w14:paraId="51F01DF0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03B9638C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7A2C9FCA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1CFAEF7D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9" w:type="dxa"/>
            <w:shd w:val="clear" w:color="auto" w:fill="FFFFFF"/>
          </w:tcPr>
          <w:p w14:paraId="61C23F7D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0D7A3D" w:rsidRPr="00FB29F2" w14:paraId="23D40EC1" w14:textId="77777777" w:rsidTr="00ED79E7">
        <w:trPr>
          <w:trHeight w:hRule="exact" w:val="694"/>
        </w:trPr>
        <w:tc>
          <w:tcPr>
            <w:tcW w:w="993" w:type="dxa"/>
            <w:vMerge/>
            <w:shd w:val="clear" w:color="auto" w:fill="FFFFFF"/>
          </w:tcPr>
          <w:p w14:paraId="508EA29A" w14:textId="77777777" w:rsidR="000D7A3D" w:rsidRPr="00FB29F2" w:rsidRDefault="000D7A3D" w:rsidP="0085579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FFFFFF"/>
          </w:tcPr>
          <w:p w14:paraId="0B00D6A0" w14:textId="77777777" w:rsidR="000D7A3D" w:rsidRPr="00FB29F2" w:rsidRDefault="000D7A3D" w:rsidP="0085579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FFFFFF"/>
          </w:tcPr>
          <w:p w14:paraId="3A366216" w14:textId="77777777" w:rsidR="000D7A3D" w:rsidRPr="00FB29F2" w:rsidRDefault="000D7A3D" w:rsidP="0085579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6" w:type="dxa"/>
            <w:vMerge/>
            <w:shd w:val="clear" w:color="auto" w:fill="FFFFFF"/>
          </w:tcPr>
          <w:p w14:paraId="535DB50A" w14:textId="77777777" w:rsidR="000D7A3D" w:rsidRPr="00FB29F2" w:rsidRDefault="000D7A3D" w:rsidP="0085579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4CF732AC" w14:textId="77777777" w:rsidR="000D7A3D" w:rsidRPr="00FB29F2" w:rsidRDefault="000D7A3D" w:rsidP="0085579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425FDBDB" w14:textId="77777777" w:rsidR="000D7A3D" w:rsidRPr="00FB29F2" w:rsidRDefault="000D7A3D" w:rsidP="0085579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38" w:type="dxa"/>
            <w:shd w:val="clear" w:color="auto" w:fill="FFFFFF"/>
          </w:tcPr>
          <w:p w14:paraId="7282458F" w14:textId="77777777" w:rsidR="000D7A3D" w:rsidRPr="00FB29F2" w:rsidRDefault="000D7A3D" w:rsidP="00DD418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FB29F2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848" w:type="dxa"/>
            <w:shd w:val="clear" w:color="auto" w:fill="FFFFFF"/>
          </w:tcPr>
          <w:p w14:paraId="0AB37976" w14:textId="77777777" w:rsidR="000D7A3D" w:rsidRPr="00FB29F2" w:rsidRDefault="000D7A3D" w:rsidP="00DD4184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708" w:type="dxa"/>
            <w:shd w:val="clear" w:color="auto" w:fill="FFFFFF"/>
          </w:tcPr>
          <w:p w14:paraId="224756BF" w14:textId="77777777" w:rsidR="000D7A3D" w:rsidRPr="00FB29F2" w:rsidRDefault="000D7A3D" w:rsidP="00FB29F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134" w:type="dxa"/>
            <w:shd w:val="clear" w:color="auto" w:fill="FFFFFF"/>
          </w:tcPr>
          <w:p w14:paraId="25D79DAD" w14:textId="77777777" w:rsidR="000D7A3D" w:rsidRPr="00FB29F2" w:rsidRDefault="000D7A3D" w:rsidP="00362D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14:paraId="5BC8C9D7" w14:textId="77777777" w:rsidR="000D7A3D" w:rsidRPr="00FB29F2" w:rsidRDefault="000D7A3D" w:rsidP="00362D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14:paraId="40F42EB2" w14:textId="77777777" w:rsidR="000D7A3D" w:rsidRPr="00FB29F2" w:rsidRDefault="000D7A3D" w:rsidP="00362D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72B04A96" w14:textId="77777777" w:rsidR="000D7A3D" w:rsidRPr="00FB29F2" w:rsidRDefault="000D7A3D" w:rsidP="00362D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9" w:type="dxa"/>
            <w:shd w:val="clear" w:color="auto" w:fill="FFFFFF"/>
          </w:tcPr>
          <w:p w14:paraId="702A5A38" w14:textId="77777777" w:rsidR="000D7A3D" w:rsidRPr="00FB29F2" w:rsidRDefault="000D7A3D" w:rsidP="00362D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1946D80F" w14:textId="77777777" w:rsidR="00CF4626" w:rsidRPr="00A93419" w:rsidRDefault="00CF4626" w:rsidP="00CF4626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36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1175"/>
        <w:gridCol w:w="1237"/>
        <w:gridCol w:w="968"/>
        <w:gridCol w:w="875"/>
        <w:gridCol w:w="992"/>
        <w:gridCol w:w="992"/>
        <w:gridCol w:w="851"/>
        <w:gridCol w:w="747"/>
        <w:gridCol w:w="893"/>
        <w:gridCol w:w="885"/>
        <w:gridCol w:w="939"/>
        <w:gridCol w:w="1115"/>
        <w:gridCol w:w="833"/>
        <w:gridCol w:w="846"/>
        <w:gridCol w:w="586"/>
        <w:gridCol w:w="718"/>
      </w:tblGrid>
      <w:tr w:rsidR="008E1716" w:rsidRPr="00FB29F2" w14:paraId="14B26521" w14:textId="77777777" w:rsidTr="008E1716">
        <w:tc>
          <w:tcPr>
            <w:tcW w:w="1001" w:type="dxa"/>
            <w:vMerge w:val="restart"/>
            <w:shd w:val="clear" w:color="auto" w:fill="FFFFFF"/>
          </w:tcPr>
          <w:p w14:paraId="4DDB7809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7798E122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3F01DCD3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45814DB7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0C8F2EC4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380" w:type="dxa"/>
            <w:gridSpan w:val="3"/>
            <w:vMerge w:val="restart"/>
            <w:shd w:val="clear" w:color="auto" w:fill="FFFFFF"/>
          </w:tcPr>
          <w:p w14:paraId="6C01BB0A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867" w:type="dxa"/>
            <w:gridSpan w:val="2"/>
            <w:vMerge w:val="restart"/>
            <w:shd w:val="clear" w:color="auto" w:fill="FFFFFF"/>
          </w:tcPr>
          <w:p w14:paraId="1971646C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90" w:type="dxa"/>
            <w:gridSpan w:val="3"/>
            <w:shd w:val="clear" w:color="auto" w:fill="FFFFFF"/>
          </w:tcPr>
          <w:p w14:paraId="2E264B64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717" w:type="dxa"/>
            <w:gridSpan w:val="3"/>
            <w:shd w:val="clear" w:color="auto" w:fill="FFFFFF"/>
          </w:tcPr>
          <w:p w14:paraId="0E271219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794" w:type="dxa"/>
            <w:gridSpan w:val="3"/>
            <w:shd w:val="clear" w:color="auto" w:fill="FFFFFF"/>
          </w:tcPr>
          <w:p w14:paraId="0BEE0999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304" w:type="dxa"/>
            <w:gridSpan w:val="2"/>
            <w:shd w:val="clear" w:color="auto" w:fill="FFFFFF"/>
          </w:tcPr>
          <w:p w14:paraId="45F2F51E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FB29F2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FB29F2" w14:paraId="081642BB" w14:textId="77777777" w:rsidTr="008E1716">
        <w:trPr>
          <w:trHeight w:val="736"/>
        </w:trPr>
        <w:tc>
          <w:tcPr>
            <w:tcW w:w="1001" w:type="dxa"/>
            <w:vMerge/>
            <w:shd w:val="clear" w:color="auto" w:fill="FFFFFF"/>
            <w:vAlign w:val="center"/>
          </w:tcPr>
          <w:p w14:paraId="1ADE65AD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380" w:type="dxa"/>
            <w:gridSpan w:val="3"/>
            <w:vMerge/>
            <w:shd w:val="clear" w:color="auto" w:fill="FFFFFF"/>
            <w:vAlign w:val="center"/>
          </w:tcPr>
          <w:p w14:paraId="60EF6AA6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67" w:type="dxa"/>
            <w:gridSpan w:val="2"/>
            <w:vMerge/>
            <w:shd w:val="clear" w:color="auto" w:fill="FFFFFF"/>
            <w:vAlign w:val="center"/>
          </w:tcPr>
          <w:p w14:paraId="5BDB431C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05AA7D17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  <w:r w:rsidRPr="00FB29F2">
              <w:rPr>
                <w:bCs/>
                <w:color w:val="000000"/>
                <w:sz w:val="18"/>
                <w:szCs w:val="18"/>
              </w:rPr>
              <w:t>-</w:t>
            </w:r>
          </w:p>
          <w:p w14:paraId="788D8EC1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FB29F2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598" w:type="dxa"/>
            <w:gridSpan w:val="2"/>
            <w:shd w:val="clear" w:color="auto" w:fill="FFFFFF"/>
          </w:tcPr>
          <w:p w14:paraId="69AA732E" w14:textId="77777777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893" w:type="dxa"/>
            <w:shd w:val="clear" w:color="auto" w:fill="FFFFFF"/>
          </w:tcPr>
          <w:p w14:paraId="4B11894C" w14:textId="17893A85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5" w:type="dxa"/>
            <w:shd w:val="clear" w:color="auto" w:fill="FFFFFF"/>
          </w:tcPr>
          <w:p w14:paraId="7ACCFD6D" w14:textId="61452458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9" w:type="dxa"/>
            <w:shd w:val="clear" w:color="auto" w:fill="FFFFFF"/>
          </w:tcPr>
          <w:p w14:paraId="2523301E" w14:textId="19D408DB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115" w:type="dxa"/>
            <w:shd w:val="clear" w:color="auto" w:fill="FFFFFF"/>
          </w:tcPr>
          <w:p w14:paraId="51F9A991" w14:textId="04F44CBD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3" w:type="dxa"/>
            <w:shd w:val="clear" w:color="auto" w:fill="FFFFFF"/>
          </w:tcPr>
          <w:p w14:paraId="057DD6BC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5FBD9FC0" w14:textId="47A390BC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6" w:type="dxa"/>
            <w:shd w:val="clear" w:color="auto" w:fill="FFFFFF"/>
          </w:tcPr>
          <w:p w14:paraId="08A67B05" w14:textId="01A4A25D" w:rsidR="0059360E" w:rsidRPr="00FB29F2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586" w:type="dxa"/>
            <w:shd w:val="clear" w:color="auto" w:fill="FFFFFF"/>
          </w:tcPr>
          <w:p w14:paraId="75CA225D" w14:textId="77777777" w:rsidR="0059360E" w:rsidRPr="00FB29F2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718" w:type="dxa"/>
            <w:shd w:val="clear" w:color="auto" w:fill="FFFFFF"/>
          </w:tcPr>
          <w:p w14:paraId="669548C9" w14:textId="77777777" w:rsidR="0059360E" w:rsidRPr="00FB29F2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8E1716" w:rsidRPr="00FB29F2" w14:paraId="60FEBD4A" w14:textId="77777777" w:rsidTr="008E1716">
        <w:trPr>
          <w:trHeight w:val="383"/>
        </w:trPr>
        <w:tc>
          <w:tcPr>
            <w:tcW w:w="1001" w:type="dxa"/>
            <w:vMerge/>
            <w:shd w:val="clear" w:color="auto" w:fill="FFFFFF"/>
            <w:vAlign w:val="center"/>
          </w:tcPr>
          <w:p w14:paraId="590AAF23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FFFFFF"/>
          </w:tcPr>
          <w:p w14:paraId="09EDBC31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237" w:type="dxa"/>
            <w:shd w:val="clear" w:color="auto" w:fill="FFFFFF"/>
          </w:tcPr>
          <w:p w14:paraId="00595B8D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968" w:type="dxa"/>
            <w:shd w:val="clear" w:color="auto" w:fill="FFFFFF"/>
          </w:tcPr>
          <w:p w14:paraId="7F19E917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75" w:type="dxa"/>
            <w:shd w:val="clear" w:color="auto" w:fill="FFFFFF"/>
          </w:tcPr>
          <w:p w14:paraId="20101264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92" w:type="dxa"/>
            <w:shd w:val="clear" w:color="auto" w:fill="FFFFFF"/>
          </w:tcPr>
          <w:p w14:paraId="239E51EF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FB29F2">
              <w:rPr>
                <w:bCs/>
                <w:color w:val="000000"/>
                <w:sz w:val="18"/>
                <w:szCs w:val="18"/>
              </w:rPr>
              <w:t>-</w:t>
            </w:r>
          </w:p>
          <w:p w14:paraId="0BB9FBDE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79003668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342DEB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24D246D9" w14:textId="77777777" w:rsidR="008E1716" w:rsidRPr="00FB29F2" w:rsidRDefault="00901EEF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47" w:type="dxa"/>
            <w:shd w:val="clear" w:color="auto" w:fill="FFFFFF"/>
          </w:tcPr>
          <w:p w14:paraId="31F4A855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893" w:type="dxa"/>
            <w:shd w:val="clear" w:color="auto" w:fill="FFFFFF"/>
            <w:vAlign w:val="center"/>
          </w:tcPr>
          <w:p w14:paraId="11EA92E2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shd w:val="clear" w:color="auto" w:fill="FFFFFF"/>
            <w:vAlign w:val="center"/>
          </w:tcPr>
          <w:p w14:paraId="6F119EF2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shd w:val="clear" w:color="auto" w:fill="FFFFFF"/>
            <w:vAlign w:val="center"/>
          </w:tcPr>
          <w:p w14:paraId="120BA89F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6450953B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 w14:paraId="0279DE7D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14:paraId="18592406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2EC7C004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FFFFFF"/>
          </w:tcPr>
          <w:p w14:paraId="401E2F06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F4626" w:rsidRPr="00FB29F2" w14:paraId="694A9B5D" w14:textId="77777777" w:rsidTr="008E1716">
        <w:tc>
          <w:tcPr>
            <w:tcW w:w="1001" w:type="dxa"/>
            <w:shd w:val="clear" w:color="auto" w:fill="FFFFFF"/>
            <w:vAlign w:val="bottom"/>
          </w:tcPr>
          <w:p w14:paraId="27B09DFF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5" w:type="dxa"/>
            <w:shd w:val="clear" w:color="auto" w:fill="FFFFFF"/>
            <w:vAlign w:val="bottom"/>
          </w:tcPr>
          <w:p w14:paraId="3DA9F882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7" w:type="dxa"/>
            <w:shd w:val="clear" w:color="auto" w:fill="FFFFFF"/>
            <w:vAlign w:val="center"/>
          </w:tcPr>
          <w:p w14:paraId="3CAF67E5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68" w:type="dxa"/>
            <w:shd w:val="clear" w:color="auto" w:fill="FFFFFF"/>
            <w:vAlign w:val="center"/>
          </w:tcPr>
          <w:p w14:paraId="30319FC6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75" w:type="dxa"/>
            <w:shd w:val="clear" w:color="auto" w:fill="FFFFFF"/>
            <w:vAlign w:val="center"/>
          </w:tcPr>
          <w:p w14:paraId="7ACB31C3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/>
            <w:vAlign w:val="bottom"/>
          </w:tcPr>
          <w:p w14:paraId="604106F1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9B42431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4EDD4112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747" w:type="dxa"/>
            <w:shd w:val="clear" w:color="auto" w:fill="FFFFFF"/>
            <w:vAlign w:val="center"/>
          </w:tcPr>
          <w:p w14:paraId="19161E24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893" w:type="dxa"/>
            <w:shd w:val="clear" w:color="auto" w:fill="FFFFFF"/>
            <w:vAlign w:val="bottom"/>
          </w:tcPr>
          <w:p w14:paraId="008F1350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5" w:type="dxa"/>
            <w:shd w:val="clear" w:color="auto" w:fill="FFFFFF"/>
            <w:vAlign w:val="bottom"/>
          </w:tcPr>
          <w:p w14:paraId="0BE49B70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9" w:type="dxa"/>
            <w:shd w:val="clear" w:color="auto" w:fill="FFFFFF"/>
            <w:vAlign w:val="bottom"/>
          </w:tcPr>
          <w:p w14:paraId="5C2BD414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1873F80B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3" w:type="dxa"/>
            <w:shd w:val="clear" w:color="auto" w:fill="FFFFFF"/>
            <w:vAlign w:val="center"/>
          </w:tcPr>
          <w:p w14:paraId="33FF8807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6" w:type="dxa"/>
            <w:shd w:val="clear" w:color="auto" w:fill="FFFFFF"/>
            <w:vAlign w:val="center"/>
          </w:tcPr>
          <w:p w14:paraId="6D1239B3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586" w:type="dxa"/>
            <w:shd w:val="clear" w:color="auto" w:fill="FFFFFF"/>
          </w:tcPr>
          <w:p w14:paraId="6F3C7AF7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718" w:type="dxa"/>
            <w:shd w:val="clear" w:color="auto" w:fill="FFFFFF"/>
          </w:tcPr>
          <w:p w14:paraId="7E464824" w14:textId="77777777" w:rsidR="00CF4626" w:rsidRPr="00FB29F2" w:rsidRDefault="00CF4626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8E1716" w:rsidRPr="00FB29F2" w14:paraId="69DFEF1F" w14:textId="77777777" w:rsidTr="008E1716">
        <w:trPr>
          <w:trHeight w:val="692"/>
        </w:trPr>
        <w:tc>
          <w:tcPr>
            <w:tcW w:w="1001" w:type="dxa"/>
            <w:shd w:val="clear" w:color="auto" w:fill="FFFFFF"/>
          </w:tcPr>
          <w:p w14:paraId="6E373C96" w14:textId="77777777" w:rsidR="008E1716" w:rsidRPr="00FB29F2" w:rsidRDefault="008E1716" w:rsidP="00FB29F2">
            <w:pPr>
              <w:keepNext/>
              <w:spacing w:after="60"/>
              <w:jc w:val="center"/>
              <w:outlineLvl w:val="3"/>
              <w:rPr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801012О.99.</w:t>
            </w:r>
            <w:proofErr w:type="gramStart"/>
            <w:r w:rsidRPr="00FB29F2">
              <w:rPr>
                <w:sz w:val="18"/>
                <w:szCs w:val="18"/>
              </w:rPr>
              <w:t>0.БА</w:t>
            </w:r>
            <w:proofErr w:type="gramEnd"/>
            <w:r w:rsidRPr="00FB29F2">
              <w:rPr>
                <w:sz w:val="18"/>
                <w:szCs w:val="18"/>
              </w:rPr>
              <w:t>82АЗ70001</w:t>
            </w:r>
          </w:p>
        </w:tc>
        <w:tc>
          <w:tcPr>
            <w:tcW w:w="1175" w:type="dxa"/>
            <w:shd w:val="clear" w:color="auto" w:fill="FFFFFF"/>
          </w:tcPr>
          <w:p w14:paraId="581C45B8" w14:textId="77777777" w:rsidR="008E1716" w:rsidRPr="00FB29F2" w:rsidRDefault="008E1716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 xml:space="preserve">С тяжелыми </w:t>
            </w:r>
            <w:proofErr w:type="gramStart"/>
            <w:r w:rsidRPr="00FB29F2">
              <w:rPr>
                <w:bCs/>
                <w:sz w:val="18"/>
                <w:szCs w:val="18"/>
              </w:rPr>
              <w:t>нарушениями  речи</w:t>
            </w:r>
            <w:proofErr w:type="gramEnd"/>
          </w:p>
        </w:tc>
        <w:tc>
          <w:tcPr>
            <w:tcW w:w="1237" w:type="dxa"/>
            <w:shd w:val="clear" w:color="auto" w:fill="FFFFFF"/>
          </w:tcPr>
          <w:p w14:paraId="4FAB8E2B" w14:textId="77777777" w:rsidR="008E1716" w:rsidRPr="00FB29F2" w:rsidRDefault="008E1716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FFFFFF"/>
          </w:tcPr>
          <w:p w14:paraId="0379D7CC" w14:textId="77777777" w:rsidR="008E1716" w:rsidRPr="00FB29F2" w:rsidRDefault="008E1716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75" w:type="dxa"/>
            <w:shd w:val="clear" w:color="auto" w:fill="FFFFFF"/>
          </w:tcPr>
          <w:p w14:paraId="74586E38" w14:textId="77777777" w:rsidR="008E1716" w:rsidRPr="00FB29F2" w:rsidRDefault="008E1716" w:rsidP="00DD4184">
            <w:pPr>
              <w:rPr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992" w:type="dxa"/>
            <w:shd w:val="clear" w:color="auto" w:fill="FFFFFF"/>
          </w:tcPr>
          <w:p w14:paraId="7F8954A0" w14:textId="77777777" w:rsidR="008E1716" w:rsidRPr="00FB29F2" w:rsidRDefault="008E1716" w:rsidP="00DD418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528068BF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851" w:type="dxa"/>
            <w:shd w:val="clear" w:color="auto" w:fill="FFFFFF"/>
          </w:tcPr>
          <w:p w14:paraId="233F5383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747" w:type="dxa"/>
            <w:shd w:val="clear" w:color="auto" w:fill="FFFFFF"/>
          </w:tcPr>
          <w:p w14:paraId="4F738030" w14:textId="77777777" w:rsidR="008E1716" w:rsidRPr="00FB29F2" w:rsidRDefault="008E1716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893" w:type="dxa"/>
            <w:shd w:val="clear" w:color="auto" w:fill="FFFFFF"/>
          </w:tcPr>
          <w:p w14:paraId="1D0982BD" w14:textId="34B80CC5" w:rsidR="008E1716" w:rsidRPr="00FB29F2" w:rsidRDefault="002B22AE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85" w:type="dxa"/>
            <w:shd w:val="clear" w:color="auto" w:fill="FFFFFF"/>
          </w:tcPr>
          <w:p w14:paraId="10E94336" w14:textId="7C0F80ED" w:rsidR="008E1716" w:rsidRPr="00FB29F2" w:rsidRDefault="002B22AE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39" w:type="dxa"/>
            <w:shd w:val="clear" w:color="auto" w:fill="FFFFFF"/>
          </w:tcPr>
          <w:p w14:paraId="5FC42B15" w14:textId="0732C436" w:rsidR="008E1716" w:rsidRPr="00FB29F2" w:rsidRDefault="002B22AE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115" w:type="dxa"/>
            <w:shd w:val="clear" w:color="auto" w:fill="FFFFFF"/>
          </w:tcPr>
          <w:p w14:paraId="03B5B4E0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shd w:val="clear" w:color="auto" w:fill="FFFFFF"/>
          </w:tcPr>
          <w:p w14:paraId="6CE8AC98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shd w:val="clear" w:color="auto" w:fill="FFFFFF"/>
          </w:tcPr>
          <w:p w14:paraId="35323E67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86" w:type="dxa"/>
            <w:shd w:val="clear" w:color="auto" w:fill="FFFFFF"/>
          </w:tcPr>
          <w:p w14:paraId="6390C092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18" w:type="dxa"/>
            <w:shd w:val="clear" w:color="auto" w:fill="FFFFFF"/>
          </w:tcPr>
          <w:p w14:paraId="433881FF" w14:textId="77777777" w:rsidR="008E1716" w:rsidRPr="00FB29F2" w:rsidRDefault="008E1716" w:rsidP="0085579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4EE57025" w14:textId="77777777" w:rsidR="007C7490" w:rsidRPr="00A93419" w:rsidRDefault="007C7490" w:rsidP="00CF4626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530C2D42" w14:textId="77777777" w:rsidR="00CF4626" w:rsidRDefault="00CF4626" w:rsidP="00CF4626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15311372" w14:textId="77777777" w:rsidR="00982499" w:rsidRPr="008E1716" w:rsidRDefault="00982499" w:rsidP="00982499">
      <w:pPr>
        <w:keepNext/>
        <w:spacing w:line="235" w:lineRule="auto"/>
        <w:outlineLvl w:val="3"/>
        <w:rPr>
          <w:bCs/>
          <w:color w:val="000000"/>
          <w:sz w:val="10"/>
          <w:szCs w:val="10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982499" w:rsidRPr="00C42765" w14:paraId="6FC626E4" w14:textId="77777777" w:rsidTr="00982499">
        <w:trPr>
          <w:trHeight w:val="198"/>
        </w:trPr>
        <w:tc>
          <w:tcPr>
            <w:tcW w:w="15173" w:type="dxa"/>
            <w:gridSpan w:val="5"/>
          </w:tcPr>
          <w:p w14:paraId="16C3C76C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982499" w:rsidRPr="00C42765" w14:paraId="291FE856" w14:textId="77777777" w:rsidTr="00982499">
        <w:tc>
          <w:tcPr>
            <w:tcW w:w="2694" w:type="dxa"/>
          </w:tcPr>
          <w:p w14:paraId="1FCEDC8F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5DF02ACC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61A6AD92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525DB598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700C7636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982499" w:rsidRPr="00C42765" w14:paraId="7395D0DB" w14:textId="77777777" w:rsidTr="00982499">
        <w:tc>
          <w:tcPr>
            <w:tcW w:w="2694" w:type="dxa"/>
          </w:tcPr>
          <w:p w14:paraId="4820E250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3097044F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2C8D1E19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3CC85EED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6DEE8CA0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982499" w:rsidRPr="00C42765" w14:paraId="7BBFC85A" w14:textId="77777777" w:rsidTr="00982499">
        <w:tc>
          <w:tcPr>
            <w:tcW w:w="2694" w:type="dxa"/>
          </w:tcPr>
          <w:p w14:paraId="557A4FC7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505366A0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A94E018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C65B5A3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54F5FB8A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07762221" w14:textId="77777777" w:rsidR="00982499" w:rsidRPr="008E1716" w:rsidRDefault="00982499" w:rsidP="00982499">
      <w:pPr>
        <w:widowControl w:val="0"/>
        <w:spacing w:line="235" w:lineRule="auto"/>
        <w:rPr>
          <w:b/>
          <w:color w:val="000000"/>
          <w:sz w:val="10"/>
          <w:szCs w:val="10"/>
          <w:shd w:val="clear" w:color="auto" w:fill="FFFFFF"/>
        </w:rPr>
      </w:pPr>
    </w:p>
    <w:p w14:paraId="5A080229" w14:textId="77777777" w:rsidR="00982499" w:rsidRPr="005D24BE" w:rsidRDefault="00982499" w:rsidP="00982499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0047C540" w14:textId="77777777" w:rsidR="00982499" w:rsidRPr="00B8131B" w:rsidRDefault="00982499" w:rsidP="00982499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982499" w:rsidRPr="00B8131B" w14:paraId="74A4BD38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6E05F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A7839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31786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A2A0D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BFB4F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982499" w:rsidRPr="00B8131B" w14:paraId="680A722F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BFE09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D804D" w14:textId="77777777" w:rsidR="00982499" w:rsidRPr="00B8131B" w:rsidRDefault="00982499" w:rsidP="00982499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FEC81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0E53B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6F681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706B8641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982499" w:rsidRPr="00B8131B" w14:paraId="4082CD44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B579A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CA9AD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64011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4AD6E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E4C53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982499" w:rsidRPr="00B8131B" w14:paraId="12FC7B5C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97D9F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52763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4C6BA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8852A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993EC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982499" w:rsidRPr="00B8131B" w14:paraId="472EE640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53BDB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62CAD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CED40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66239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32AD5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6D43F9EB" w14:textId="77777777" w:rsidR="00982499" w:rsidRDefault="00982499" w:rsidP="00982499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lastRenderedPageBreak/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63D78FF3" w14:textId="77777777" w:rsidR="00982499" w:rsidRPr="00A93419" w:rsidRDefault="00982499" w:rsidP="00982499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982499" w:rsidRPr="00476D45" w14:paraId="2D0248F5" w14:textId="77777777" w:rsidTr="00982499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468D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70EF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2EE7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982499" w:rsidRPr="00476D45" w14:paraId="756EBB6E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AE5A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9A40" w14:textId="77777777" w:rsidR="00982499" w:rsidRPr="00476D45" w:rsidRDefault="00982499" w:rsidP="00982499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3DC6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982499" w:rsidRPr="00476D45" w14:paraId="0996D7C9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5762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1E25" w14:textId="77777777" w:rsidR="00982499" w:rsidRPr="00476D45" w:rsidRDefault="00982499" w:rsidP="00982499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5F97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982499" w:rsidRPr="00476D45" w14:paraId="5A053A2D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E8C6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DAF5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B98D" w14:textId="77777777" w:rsidR="00982499" w:rsidRPr="00476D45" w:rsidRDefault="00982499" w:rsidP="00982499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982499" w:rsidRPr="00476D45" w14:paraId="6328BE20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B607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F0AD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4041F749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3DB88E93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6C427C2F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4DA30EA9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03763F57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6A68AD31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4CC920AB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5AF7213A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55C2977E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253AAC6B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56F55112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1C341554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1522FFAD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4040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2D12BA9A" w14:textId="77777777" w:rsidR="00982499" w:rsidRDefault="00982499" w:rsidP="00982499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428D6BC7" w14:textId="77777777" w:rsidR="00982499" w:rsidRDefault="00982499" w:rsidP="00982499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466C9639" w14:textId="77777777" w:rsidR="00DB3B56" w:rsidRDefault="00CF4626" w:rsidP="00CF4626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</w:p>
    <w:p w14:paraId="3B958F42" w14:textId="68DDB3F4" w:rsidR="00BB2C78" w:rsidRPr="001E7744" w:rsidRDefault="00BB2C78" w:rsidP="00BB2C78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lastRenderedPageBreak/>
        <w:t xml:space="preserve">РАЗДЕЛ </w:t>
      </w:r>
      <w:r w:rsidR="008C2845">
        <w:rPr>
          <w:bCs/>
          <w:color w:val="000000"/>
          <w:sz w:val="24"/>
          <w:szCs w:val="24"/>
          <w:shd w:val="clear" w:color="auto" w:fill="FFFFFF"/>
        </w:rPr>
        <w:t>4</w:t>
      </w:r>
    </w:p>
    <w:p w14:paraId="10B0F984" w14:textId="77777777" w:rsidR="008C2845" w:rsidRPr="00B8131B" w:rsidRDefault="00BB2C78" w:rsidP="00BB2C78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</w:t>
      </w:r>
      <w:r w:rsidRPr="00B8131B">
        <w:rPr>
          <w:bCs/>
          <w:color w:val="000000"/>
          <w:sz w:val="24"/>
          <w:szCs w:val="24"/>
          <w:shd w:val="clear" w:color="auto" w:fill="FFFFFF"/>
        </w:rPr>
        <w:t>Наименование муниципальной услуги _</w:t>
      </w:r>
      <w:r>
        <w:rPr>
          <w:bCs/>
          <w:color w:val="000000"/>
          <w:sz w:val="24"/>
          <w:szCs w:val="24"/>
          <w:shd w:val="clear" w:color="auto" w:fill="FFFFFF"/>
        </w:rPr>
        <w:tab/>
      </w:r>
    </w:p>
    <w:tbl>
      <w:tblPr>
        <w:tblpPr w:leftFromText="180" w:rightFromText="180" w:vertAnchor="page" w:horzAnchor="page" w:tblpX="13372" w:tblpY="13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134"/>
      </w:tblGrid>
      <w:tr w:rsidR="008C2845" w:rsidRPr="009D7718" w14:paraId="047C82CF" w14:textId="77777777" w:rsidTr="0019530A">
        <w:trPr>
          <w:trHeight w:val="118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60FFDD" w14:textId="77777777" w:rsidR="008C2845" w:rsidRPr="009D7718" w:rsidRDefault="008C2845" w:rsidP="0019530A">
            <w:pPr>
              <w:pStyle w:val="4"/>
              <w:spacing w:before="0" w:after="0"/>
              <w:ind w:left="426" w:right="34" w:hanging="426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>
              <w:rPr>
                <w:rStyle w:val="CharStyle9Exact"/>
                <w:color w:val="000000"/>
                <w:sz w:val="24"/>
                <w:szCs w:val="24"/>
              </w:rPr>
              <w:t xml:space="preserve">Уникальный </w:t>
            </w: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номер      </w:t>
            </w:r>
          </w:p>
          <w:p w14:paraId="5444A2FE" w14:textId="77777777" w:rsidR="008C2845" w:rsidRPr="009D7718" w:rsidRDefault="008C2845" w:rsidP="0019530A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по базовому </w:t>
            </w:r>
          </w:p>
          <w:p w14:paraId="682DBEB7" w14:textId="77777777" w:rsidR="008C2845" w:rsidRPr="009D7718" w:rsidRDefault="008C2845" w:rsidP="0019530A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(отраслевому) </w:t>
            </w:r>
          </w:p>
          <w:p w14:paraId="3DFA6785" w14:textId="77777777" w:rsidR="008C2845" w:rsidRPr="009D7718" w:rsidRDefault="008C2845" w:rsidP="0019530A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перечню   </w:t>
            </w:r>
          </w:p>
          <w:p w14:paraId="4A622884" w14:textId="77777777" w:rsidR="008C2845" w:rsidRPr="009D7718" w:rsidRDefault="008C2845" w:rsidP="0019530A">
            <w:pPr>
              <w:pStyle w:val="Style7"/>
              <w:shd w:val="clear" w:color="auto" w:fill="auto"/>
              <w:spacing w:before="0" w:after="0" w:line="144" w:lineRule="exact"/>
              <w:ind w:left="-851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B92992" w14:textId="77777777" w:rsidR="008C2845" w:rsidRPr="00192CE8" w:rsidRDefault="008C2845" w:rsidP="0019530A">
            <w:pPr>
              <w:pStyle w:val="Style7"/>
              <w:shd w:val="clear" w:color="auto" w:fill="auto"/>
              <w:spacing w:before="0" w:after="0" w:line="240" w:lineRule="atLeast"/>
              <w:ind w:firstLine="34"/>
              <w:jc w:val="right"/>
              <w:rPr>
                <w:sz w:val="24"/>
                <w:szCs w:val="24"/>
              </w:rPr>
            </w:pPr>
            <w:r w:rsidRPr="003B4556">
              <w:rPr>
                <w:sz w:val="24"/>
                <w:szCs w:val="24"/>
              </w:rPr>
              <w:t>34.788.0</w:t>
            </w:r>
          </w:p>
        </w:tc>
      </w:tr>
    </w:tbl>
    <w:p w14:paraId="36E48EF1" w14:textId="77777777" w:rsidR="00BB2C78" w:rsidRPr="00B8131B" w:rsidRDefault="00BB2C78" w:rsidP="00BB2C78">
      <w:pPr>
        <w:keepNext/>
        <w:outlineLvl w:val="3"/>
        <w:rPr>
          <w:b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Реализация </w:t>
      </w:r>
      <w:proofErr w:type="gramStart"/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>адаптированных  общеобразовательных</w:t>
      </w:r>
      <w:proofErr w:type="gramEnd"/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 программ начального общего образования</w:t>
      </w:r>
    </w:p>
    <w:p w14:paraId="794C922F" w14:textId="77777777" w:rsidR="00BB2C78" w:rsidRPr="00B8131B" w:rsidRDefault="00BB2C78" w:rsidP="00BB2C78">
      <w:pPr>
        <w:keepNext/>
        <w:outlineLvl w:val="3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2.Категории потребителей муниципальной </w:t>
      </w:r>
      <w:proofErr w:type="gramStart"/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услуги  </w:t>
      </w:r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</w:t>
      </w:r>
      <w:proofErr w:type="gramEnd"/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 xml:space="preserve"> лица с ограниченными возможностями здоровья </w:t>
      </w:r>
    </w:p>
    <w:p w14:paraId="0990FEBA" w14:textId="77777777" w:rsidR="00BB2C78" w:rsidRPr="00B8131B" w:rsidRDefault="00BB2C78" w:rsidP="00BB2C78">
      <w:pPr>
        <w:keepNext/>
        <w:outlineLvl w:val="3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и дети-инвалиды</w:t>
      </w:r>
    </w:p>
    <w:p w14:paraId="1A88DD8B" w14:textId="77777777" w:rsidR="00BB2C78" w:rsidRPr="00B8131B" w:rsidRDefault="00BB2C78" w:rsidP="00BB2C78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0FA7EB46" w14:textId="77777777" w:rsidR="00BB2C78" w:rsidRDefault="00BB2C78" w:rsidP="00BB2C78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B8131B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37F9A4BC" w14:textId="77777777" w:rsidR="00BB2C78" w:rsidRPr="00B8131B" w:rsidRDefault="00BB2C78" w:rsidP="00BB2C78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205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1283"/>
        <w:gridCol w:w="1270"/>
        <w:gridCol w:w="850"/>
        <w:gridCol w:w="851"/>
        <w:gridCol w:w="849"/>
        <w:gridCol w:w="2978"/>
        <w:gridCol w:w="992"/>
        <w:gridCol w:w="600"/>
        <w:gridCol w:w="973"/>
        <w:gridCol w:w="847"/>
        <w:gridCol w:w="849"/>
        <w:gridCol w:w="6"/>
        <w:gridCol w:w="852"/>
        <w:gridCol w:w="992"/>
      </w:tblGrid>
      <w:tr w:rsidR="00BB2C78" w:rsidRPr="00CD5472" w14:paraId="16F27471" w14:textId="77777777" w:rsidTr="0019530A">
        <w:trPr>
          <w:trHeight w:hRule="exact" w:val="1405"/>
        </w:trPr>
        <w:tc>
          <w:tcPr>
            <w:tcW w:w="986" w:type="dxa"/>
            <w:vMerge w:val="restart"/>
            <w:shd w:val="clear" w:color="auto" w:fill="FFFFFF"/>
            <w:vAlign w:val="center"/>
          </w:tcPr>
          <w:p w14:paraId="7F31A4FF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  <w:shd w:val="clear" w:color="auto" w:fill="FFFFFF"/>
          </w:tcPr>
          <w:p w14:paraId="2E93CFA3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0" w:type="dxa"/>
            <w:gridSpan w:val="2"/>
            <w:vMerge w:val="restart"/>
            <w:shd w:val="clear" w:color="auto" w:fill="FFFFFF"/>
            <w:vAlign w:val="center"/>
          </w:tcPr>
          <w:p w14:paraId="77916393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570" w:type="dxa"/>
            <w:gridSpan w:val="3"/>
            <w:shd w:val="clear" w:color="auto" w:fill="FFFFFF"/>
            <w:vAlign w:val="center"/>
          </w:tcPr>
          <w:p w14:paraId="1FA5E38F" w14:textId="77777777" w:rsidR="00BB2C78" w:rsidRPr="00CD5472" w:rsidRDefault="00BB2C78" w:rsidP="0019530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3A17A0D1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75" w:type="dxa"/>
            <w:gridSpan w:val="4"/>
            <w:shd w:val="clear" w:color="auto" w:fill="FFFFFF"/>
          </w:tcPr>
          <w:p w14:paraId="378150C9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44" w:type="dxa"/>
            <w:gridSpan w:val="2"/>
            <w:shd w:val="clear" w:color="auto" w:fill="FFFFFF"/>
          </w:tcPr>
          <w:p w14:paraId="77050735" w14:textId="77777777" w:rsidR="00BB2C78" w:rsidRPr="00CD5472" w:rsidRDefault="00BB2C78" w:rsidP="0019530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CD5472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CD5472" w14:paraId="4AB203AD" w14:textId="77777777" w:rsidTr="0019530A">
        <w:trPr>
          <w:trHeight w:hRule="exact" w:val="658"/>
        </w:trPr>
        <w:tc>
          <w:tcPr>
            <w:tcW w:w="986" w:type="dxa"/>
            <w:vMerge/>
            <w:shd w:val="clear" w:color="auto" w:fill="FFFFFF"/>
          </w:tcPr>
          <w:p w14:paraId="6E69D403" w14:textId="77777777" w:rsidR="00AD1573" w:rsidRPr="00CD547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3" w:type="dxa"/>
            <w:gridSpan w:val="3"/>
            <w:vMerge/>
            <w:shd w:val="clear" w:color="auto" w:fill="FFFFFF"/>
          </w:tcPr>
          <w:p w14:paraId="6CF7636F" w14:textId="77777777" w:rsidR="00AD1573" w:rsidRPr="00CD547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/>
            <w:shd w:val="clear" w:color="auto" w:fill="FFFFFF"/>
          </w:tcPr>
          <w:p w14:paraId="69AE8C56" w14:textId="77777777" w:rsidR="00AD1573" w:rsidRPr="00CD547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vMerge w:val="restart"/>
            <w:shd w:val="clear" w:color="auto" w:fill="FFFFFF"/>
          </w:tcPr>
          <w:p w14:paraId="684AB88D" w14:textId="77777777" w:rsidR="00AD1573" w:rsidRPr="00CD547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92" w:type="dxa"/>
            <w:gridSpan w:val="2"/>
            <w:shd w:val="clear" w:color="auto" w:fill="FFFFFF"/>
            <w:vAlign w:val="center"/>
          </w:tcPr>
          <w:p w14:paraId="1596D5FD" w14:textId="77777777" w:rsidR="00AD1573" w:rsidRPr="00CD547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569BF971" w14:textId="77777777" w:rsidR="00AD1573" w:rsidRPr="00CD547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973" w:type="dxa"/>
            <w:vMerge w:val="restart"/>
            <w:shd w:val="clear" w:color="auto" w:fill="FFFFFF"/>
          </w:tcPr>
          <w:p w14:paraId="38BD362C" w14:textId="30D723D2" w:rsidR="00AD1573" w:rsidRPr="000D7A3D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vMerge w:val="restart"/>
            <w:shd w:val="clear" w:color="auto" w:fill="FFFFFF"/>
          </w:tcPr>
          <w:p w14:paraId="4DD412D2" w14:textId="559DF0C0" w:rsidR="00AD1573" w:rsidRPr="000D7A3D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9" w:type="dxa"/>
            <w:vMerge w:val="restart"/>
            <w:shd w:val="clear" w:color="auto" w:fill="FFFFFF"/>
          </w:tcPr>
          <w:p w14:paraId="0BB71264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29714C2C" w14:textId="09493D41" w:rsidR="00AD1573" w:rsidRPr="000D7A3D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8" w:type="dxa"/>
            <w:gridSpan w:val="2"/>
            <w:vMerge w:val="restart"/>
            <w:shd w:val="clear" w:color="auto" w:fill="FFFFFF"/>
          </w:tcPr>
          <w:p w14:paraId="7A83EAD4" w14:textId="77777777" w:rsidR="00AD1573" w:rsidRPr="00CD547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31D4C5B8" w14:textId="77777777" w:rsidR="00AD1573" w:rsidRPr="00CD547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BB2C78" w:rsidRPr="00CD5472" w14:paraId="7311B90C" w14:textId="77777777" w:rsidTr="0019530A">
        <w:trPr>
          <w:trHeight w:val="624"/>
        </w:trPr>
        <w:tc>
          <w:tcPr>
            <w:tcW w:w="986" w:type="dxa"/>
            <w:vMerge/>
            <w:shd w:val="clear" w:color="auto" w:fill="FFFFFF"/>
          </w:tcPr>
          <w:p w14:paraId="2A43E9E7" w14:textId="77777777" w:rsidR="00BB2C78" w:rsidRPr="00CD5472" w:rsidRDefault="00BB2C78" w:rsidP="0019530A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14:paraId="0A710588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270" w:type="dxa"/>
            <w:shd w:val="clear" w:color="auto" w:fill="FFFFFF"/>
          </w:tcPr>
          <w:p w14:paraId="2CEDF83E" w14:textId="77777777" w:rsidR="00BB2C78" w:rsidRPr="00CD5472" w:rsidRDefault="00BB2C78" w:rsidP="0019530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0" w:type="dxa"/>
            <w:shd w:val="clear" w:color="auto" w:fill="FFFFFF"/>
          </w:tcPr>
          <w:p w14:paraId="40592117" w14:textId="77777777" w:rsidR="00BB2C78" w:rsidRPr="00CD5472" w:rsidRDefault="00BB2C78" w:rsidP="0019530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36573C88" w14:textId="77777777" w:rsidR="00BB2C78" w:rsidRPr="00CD5472" w:rsidRDefault="00BB2C78" w:rsidP="0019530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49" w:type="dxa"/>
            <w:shd w:val="clear" w:color="auto" w:fill="FFFFFF"/>
          </w:tcPr>
          <w:p w14:paraId="4BBA0AB1" w14:textId="77777777" w:rsidR="00BB2C78" w:rsidRPr="00CD5472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CD5472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CD5472">
              <w:rPr>
                <w:bCs/>
                <w:color w:val="000000"/>
                <w:sz w:val="18"/>
                <w:szCs w:val="18"/>
              </w:rPr>
              <w:t>-</w:t>
            </w:r>
          </w:p>
          <w:p w14:paraId="3B39079C" w14:textId="77777777" w:rsidR="00BB2C78" w:rsidRPr="00CD5472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D5472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15E5C750" w14:textId="77777777" w:rsidR="00BB2C78" w:rsidRPr="00CD5472" w:rsidRDefault="00BB2C78" w:rsidP="0019530A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978" w:type="dxa"/>
            <w:vMerge/>
            <w:shd w:val="clear" w:color="auto" w:fill="FFFFFF"/>
          </w:tcPr>
          <w:p w14:paraId="2B1C0129" w14:textId="77777777" w:rsidR="00BB2C78" w:rsidRPr="00CD5472" w:rsidRDefault="00BB2C78" w:rsidP="0019530A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6C65451A" w14:textId="77777777" w:rsidR="00BB2C78" w:rsidRPr="00CD5472" w:rsidRDefault="00BB2C78" w:rsidP="0019530A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00" w:type="dxa"/>
            <w:shd w:val="clear" w:color="auto" w:fill="FFFFFF"/>
          </w:tcPr>
          <w:p w14:paraId="0418F407" w14:textId="77777777" w:rsidR="00BB2C78" w:rsidRPr="00CD5472" w:rsidRDefault="00BB2C78" w:rsidP="0019530A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73" w:type="dxa"/>
            <w:vMerge/>
            <w:shd w:val="clear" w:color="auto" w:fill="FFFFFF"/>
          </w:tcPr>
          <w:p w14:paraId="4C567481" w14:textId="77777777" w:rsidR="00BB2C78" w:rsidRPr="00CD5472" w:rsidRDefault="00BB2C78" w:rsidP="0019530A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vMerge/>
            <w:shd w:val="clear" w:color="auto" w:fill="FFFFFF"/>
          </w:tcPr>
          <w:p w14:paraId="2BC0490A" w14:textId="77777777" w:rsidR="00BB2C78" w:rsidRPr="00CD5472" w:rsidRDefault="00BB2C78" w:rsidP="0019530A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0ABEC5C0" w14:textId="77777777" w:rsidR="00BB2C78" w:rsidRPr="00CD5472" w:rsidRDefault="00BB2C78" w:rsidP="0019530A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8" w:type="dxa"/>
            <w:gridSpan w:val="2"/>
            <w:vMerge/>
            <w:shd w:val="clear" w:color="auto" w:fill="FFFFFF"/>
          </w:tcPr>
          <w:p w14:paraId="53B5044E" w14:textId="77777777" w:rsidR="00BB2C78" w:rsidRPr="00CD5472" w:rsidRDefault="00BB2C78" w:rsidP="0019530A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62730EF5" w14:textId="77777777" w:rsidR="00BB2C78" w:rsidRPr="00CD5472" w:rsidRDefault="00BB2C78" w:rsidP="0019530A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BB2C78" w:rsidRPr="00CD5472" w14:paraId="1DF17780" w14:textId="77777777" w:rsidTr="0019530A">
        <w:trPr>
          <w:trHeight w:hRule="exact" w:val="227"/>
        </w:trPr>
        <w:tc>
          <w:tcPr>
            <w:tcW w:w="986" w:type="dxa"/>
            <w:shd w:val="clear" w:color="auto" w:fill="FFFFFF"/>
          </w:tcPr>
          <w:p w14:paraId="09F4FEB8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</w:t>
            </w:r>
          </w:p>
        </w:tc>
        <w:tc>
          <w:tcPr>
            <w:tcW w:w="1283" w:type="dxa"/>
            <w:shd w:val="clear" w:color="auto" w:fill="FFFFFF"/>
          </w:tcPr>
          <w:p w14:paraId="16DC87FA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2</w:t>
            </w:r>
          </w:p>
        </w:tc>
        <w:tc>
          <w:tcPr>
            <w:tcW w:w="1270" w:type="dxa"/>
            <w:shd w:val="clear" w:color="auto" w:fill="FFFFFF"/>
          </w:tcPr>
          <w:p w14:paraId="25593EF7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6BD14599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14:paraId="5667DD71" w14:textId="77777777" w:rsidR="00BB2C78" w:rsidRPr="00CD5472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14:paraId="69A71064" w14:textId="77777777" w:rsidR="00BB2C78" w:rsidRPr="00CD5472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6</w:t>
            </w:r>
          </w:p>
        </w:tc>
        <w:tc>
          <w:tcPr>
            <w:tcW w:w="2978" w:type="dxa"/>
            <w:shd w:val="clear" w:color="auto" w:fill="FFFFFF"/>
          </w:tcPr>
          <w:p w14:paraId="492CAC16" w14:textId="77777777" w:rsidR="00BB2C78" w:rsidRPr="00CD5472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14:paraId="51D2A713" w14:textId="77777777" w:rsidR="00BB2C78" w:rsidRPr="00CD5472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8</w:t>
            </w:r>
          </w:p>
        </w:tc>
        <w:tc>
          <w:tcPr>
            <w:tcW w:w="600" w:type="dxa"/>
            <w:shd w:val="clear" w:color="auto" w:fill="FFFFFF"/>
          </w:tcPr>
          <w:p w14:paraId="19607100" w14:textId="77777777" w:rsidR="00BB2C78" w:rsidRPr="00CD5472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9</w:t>
            </w:r>
          </w:p>
        </w:tc>
        <w:tc>
          <w:tcPr>
            <w:tcW w:w="973" w:type="dxa"/>
            <w:shd w:val="clear" w:color="auto" w:fill="FFFFFF"/>
          </w:tcPr>
          <w:p w14:paraId="23DBD276" w14:textId="77777777" w:rsidR="00BB2C78" w:rsidRPr="00CD5472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4325BAF4" w14:textId="77777777" w:rsidR="00BB2C78" w:rsidRPr="00CD5472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11</w:t>
            </w:r>
          </w:p>
        </w:tc>
        <w:tc>
          <w:tcPr>
            <w:tcW w:w="849" w:type="dxa"/>
            <w:shd w:val="clear" w:color="auto" w:fill="FFFFFF"/>
          </w:tcPr>
          <w:p w14:paraId="1982046D" w14:textId="77777777" w:rsidR="00BB2C78" w:rsidRPr="00CD5472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12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2BF07EA6" w14:textId="77777777" w:rsidR="00BB2C78" w:rsidRPr="00CD5472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14:paraId="443770DC" w14:textId="77777777" w:rsidR="00BB2C78" w:rsidRPr="00CD5472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14</w:t>
            </w:r>
          </w:p>
        </w:tc>
      </w:tr>
      <w:tr w:rsidR="00BB2C78" w:rsidRPr="00CD5472" w14:paraId="77F49E6C" w14:textId="77777777" w:rsidTr="0019530A">
        <w:trPr>
          <w:trHeight w:hRule="exact" w:val="636"/>
        </w:trPr>
        <w:tc>
          <w:tcPr>
            <w:tcW w:w="986" w:type="dxa"/>
            <w:vMerge w:val="restart"/>
            <w:shd w:val="clear" w:color="auto" w:fill="FFFFFF"/>
          </w:tcPr>
          <w:p w14:paraId="5382193A" w14:textId="77777777" w:rsidR="00BB2C78" w:rsidRPr="00453040" w:rsidRDefault="00BB2C78" w:rsidP="0019530A">
            <w:pPr>
              <w:keepNext/>
              <w:suppressAutoHyphens w:val="0"/>
              <w:spacing w:before="240" w:after="60"/>
              <w:contextualSpacing/>
              <w:outlineLvl w:val="3"/>
              <w:rPr>
                <w:b/>
                <w:bCs/>
                <w:sz w:val="18"/>
                <w:szCs w:val="18"/>
              </w:rPr>
            </w:pPr>
            <w:r w:rsidRPr="004C239B">
              <w:rPr>
                <w:rFonts w:eastAsia="Calibri"/>
                <w:sz w:val="18"/>
                <w:szCs w:val="18"/>
                <w:lang w:eastAsia="en-US"/>
              </w:rPr>
              <w:t>801012О.99.</w:t>
            </w:r>
            <w:proofErr w:type="gramStart"/>
            <w:r w:rsidRPr="004C239B">
              <w:rPr>
                <w:rFonts w:eastAsia="Calibri"/>
                <w:sz w:val="18"/>
                <w:szCs w:val="18"/>
                <w:lang w:eastAsia="en-US"/>
              </w:rPr>
              <w:t>0.БА</w:t>
            </w:r>
            <w:proofErr w:type="gramEnd"/>
            <w:r w:rsidRPr="004C239B">
              <w:rPr>
                <w:rFonts w:eastAsia="Calibri"/>
                <w:sz w:val="18"/>
                <w:szCs w:val="18"/>
                <w:lang w:eastAsia="en-US"/>
              </w:rPr>
              <w:t>82АК24001</w:t>
            </w:r>
          </w:p>
        </w:tc>
        <w:tc>
          <w:tcPr>
            <w:tcW w:w="1283" w:type="dxa"/>
            <w:vMerge w:val="restart"/>
            <w:shd w:val="clear" w:color="auto" w:fill="FFFFFF"/>
          </w:tcPr>
          <w:p w14:paraId="410EBAF5" w14:textId="77777777" w:rsidR="00BB2C78" w:rsidRPr="00453040" w:rsidRDefault="00BB2C78" w:rsidP="0019530A">
            <w:pPr>
              <w:rPr>
                <w:bCs/>
                <w:sz w:val="18"/>
                <w:szCs w:val="18"/>
              </w:rPr>
            </w:pPr>
            <w:r w:rsidRPr="00FD2FDD">
              <w:rPr>
                <w:bCs/>
                <w:color w:val="000000"/>
                <w:sz w:val="18"/>
                <w:szCs w:val="18"/>
                <w:shd w:val="clear" w:color="auto" w:fill="FFFFFF"/>
              </w:rPr>
              <w:t>с нарушениями опорно-двигательного аппарата</w:t>
            </w:r>
          </w:p>
        </w:tc>
        <w:tc>
          <w:tcPr>
            <w:tcW w:w="1270" w:type="dxa"/>
            <w:vMerge w:val="restart"/>
            <w:shd w:val="clear" w:color="auto" w:fill="FFFFFF"/>
          </w:tcPr>
          <w:p w14:paraId="6D2730A1" w14:textId="77777777" w:rsidR="00BB2C78" w:rsidRPr="00453040" w:rsidRDefault="00BB2C78" w:rsidP="0019530A">
            <w:pPr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14:paraId="13817259" w14:textId="77777777" w:rsidR="00BB2C78" w:rsidRPr="00CD5472" w:rsidRDefault="00BB2C78" w:rsidP="0019530A">
            <w:pPr>
              <w:rPr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680C7C7F" w14:textId="77777777" w:rsidR="00BB2C78" w:rsidRPr="00CD5472" w:rsidRDefault="00BB2C78" w:rsidP="0019530A">
            <w:pPr>
              <w:jc w:val="center"/>
              <w:rPr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849" w:type="dxa"/>
            <w:vMerge w:val="restart"/>
            <w:shd w:val="clear" w:color="auto" w:fill="FFFFFF"/>
          </w:tcPr>
          <w:p w14:paraId="42110EDF" w14:textId="77777777" w:rsidR="00BB2C78" w:rsidRPr="00CD5472" w:rsidRDefault="00BB2C78" w:rsidP="0019530A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237448B8" w14:textId="77777777" w:rsidR="00BB2C78" w:rsidRPr="00542533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3F168E2A" w14:textId="77777777" w:rsidR="00BB2C78" w:rsidRPr="00542533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5F58BA7F" w14:textId="77777777" w:rsidR="00BB2C78" w:rsidRPr="00542533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69F780C9" w14:textId="77777777" w:rsidR="00BB2C78" w:rsidRPr="00542533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57149960" w14:textId="77777777" w:rsidR="00BB2C78" w:rsidRPr="00542533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C4CE977" w14:textId="77777777" w:rsidR="00BB2C78" w:rsidRPr="00542533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992" w:type="dxa"/>
            <w:shd w:val="clear" w:color="auto" w:fill="FFFFFF"/>
          </w:tcPr>
          <w:p w14:paraId="3DA56228" w14:textId="77777777" w:rsidR="00BB2C78" w:rsidRPr="00CD5472" w:rsidRDefault="00BB2C78" w:rsidP="0019530A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0CB36FE7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5AD89C73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42F6D612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127F58C4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3A7D2415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6DDDFB0A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C78" w:rsidRPr="00CD5472" w14:paraId="5A7C0AA1" w14:textId="77777777" w:rsidTr="0019530A">
        <w:trPr>
          <w:trHeight w:hRule="exact" w:val="990"/>
        </w:trPr>
        <w:tc>
          <w:tcPr>
            <w:tcW w:w="986" w:type="dxa"/>
            <w:vMerge/>
            <w:shd w:val="clear" w:color="auto" w:fill="FFFFFF"/>
          </w:tcPr>
          <w:p w14:paraId="7E6E95BC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Merge/>
            <w:shd w:val="clear" w:color="auto" w:fill="FFFFFF"/>
          </w:tcPr>
          <w:p w14:paraId="73733AEA" w14:textId="77777777" w:rsidR="00BB2C78" w:rsidRPr="00CD5472" w:rsidRDefault="00BB2C78" w:rsidP="0019530A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26A81952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19E03170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48D55693" w14:textId="77777777" w:rsidR="00BB2C78" w:rsidRPr="00CD5472" w:rsidRDefault="00BB2C78" w:rsidP="0019530A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3B672AC8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7FE10B47" w14:textId="77777777" w:rsidR="00BB2C78" w:rsidRPr="00542533" w:rsidRDefault="00BB2C78" w:rsidP="0019530A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 xml:space="preserve">Удельный вес обучающихся, освоивших основную </w:t>
            </w:r>
            <w:proofErr w:type="spellStart"/>
            <w:r w:rsidRPr="00542533">
              <w:rPr>
                <w:sz w:val="18"/>
                <w:szCs w:val="18"/>
              </w:rPr>
              <w:t>общеобразовательнуюпрограмму</w:t>
            </w:r>
            <w:proofErr w:type="spellEnd"/>
            <w:r w:rsidRPr="00542533">
              <w:rPr>
                <w:sz w:val="18"/>
                <w:szCs w:val="18"/>
              </w:rPr>
              <w:t xml:space="preserve"> начального </w:t>
            </w:r>
            <w:proofErr w:type="spellStart"/>
            <w:r w:rsidRPr="00542533">
              <w:rPr>
                <w:sz w:val="18"/>
                <w:szCs w:val="18"/>
              </w:rPr>
              <w:t>общегообразования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14:paraId="777A8DB6" w14:textId="77777777" w:rsidR="00BB2C78" w:rsidRPr="00CD5472" w:rsidRDefault="00BB2C78" w:rsidP="0019530A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339B871D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709B3115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0CB6F2C2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618BC754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4A6ACCF6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7E45E556" w14:textId="77777777" w:rsidR="00BB2C78" w:rsidRPr="00CD5472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C78" w:rsidRPr="00CD5472" w14:paraId="7E4E7F2A" w14:textId="77777777" w:rsidTr="0019530A">
        <w:trPr>
          <w:trHeight w:hRule="exact" w:val="1684"/>
        </w:trPr>
        <w:tc>
          <w:tcPr>
            <w:tcW w:w="986" w:type="dxa"/>
            <w:vMerge/>
            <w:shd w:val="clear" w:color="auto" w:fill="FFFFFF"/>
          </w:tcPr>
          <w:p w14:paraId="63B09C07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Merge/>
            <w:shd w:val="clear" w:color="auto" w:fill="FFFFFF"/>
          </w:tcPr>
          <w:p w14:paraId="095E94B5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0C7BA745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7ECCA86D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0C665DCE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4E295338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226A6BB4" w14:textId="77777777" w:rsidR="00BB2C78" w:rsidRPr="00362D4F" w:rsidRDefault="00BB2C78" w:rsidP="0019530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67B2A27E" w14:textId="77777777" w:rsidR="00BB2C78" w:rsidRPr="00362D4F" w:rsidRDefault="00BB2C78" w:rsidP="0019530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4B10AE43" w14:textId="77777777" w:rsidR="00BB2C78" w:rsidRPr="00542533" w:rsidRDefault="00BB2C78" w:rsidP="0019530A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992" w:type="dxa"/>
            <w:shd w:val="clear" w:color="auto" w:fill="FFFFFF"/>
          </w:tcPr>
          <w:p w14:paraId="59FA2F28" w14:textId="77777777" w:rsidR="00BB2C78" w:rsidRPr="00CD5472" w:rsidRDefault="00BB2C78" w:rsidP="0019530A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600" w:type="dxa"/>
            <w:shd w:val="clear" w:color="auto" w:fill="FFFFFF"/>
          </w:tcPr>
          <w:p w14:paraId="6DF0042B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14:paraId="2BDCE261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53E56759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FFFFF"/>
          </w:tcPr>
          <w:p w14:paraId="22BA9F72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6C839148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0E697231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BB2C78" w:rsidRPr="00CD5472" w14:paraId="094D6D34" w14:textId="77777777" w:rsidTr="0019530A">
        <w:trPr>
          <w:trHeight w:hRule="exact" w:val="555"/>
        </w:trPr>
        <w:tc>
          <w:tcPr>
            <w:tcW w:w="986" w:type="dxa"/>
            <w:vMerge/>
            <w:shd w:val="clear" w:color="auto" w:fill="FFFFFF"/>
          </w:tcPr>
          <w:p w14:paraId="24716565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Merge/>
            <w:shd w:val="clear" w:color="auto" w:fill="FFFFFF"/>
          </w:tcPr>
          <w:p w14:paraId="2D4BA657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4A39187E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0B6D7F28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02B3CBCB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469DEF4E" w14:textId="77777777" w:rsidR="00BB2C78" w:rsidRPr="00CD5472" w:rsidRDefault="00BB2C78" w:rsidP="0019530A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33F264E5" w14:textId="77777777" w:rsidR="00BB2C78" w:rsidRPr="00542533" w:rsidRDefault="00BB2C78" w:rsidP="0019530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542533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992" w:type="dxa"/>
            <w:shd w:val="clear" w:color="auto" w:fill="FFFFFF"/>
          </w:tcPr>
          <w:p w14:paraId="751582B3" w14:textId="77777777" w:rsidR="00BB2C78" w:rsidRPr="00CD5472" w:rsidRDefault="00BB2C78" w:rsidP="0019530A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5544013D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2CF076E0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200D3091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350CDF34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49DB8E07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06E48EF8" w14:textId="77777777" w:rsidR="00BB2C78" w:rsidRPr="00CD5472" w:rsidRDefault="00BB2C78" w:rsidP="0019530A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7A6324B3" w14:textId="77777777" w:rsidR="00BB2C78" w:rsidRPr="00A93419" w:rsidRDefault="00BB2C78" w:rsidP="00BB2C78">
      <w:pPr>
        <w:keepNext/>
        <w:outlineLvl w:val="3"/>
        <w:rPr>
          <w:bCs/>
          <w:sz w:val="16"/>
          <w:szCs w:val="16"/>
        </w:rPr>
      </w:pPr>
    </w:p>
    <w:p w14:paraId="4883EBCD" w14:textId="77777777" w:rsidR="00BB2C78" w:rsidRPr="00A93419" w:rsidRDefault="00BB2C78" w:rsidP="00BB2C78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449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3"/>
        <w:gridCol w:w="1286"/>
        <w:gridCol w:w="1270"/>
        <w:gridCol w:w="851"/>
        <w:gridCol w:w="852"/>
        <w:gridCol w:w="851"/>
        <w:gridCol w:w="1136"/>
        <w:gridCol w:w="711"/>
        <w:gridCol w:w="429"/>
        <w:gridCol w:w="1040"/>
        <w:gridCol w:w="884"/>
        <w:gridCol w:w="911"/>
        <w:gridCol w:w="1147"/>
        <w:gridCol w:w="832"/>
        <w:gridCol w:w="861"/>
        <w:gridCol w:w="852"/>
        <w:gridCol w:w="993"/>
      </w:tblGrid>
      <w:tr w:rsidR="00BB2C78" w:rsidRPr="00823F4F" w14:paraId="1339CA15" w14:textId="77777777" w:rsidTr="0019530A">
        <w:tc>
          <w:tcPr>
            <w:tcW w:w="983" w:type="dxa"/>
            <w:vMerge w:val="restart"/>
            <w:shd w:val="clear" w:color="auto" w:fill="FFFFFF"/>
          </w:tcPr>
          <w:p w14:paraId="07F9EC38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9E7E488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7036F41E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07402461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42C04BEB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407" w:type="dxa"/>
            <w:gridSpan w:val="3"/>
            <w:vMerge w:val="restart"/>
            <w:shd w:val="clear" w:color="auto" w:fill="FFFFFF"/>
          </w:tcPr>
          <w:p w14:paraId="662D566D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74598E8D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76" w:type="dxa"/>
            <w:gridSpan w:val="3"/>
            <w:shd w:val="clear" w:color="auto" w:fill="FFFFFF"/>
          </w:tcPr>
          <w:p w14:paraId="2ABEBA33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  <w:shd w:val="clear" w:color="auto" w:fill="FFFFFF"/>
          </w:tcPr>
          <w:p w14:paraId="71F9FD7B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840" w:type="dxa"/>
            <w:gridSpan w:val="3"/>
            <w:shd w:val="clear" w:color="auto" w:fill="FFFFFF"/>
          </w:tcPr>
          <w:p w14:paraId="1E7E586A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45" w:type="dxa"/>
            <w:gridSpan w:val="2"/>
            <w:shd w:val="clear" w:color="auto" w:fill="FFFFFF"/>
          </w:tcPr>
          <w:p w14:paraId="70129061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823F4F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823F4F" w14:paraId="5ED45D51" w14:textId="77777777" w:rsidTr="0019530A">
        <w:tc>
          <w:tcPr>
            <w:tcW w:w="983" w:type="dxa"/>
            <w:vMerge/>
            <w:shd w:val="clear" w:color="auto" w:fill="FFFFFF"/>
            <w:vAlign w:val="center"/>
          </w:tcPr>
          <w:p w14:paraId="2B0A5063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7" w:type="dxa"/>
            <w:gridSpan w:val="3"/>
            <w:vMerge/>
            <w:shd w:val="clear" w:color="auto" w:fill="FFFFFF"/>
            <w:vAlign w:val="center"/>
          </w:tcPr>
          <w:p w14:paraId="45BAA7C0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24C25D06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4F7774B6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  <w:r w:rsidRPr="00823F4F">
              <w:rPr>
                <w:bCs/>
                <w:color w:val="000000"/>
                <w:sz w:val="18"/>
                <w:szCs w:val="18"/>
              </w:rPr>
              <w:t>-</w:t>
            </w:r>
          </w:p>
          <w:p w14:paraId="34C55989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823F4F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140" w:type="dxa"/>
            <w:gridSpan w:val="2"/>
            <w:shd w:val="clear" w:color="auto" w:fill="FFFFFF"/>
          </w:tcPr>
          <w:p w14:paraId="1208BA6F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40" w:type="dxa"/>
            <w:shd w:val="clear" w:color="auto" w:fill="FFFFFF"/>
          </w:tcPr>
          <w:p w14:paraId="73E4E9BF" w14:textId="0803F441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2FE831C9" w14:textId="0980E1ED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11" w:type="dxa"/>
            <w:shd w:val="clear" w:color="auto" w:fill="FFFFFF"/>
          </w:tcPr>
          <w:p w14:paraId="79CAA6FC" w14:textId="217A21EB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147" w:type="dxa"/>
            <w:shd w:val="clear" w:color="auto" w:fill="FFFFFF"/>
          </w:tcPr>
          <w:p w14:paraId="6E750FE0" w14:textId="2D0AA50E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78023772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373FA52D" w14:textId="0815FB0A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61" w:type="dxa"/>
            <w:shd w:val="clear" w:color="auto" w:fill="FFFFFF"/>
          </w:tcPr>
          <w:p w14:paraId="1FB072EF" w14:textId="6619FE49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52" w:type="dxa"/>
            <w:shd w:val="clear" w:color="auto" w:fill="FFFFFF"/>
          </w:tcPr>
          <w:p w14:paraId="4F360E85" w14:textId="77777777" w:rsidR="0059360E" w:rsidRPr="00823F4F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67D7DA08" w14:textId="77777777" w:rsidR="0059360E" w:rsidRPr="00823F4F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BB2C78" w:rsidRPr="00823F4F" w14:paraId="63D90A1D" w14:textId="77777777" w:rsidTr="0019530A">
        <w:tc>
          <w:tcPr>
            <w:tcW w:w="983" w:type="dxa"/>
            <w:vMerge/>
            <w:shd w:val="clear" w:color="auto" w:fill="FFFFFF"/>
            <w:vAlign w:val="center"/>
          </w:tcPr>
          <w:p w14:paraId="140CC24C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FFFFF"/>
          </w:tcPr>
          <w:p w14:paraId="4886973B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270" w:type="dxa"/>
            <w:shd w:val="clear" w:color="auto" w:fill="FFFFFF"/>
          </w:tcPr>
          <w:p w14:paraId="6E64800F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1" w:type="dxa"/>
            <w:shd w:val="clear" w:color="auto" w:fill="FFFFFF"/>
          </w:tcPr>
          <w:p w14:paraId="2091A02F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2" w:type="dxa"/>
            <w:shd w:val="clear" w:color="auto" w:fill="FFFFFF"/>
          </w:tcPr>
          <w:p w14:paraId="0DBAF1BC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57D877C9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823F4F">
              <w:rPr>
                <w:bCs/>
                <w:color w:val="000000"/>
                <w:sz w:val="18"/>
                <w:szCs w:val="18"/>
              </w:rPr>
              <w:t>-</w:t>
            </w:r>
          </w:p>
          <w:p w14:paraId="26784698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6F38F042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76661945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FFFFFF"/>
          </w:tcPr>
          <w:p w14:paraId="45E471AA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9" w:type="dxa"/>
            <w:shd w:val="clear" w:color="auto" w:fill="FFFFFF"/>
          </w:tcPr>
          <w:p w14:paraId="67E95B80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7E68280B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7CD5396F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</w:tcPr>
          <w:p w14:paraId="1B0958E1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FFFFFF"/>
          </w:tcPr>
          <w:p w14:paraId="50A36576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277842C6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FFFFFF"/>
            <w:vAlign w:val="center"/>
          </w:tcPr>
          <w:p w14:paraId="4BA676C7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4C2789C2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23DCACAC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B2C78" w:rsidRPr="00823F4F" w14:paraId="7F1B5848" w14:textId="77777777" w:rsidTr="0019530A">
        <w:tc>
          <w:tcPr>
            <w:tcW w:w="983" w:type="dxa"/>
            <w:shd w:val="clear" w:color="auto" w:fill="FFFFFF"/>
            <w:vAlign w:val="bottom"/>
          </w:tcPr>
          <w:p w14:paraId="1865ED41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6" w:type="dxa"/>
            <w:shd w:val="clear" w:color="auto" w:fill="FFFFFF"/>
            <w:vAlign w:val="bottom"/>
          </w:tcPr>
          <w:p w14:paraId="194B8D9D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0" w:type="dxa"/>
            <w:shd w:val="clear" w:color="auto" w:fill="FFFFFF"/>
            <w:vAlign w:val="center"/>
          </w:tcPr>
          <w:p w14:paraId="02847FF4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02D64CB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58809F95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976EDD2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428E7133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1" w:type="dxa"/>
            <w:shd w:val="clear" w:color="auto" w:fill="FFFFFF"/>
            <w:vAlign w:val="bottom"/>
          </w:tcPr>
          <w:p w14:paraId="6D99782F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9" w:type="dxa"/>
            <w:shd w:val="clear" w:color="auto" w:fill="FFFFFF"/>
            <w:vAlign w:val="center"/>
          </w:tcPr>
          <w:p w14:paraId="33A487EE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040" w:type="dxa"/>
            <w:shd w:val="clear" w:color="auto" w:fill="FFFFFF"/>
            <w:vAlign w:val="bottom"/>
          </w:tcPr>
          <w:p w14:paraId="49FF7BD1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693DF044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1" w:type="dxa"/>
            <w:shd w:val="clear" w:color="auto" w:fill="FFFFFF"/>
            <w:vAlign w:val="bottom"/>
          </w:tcPr>
          <w:p w14:paraId="08375DC3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47" w:type="dxa"/>
            <w:shd w:val="clear" w:color="auto" w:fill="FFFFFF"/>
            <w:vAlign w:val="center"/>
          </w:tcPr>
          <w:p w14:paraId="4F14BB62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69658B9F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61" w:type="dxa"/>
            <w:shd w:val="clear" w:color="auto" w:fill="FFFFFF"/>
            <w:vAlign w:val="center"/>
          </w:tcPr>
          <w:p w14:paraId="77AA379D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2" w:type="dxa"/>
            <w:shd w:val="clear" w:color="auto" w:fill="FFFFFF"/>
          </w:tcPr>
          <w:p w14:paraId="58246E9B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FFFFFF"/>
          </w:tcPr>
          <w:p w14:paraId="08B411CB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BB2C78" w:rsidRPr="00823F4F" w14:paraId="502868AE" w14:textId="77777777" w:rsidTr="0019530A">
        <w:tc>
          <w:tcPr>
            <w:tcW w:w="983" w:type="dxa"/>
            <w:shd w:val="clear" w:color="auto" w:fill="FFFFFF"/>
          </w:tcPr>
          <w:p w14:paraId="5716C38E" w14:textId="77777777" w:rsidR="00BB2C78" w:rsidRPr="00823F4F" w:rsidRDefault="00BB2C78" w:rsidP="0019530A">
            <w:pPr>
              <w:keepNext/>
              <w:suppressAutoHyphens w:val="0"/>
              <w:spacing w:before="240" w:after="60"/>
              <w:contextualSpacing/>
              <w:outlineLvl w:val="3"/>
              <w:rPr>
                <w:b/>
                <w:bCs/>
                <w:sz w:val="18"/>
                <w:szCs w:val="18"/>
              </w:rPr>
            </w:pPr>
            <w:r w:rsidRPr="004C239B">
              <w:rPr>
                <w:rFonts w:eastAsia="Calibri"/>
                <w:sz w:val="18"/>
                <w:szCs w:val="18"/>
                <w:lang w:eastAsia="en-US"/>
              </w:rPr>
              <w:t>801012О.99.</w:t>
            </w:r>
            <w:proofErr w:type="gramStart"/>
            <w:r w:rsidRPr="004C239B">
              <w:rPr>
                <w:rFonts w:eastAsia="Calibri"/>
                <w:sz w:val="18"/>
                <w:szCs w:val="18"/>
                <w:lang w:eastAsia="en-US"/>
              </w:rPr>
              <w:t>0.БА</w:t>
            </w:r>
            <w:proofErr w:type="gramEnd"/>
            <w:r w:rsidRPr="004C239B">
              <w:rPr>
                <w:rFonts w:eastAsia="Calibri"/>
                <w:sz w:val="18"/>
                <w:szCs w:val="18"/>
                <w:lang w:eastAsia="en-US"/>
              </w:rPr>
              <w:t>82АК24001</w:t>
            </w:r>
          </w:p>
        </w:tc>
        <w:tc>
          <w:tcPr>
            <w:tcW w:w="1286" w:type="dxa"/>
            <w:shd w:val="clear" w:color="auto" w:fill="FFFFFF"/>
          </w:tcPr>
          <w:p w14:paraId="1F59131A" w14:textId="77777777" w:rsidR="00BB2C78" w:rsidRPr="00823F4F" w:rsidRDefault="00BB2C78" w:rsidP="0019530A">
            <w:pPr>
              <w:rPr>
                <w:bCs/>
                <w:sz w:val="18"/>
                <w:szCs w:val="18"/>
              </w:rPr>
            </w:pPr>
            <w:r w:rsidRPr="00FD2FDD">
              <w:rPr>
                <w:bCs/>
                <w:color w:val="000000"/>
                <w:sz w:val="18"/>
                <w:szCs w:val="18"/>
                <w:shd w:val="clear" w:color="auto" w:fill="FFFFFF"/>
              </w:rPr>
              <w:t>с нарушениями опорно-двигательного аппарата</w:t>
            </w:r>
          </w:p>
        </w:tc>
        <w:tc>
          <w:tcPr>
            <w:tcW w:w="1270" w:type="dxa"/>
            <w:shd w:val="clear" w:color="auto" w:fill="FFFFFF"/>
          </w:tcPr>
          <w:p w14:paraId="373E913B" w14:textId="77777777" w:rsidR="00BB2C78" w:rsidRPr="00823F4F" w:rsidRDefault="00BB2C78" w:rsidP="0019530A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76565487" w14:textId="77777777" w:rsidR="00BB2C78" w:rsidRPr="00823F4F" w:rsidRDefault="00BB2C78" w:rsidP="0019530A">
            <w:pPr>
              <w:rPr>
                <w:bCs/>
                <w:sz w:val="18"/>
                <w:szCs w:val="18"/>
              </w:rPr>
            </w:pPr>
            <w:r w:rsidRPr="00823F4F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2" w:type="dxa"/>
            <w:shd w:val="clear" w:color="auto" w:fill="FFFFFF"/>
          </w:tcPr>
          <w:p w14:paraId="68F5C5E9" w14:textId="77777777" w:rsidR="00BB2C78" w:rsidRPr="00823F4F" w:rsidRDefault="00BB2C78" w:rsidP="0019530A">
            <w:pPr>
              <w:rPr>
                <w:bCs/>
                <w:sz w:val="18"/>
                <w:szCs w:val="18"/>
              </w:rPr>
            </w:pPr>
            <w:r w:rsidRPr="00823F4F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851" w:type="dxa"/>
            <w:shd w:val="clear" w:color="auto" w:fill="FFFFFF"/>
          </w:tcPr>
          <w:p w14:paraId="37B67A0D" w14:textId="77777777" w:rsidR="00BB2C78" w:rsidRPr="00823F4F" w:rsidRDefault="00BB2C78" w:rsidP="0019530A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6E75089B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11" w:type="dxa"/>
            <w:shd w:val="clear" w:color="auto" w:fill="FFFFFF"/>
          </w:tcPr>
          <w:p w14:paraId="1AD811E1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29" w:type="dxa"/>
            <w:shd w:val="clear" w:color="auto" w:fill="FFFFFF"/>
          </w:tcPr>
          <w:p w14:paraId="6E32AA0B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040" w:type="dxa"/>
            <w:shd w:val="clear" w:color="auto" w:fill="FFFFFF"/>
          </w:tcPr>
          <w:p w14:paraId="28B268E0" w14:textId="65B788BC" w:rsidR="00BB2C78" w:rsidRPr="00823F4F" w:rsidRDefault="002B22AE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84" w:type="dxa"/>
            <w:shd w:val="clear" w:color="auto" w:fill="FFFFFF"/>
          </w:tcPr>
          <w:p w14:paraId="5F6E1D09" w14:textId="65113E5E" w:rsidR="00BB2C78" w:rsidRPr="00823F4F" w:rsidRDefault="002B22AE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11" w:type="dxa"/>
            <w:shd w:val="clear" w:color="auto" w:fill="FFFFFF"/>
          </w:tcPr>
          <w:p w14:paraId="1E5CBCEF" w14:textId="4CA826DB" w:rsidR="00BB2C78" w:rsidRPr="00823F4F" w:rsidRDefault="002B22AE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7" w:type="dxa"/>
            <w:shd w:val="clear" w:color="auto" w:fill="FFFFFF"/>
          </w:tcPr>
          <w:p w14:paraId="66C8EE6B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456F77A8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FFFFFF"/>
          </w:tcPr>
          <w:p w14:paraId="604E3A60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3422669E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26C78AE6" w14:textId="77777777" w:rsidR="00BB2C78" w:rsidRPr="00823F4F" w:rsidRDefault="00BB2C78" w:rsidP="0019530A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3944ADDC" w14:textId="77777777" w:rsidR="00BB2C78" w:rsidRPr="00A93419" w:rsidRDefault="00BB2C78" w:rsidP="00BB2C78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1ACE91D0" w14:textId="77777777" w:rsidR="00BB2C78" w:rsidRDefault="00BB2C78" w:rsidP="00BB2C78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01BC9795" w14:textId="77777777" w:rsidR="00BB2C78" w:rsidRPr="00A93419" w:rsidRDefault="00BB2C78" w:rsidP="00BB2C78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BB2C78" w:rsidRPr="00C42765" w14:paraId="6A1395E3" w14:textId="77777777" w:rsidTr="0019530A">
        <w:trPr>
          <w:trHeight w:val="198"/>
        </w:trPr>
        <w:tc>
          <w:tcPr>
            <w:tcW w:w="15173" w:type="dxa"/>
            <w:gridSpan w:val="5"/>
          </w:tcPr>
          <w:p w14:paraId="3B0FD964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BB2C78" w:rsidRPr="00C42765" w14:paraId="7BCB7F98" w14:textId="77777777" w:rsidTr="0019530A">
        <w:tc>
          <w:tcPr>
            <w:tcW w:w="2694" w:type="dxa"/>
          </w:tcPr>
          <w:p w14:paraId="0C6A1E07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5E0EAFFC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74822E49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41369B42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66EF0CD0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BB2C78" w:rsidRPr="00C42765" w14:paraId="78A470DD" w14:textId="77777777" w:rsidTr="0019530A">
        <w:tc>
          <w:tcPr>
            <w:tcW w:w="2694" w:type="dxa"/>
          </w:tcPr>
          <w:p w14:paraId="48EAE9F9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771EC3C1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7248BC32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B68B862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2B7668EF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BB2C78" w:rsidRPr="00C42765" w14:paraId="7B3AD9A8" w14:textId="77777777" w:rsidTr="0019530A">
        <w:tc>
          <w:tcPr>
            <w:tcW w:w="2694" w:type="dxa"/>
          </w:tcPr>
          <w:p w14:paraId="578AB888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7FD6291F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5F483CB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070F490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28630EC8" w14:textId="77777777" w:rsidR="00BB2C78" w:rsidRPr="00C42765" w:rsidRDefault="00BB2C78" w:rsidP="0019530A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1BBCFB6B" w14:textId="77777777" w:rsidR="00BB2C78" w:rsidRDefault="00BB2C78" w:rsidP="00BB2C78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3C05F53D" w14:textId="77777777" w:rsidR="00BB2C78" w:rsidRPr="005D24BE" w:rsidRDefault="00BB2C78" w:rsidP="00BB2C78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4B9DF5EF" w14:textId="77777777" w:rsidR="00BB2C78" w:rsidRPr="00B8131B" w:rsidRDefault="00BB2C78" w:rsidP="00BB2C78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BB2C78" w:rsidRPr="00B8131B" w14:paraId="29E88673" w14:textId="77777777" w:rsidTr="0019530A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0A453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CB71A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94E10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4B220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24831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BB2C78" w:rsidRPr="00B8131B" w14:paraId="68A8243B" w14:textId="77777777" w:rsidTr="0019530A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AACFD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B3D20" w14:textId="77777777" w:rsidR="00BB2C78" w:rsidRPr="00B8131B" w:rsidRDefault="00BB2C78" w:rsidP="0019530A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4DEF2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9E087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76321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07B2926D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BB2C78" w:rsidRPr="00B8131B" w14:paraId="21473B7F" w14:textId="77777777" w:rsidTr="0019530A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2EAF5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630A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04CA6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96A39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2CF887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BB2C78" w:rsidRPr="00B8131B" w14:paraId="6A76686F" w14:textId="77777777" w:rsidTr="0019530A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2328E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A4CFF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8C38E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2EE29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770FC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BB2C78" w:rsidRPr="00B8131B" w14:paraId="47396890" w14:textId="77777777" w:rsidTr="0019530A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151F3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1B922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82FBB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C05CE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786C1" w14:textId="77777777" w:rsidR="00BB2C78" w:rsidRPr="00B8131B" w:rsidRDefault="00BB2C78" w:rsidP="0019530A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006D3CF9" w14:textId="77777777" w:rsidR="00BB2C78" w:rsidRDefault="00BB2C78" w:rsidP="00BB2C78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79C8DC11" w14:textId="77777777" w:rsidR="00BB2C78" w:rsidRPr="00A93419" w:rsidRDefault="00BB2C78" w:rsidP="00BB2C78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BB2C78" w:rsidRPr="00476D45" w14:paraId="3E7336C2" w14:textId="77777777" w:rsidTr="0019530A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808C" w14:textId="77777777" w:rsidR="00BB2C78" w:rsidRPr="00476D45" w:rsidRDefault="00BB2C78" w:rsidP="0019530A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505A" w14:textId="77777777" w:rsidR="00BB2C78" w:rsidRPr="00476D45" w:rsidRDefault="00BB2C78" w:rsidP="0019530A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7033" w14:textId="77777777" w:rsidR="00BB2C78" w:rsidRPr="00476D45" w:rsidRDefault="00BB2C78" w:rsidP="0019530A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BB2C78" w:rsidRPr="00476D45" w14:paraId="252334C5" w14:textId="77777777" w:rsidTr="0019530A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8F55" w14:textId="77777777" w:rsidR="00BB2C78" w:rsidRPr="00476D45" w:rsidRDefault="00BB2C78" w:rsidP="0019530A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AE70" w14:textId="77777777" w:rsidR="00BB2C78" w:rsidRPr="00476D45" w:rsidRDefault="00BB2C78" w:rsidP="0019530A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AA26" w14:textId="77777777" w:rsidR="00BB2C78" w:rsidRPr="00476D45" w:rsidRDefault="00BB2C78" w:rsidP="0019530A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BB2C78" w:rsidRPr="00476D45" w14:paraId="0CECC6E7" w14:textId="77777777" w:rsidTr="0019530A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2F8C" w14:textId="77777777" w:rsidR="00BB2C78" w:rsidRPr="00476D45" w:rsidRDefault="00BB2C78" w:rsidP="0019530A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00BA" w14:textId="77777777" w:rsidR="00BB2C78" w:rsidRPr="00476D45" w:rsidRDefault="00BB2C78" w:rsidP="0019530A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A482" w14:textId="77777777" w:rsidR="00BB2C78" w:rsidRPr="00476D45" w:rsidRDefault="00BB2C78" w:rsidP="0019530A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BB2C78" w:rsidRPr="00476D45" w14:paraId="73A7AC2F" w14:textId="77777777" w:rsidTr="0019530A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3DD1" w14:textId="77777777" w:rsidR="00BB2C78" w:rsidRPr="00476D45" w:rsidRDefault="00BB2C78" w:rsidP="0019530A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7A15" w14:textId="77777777" w:rsidR="00BB2C78" w:rsidRPr="00476D45" w:rsidRDefault="00BB2C78" w:rsidP="0019530A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348C" w14:textId="77777777" w:rsidR="00BB2C78" w:rsidRPr="00476D45" w:rsidRDefault="00BB2C78" w:rsidP="0019530A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BB2C78" w:rsidRPr="00476D45" w14:paraId="10D4711C" w14:textId="77777777" w:rsidTr="0019530A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724D" w14:textId="77777777" w:rsidR="00BB2C78" w:rsidRPr="00476D45" w:rsidRDefault="00BB2C78" w:rsidP="0019530A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A4C0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19833D1C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5ACC201B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63F889D7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50CCFBBC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62E23416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1AF51333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46EE51E3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3FC83A72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7F76FE1A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12FF31B8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63232680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5688E15A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5C3A2644" w14:textId="77777777" w:rsidR="00BB2C78" w:rsidRPr="00476D45" w:rsidRDefault="00BB2C78" w:rsidP="0019530A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E01C" w14:textId="77777777" w:rsidR="00BB2C78" w:rsidRPr="00476D45" w:rsidRDefault="00BB2C78" w:rsidP="0019530A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4103F7F8" w14:textId="77777777" w:rsidR="00BB2C78" w:rsidRDefault="00BB2C78" w:rsidP="00BB2C78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504CB2CB" w14:textId="77777777" w:rsidR="00BB2C78" w:rsidRDefault="00BB2C78" w:rsidP="00BB2C78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2973FD73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61CEE73D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5989ED6B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1B660F0B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355BE56D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217D4491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5DBC2A78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16B6157D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6263125B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0DC424DF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38C7437F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F7539B9" w14:textId="77777777" w:rsidR="00BB2C78" w:rsidRDefault="00BB2C78" w:rsidP="00BB2C78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ECBD5E2" w14:textId="673FF138" w:rsidR="00275F47" w:rsidRPr="001E7744" w:rsidRDefault="00AC7F32" w:rsidP="00275F47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45C5A3C2">
          <v:shape id="_x0000_s1030" type="#_x0000_t202" style="position:absolute;left:0;text-align:left;margin-left:607.3pt;margin-top:12.65pt;width:149.75pt;height:90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" stroked="f">
            <v:textbox style="mso-next-textbox:#_x0000_s1030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79C5A19D" w14:textId="77777777" w:rsidTr="00B9503F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0FDED555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72AAD46D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1EA43C6E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1DAF11EB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14:paraId="604F228F" w14:textId="77777777" w:rsidR="0019530A" w:rsidRPr="009D7718" w:rsidRDefault="0019530A" w:rsidP="00B9503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56EDBF02" w14:textId="77777777" w:rsidR="0019530A" w:rsidRPr="00192CE8" w:rsidRDefault="0019530A" w:rsidP="00215C1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34.788.0</w:t>
                        </w:r>
                      </w:p>
                    </w:tc>
                  </w:tr>
                </w:tbl>
                <w:p w14:paraId="2DD607D6" w14:textId="77777777" w:rsidR="0019530A" w:rsidRPr="009D7718" w:rsidRDefault="0019530A" w:rsidP="00275F47"/>
              </w:txbxContent>
            </v:textbox>
          </v:shape>
        </w:pict>
      </w:r>
      <w:r w:rsidR="00275F47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8C2845">
        <w:rPr>
          <w:bCs/>
          <w:color w:val="000000"/>
          <w:sz w:val="24"/>
          <w:szCs w:val="24"/>
          <w:shd w:val="clear" w:color="auto" w:fill="FFFFFF"/>
        </w:rPr>
        <w:t>5</w:t>
      </w:r>
    </w:p>
    <w:p w14:paraId="7CD91C62" w14:textId="77777777" w:rsidR="000D7A3D" w:rsidRPr="00B8131B" w:rsidRDefault="00823534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 w:rsidR="000D7A3D" w:rsidRPr="00B8131B">
        <w:rPr>
          <w:bCs/>
          <w:color w:val="000000"/>
          <w:sz w:val="24"/>
          <w:szCs w:val="24"/>
          <w:shd w:val="clear" w:color="auto" w:fill="FFFFFF"/>
        </w:rPr>
        <w:t>Наименование муниципальной услуги _</w:t>
      </w:r>
    </w:p>
    <w:p w14:paraId="3022E146" w14:textId="77777777" w:rsidR="000D7A3D" w:rsidRPr="00B8131B" w:rsidRDefault="000D7A3D" w:rsidP="000D7A3D">
      <w:pPr>
        <w:keepNext/>
        <w:outlineLvl w:val="3"/>
        <w:rPr>
          <w:b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Реализация </w:t>
      </w:r>
      <w:proofErr w:type="gramStart"/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>адаптированных  общеобразовательных</w:t>
      </w:r>
      <w:proofErr w:type="gramEnd"/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 программ начального общего образования</w:t>
      </w:r>
    </w:p>
    <w:p w14:paraId="45291611" w14:textId="77777777" w:rsidR="000D7A3D" w:rsidRPr="00B8131B" w:rsidRDefault="000D7A3D" w:rsidP="000D7A3D">
      <w:pPr>
        <w:keepNext/>
        <w:outlineLvl w:val="3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2.Категории потребителей муниципальной </w:t>
      </w:r>
      <w:proofErr w:type="gramStart"/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услуги  </w:t>
      </w:r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</w:t>
      </w:r>
      <w:proofErr w:type="gramEnd"/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 xml:space="preserve"> лица с ограниченными возможностями здоровья </w:t>
      </w:r>
    </w:p>
    <w:p w14:paraId="544069A2" w14:textId="77777777" w:rsidR="000D7A3D" w:rsidRPr="00B8131B" w:rsidRDefault="000D7A3D" w:rsidP="000D7A3D">
      <w:pPr>
        <w:keepNext/>
        <w:outlineLvl w:val="3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и дети-инвалиды</w:t>
      </w:r>
    </w:p>
    <w:p w14:paraId="4621556D" w14:textId="77777777" w:rsidR="000D7A3D" w:rsidRPr="00B8131B" w:rsidRDefault="000D7A3D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07D70DD1" w14:textId="77777777" w:rsidR="000D7A3D" w:rsidRDefault="000D7A3D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B8131B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6039CEE2" w14:textId="77777777" w:rsidR="00834FDC" w:rsidRPr="00B8131B" w:rsidRDefault="00834FDC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285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2"/>
        <w:gridCol w:w="1123"/>
        <w:gridCol w:w="1404"/>
        <w:gridCol w:w="842"/>
        <w:gridCol w:w="843"/>
        <w:gridCol w:w="982"/>
        <w:gridCol w:w="3088"/>
        <w:gridCol w:w="957"/>
        <w:gridCol w:w="594"/>
        <w:gridCol w:w="903"/>
        <w:gridCol w:w="839"/>
        <w:gridCol w:w="841"/>
        <w:gridCol w:w="886"/>
        <w:gridCol w:w="1137"/>
      </w:tblGrid>
      <w:tr w:rsidR="00834FDC" w:rsidRPr="00FB29F2" w14:paraId="48F336ED" w14:textId="77777777" w:rsidTr="00834FDC">
        <w:trPr>
          <w:trHeight w:hRule="exact" w:val="1405"/>
        </w:trPr>
        <w:tc>
          <w:tcPr>
            <w:tcW w:w="972" w:type="dxa"/>
            <w:vMerge w:val="restart"/>
            <w:shd w:val="clear" w:color="auto" w:fill="FFFFFF"/>
            <w:vAlign w:val="center"/>
          </w:tcPr>
          <w:p w14:paraId="24C2AAA4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369" w:type="dxa"/>
            <w:gridSpan w:val="3"/>
            <w:vMerge w:val="restart"/>
            <w:shd w:val="clear" w:color="auto" w:fill="FFFFFF"/>
          </w:tcPr>
          <w:p w14:paraId="5B1916B1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825" w:type="dxa"/>
            <w:gridSpan w:val="2"/>
            <w:vMerge w:val="restart"/>
            <w:shd w:val="clear" w:color="auto" w:fill="FFFFFF"/>
            <w:vAlign w:val="center"/>
          </w:tcPr>
          <w:p w14:paraId="6C885838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639" w:type="dxa"/>
            <w:gridSpan w:val="3"/>
            <w:shd w:val="clear" w:color="auto" w:fill="FFFFFF"/>
            <w:vAlign w:val="center"/>
          </w:tcPr>
          <w:p w14:paraId="45AD46F7" w14:textId="77777777" w:rsidR="00834FDC" w:rsidRPr="00FB29F2" w:rsidRDefault="00834FDC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23885DDB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583" w:type="dxa"/>
            <w:gridSpan w:val="3"/>
            <w:shd w:val="clear" w:color="auto" w:fill="FFFFFF"/>
          </w:tcPr>
          <w:p w14:paraId="41855228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2023" w:type="dxa"/>
            <w:gridSpan w:val="2"/>
            <w:shd w:val="clear" w:color="auto" w:fill="FFFFFF"/>
          </w:tcPr>
          <w:p w14:paraId="32AD99D4" w14:textId="77777777" w:rsidR="00834FDC" w:rsidRPr="00FB29F2" w:rsidRDefault="00834FDC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FB29F2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FB29F2" w14:paraId="0C59856B" w14:textId="77777777" w:rsidTr="00FB29F2">
        <w:trPr>
          <w:trHeight w:hRule="exact" w:val="728"/>
        </w:trPr>
        <w:tc>
          <w:tcPr>
            <w:tcW w:w="972" w:type="dxa"/>
            <w:vMerge/>
            <w:shd w:val="clear" w:color="auto" w:fill="FFFFFF"/>
          </w:tcPr>
          <w:p w14:paraId="358F04EE" w14:textId="77777777" w:rsidR="00AD1573" w:rsidRPr="00FB29F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69" w:type="dxa"/>
            <w:gridSpan w:val="3"/>
            <w:vMerge/>
            <w:shd w:val="clear" w:color="auto" w:fill="FFFFFF"/>
          </w:tcPr>
          <w:p w14:paraId="4ABCE857" w14:textId="77777777" w:rsidR="00AD1573" w:rsidRPr="00FB29F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25" w:type="dxa"/>
            <w:gridSpan w:val="2"/>
            <w:vMerge/>
            <w:shd w:val="clear" w:color="auto" w:fill="FFFFFF"/>
          </w:tcPr>
          <w:p w14:paraId="4C2A2F31" w14:textId="77777777" w:rsidR="00AD1573" w:rsidRPr="00FB29F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88" w:type="dxa"/>
            <w:vMerge w:val="restart"/>
            <w:shd w:val="clear" w:color="auto" w:fill="FFFFFF"/>
          </w:tcPr>
          <w:p w14:paraId="09613FA0" w14:textId="77777777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1" w:type="dxa"/>
            <w:gridSpan w:val="2"/>
            <w:shd w:val="clear" w:color="auto" w:fill="FFFFFF"/>
            <w:vAlign w:val="center"/>
          </w:tcPr>
          <w:p w14:paraId="72D281E9" w14:textId="77777777" w:rsidR="00AD1573" w:rsidRPr="00FB29F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10CECEF8" w14:textId="77777777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903" w:type="dxa"/>
            <w:vMerge w:val="restart"/>
            <w:shd w:val="clear" w:color="auto" w:fill="FFFFFF"/>
          </w:tcPr>
          <w:p w14:paraId="68E6B55E" w14:textId="60B19477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9" w:type="dxa"/>
            <w:vMerge w:val="restart"/>
            <w:shd w:val="clear" w:color="auto" w:fill="FFFFFF"/>
          </w:tcPr>
          <w:p w14:paraId="75C8B69B" w14:textId="792D39AD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1" w:type="dxa"/>
            <w:vMerge w:val="restart"/>
            <w:shd w:val="clear" w:color="auto" w:fill="FFFFFF"/>
          </w:tcPr>
          <w:p w14:paraId="4D14889C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47765265" w14:textId="27C9B4B8" w:rsidR="00AD1573" w:rsidRPr="00FB29F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86" w:type="dxa"/>
            <w:vMerge w:val="restart"/>
            <w:shd w:val="clear" w:color="auto" w:fill="FFFFFF"/>
          </w:tcPr>
          <w:p w14:paraId="2143B79F" w14:textId="77777777" w:rsidR="00AD1573" w:rsidRPr="00FB29F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37" w:type="dxa"/>
            <w:vMerge w:val="restart"/>
            <w:shd w:val="clear" w:color="auto" w:fill="FFFFFF"/>
          </w:tcPr>
          <w:p w14:paraId="3DE81AD0" w14:textId="77777777" w:rsidR="00AD1573" w:rsidRPr="00FB29F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834FDC" w:rsidRPr="00FB29F2" w14:paraId="0F503945" w14:textId="77777777" w:rsidTr="00834FDC">
        <w:trPr>
          <w:trHeight w:val="624"/>
        </w:trPr>
        <w:tc>
          <w:tcPr>
            <w:tcW w:w="972" w:type="dxa"/>
            <w:vMerge/>
            <w:shd w:val="clear" w:color="auto" w:fill="FFFFFF"/>
          </w:tcPr>
          <w:p w14:paraId="616003E7" w14:textId="77777777" w:rsidR="00834FDC" w:rsidRPr="00FB29F2" w:rsidRDefault="00834FDC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FFFFFF"/>
          </w:tcPr>
          <w:p w14:paraId="3B82B14D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04" w:type="dxa"/>
            <w:shd w:val="clear" w:color="auto" w:fill="FFFFFF"/>
          </w:tcPr>
          <w:p w14:paraId="1FD89E88" w14:textId="77777777" w:rsidR="00834FDC" w:rsidRPr="00FB29F2" w:rsidRDefault="00834FDC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42" w:type="dxa"/>
            <w:shd w:val="clear" w:color="auto" w:fill="FFFFFF"/>
          </w:tcPr>
          <w:p w14:paraId="54468CCA" w14:textId="77777777" w:rsidR="00834FDC" w:rsidRPr="00FB29F2" w:rsidRDefault="00834FDC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43" w:type="dxa"/>
            <w:shd w:val="clear" w:color="auto" w:fill="FFFFFF"/>
          </w:tcPr>
          <w:p w14:paraId="319402DE" w14:textId="77777777" w:rsidR="00834FDC" w:rsidRPr="00FB29F2" w:rsidRDefault="00834FDC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82" w:type="dxa"/>
            <w:shd w:val="clear" w:color="auto" w:fill="FFFFFF"/>
          </w:tcPr>
          <w:p w14:paraId="163EBE31" w14:textId="77777777" w:rsidR="00834FDC" w:rsidRPr="00FB29F2" w:rsidRDefault="00834FDC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FB29F2">
              <w:rPr>
                <w:bCs/>
                <w:color w:val="000000"/>
                <w:sz w:val="18"/>
                <w:szCs w:val="18"/>
              </w:rPr>
              <w:t>-</w:t>
            </w:r>
          </w:p>
          <w:p w14:paraId="0013127B" w14:textId="77777777" w:rsidR="00834FDC" w:rsidRPr="00FB29F2" w:rsidRDefault="00834FDC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FB29F2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76B8A065" w14:textId="77777777" w:rsidR="00834FDC" w:rsidRPr="00FB29F2" w:rsidRDefault="00834FDC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FB29F2">
              <w:rPr>
                <w:bCs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3088" w:type="dxa"/>
            <w:vMerge/>
            <w:shd w:val="clear" w:color="auto" w:fill="FFFFFF"/>
          </w:tcPr>
          <w:p w14:paraId="23EE26E0" w14:textId="77777777" w:rsidR="00834FDC" w:rsidRPr="00FB29F2" w:rsidRDefault="00834FDC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57" w:type="dxa"/>
            <w:shd w:val="clear" w:color="auto" w:fill="FFFFFF"/>
          </w:tcPr>
          <w:p w14:paraId="02561AF2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4" w:type="dxa"/>
            <w:shd w:val="clear" w:color="auto" w:fill="FFFFFF"/>
          </w:tcPr>
          <w:p w14:paraId="3C5478E7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03" w:type="dxa"/>
            <w:vMerge/>
            <w:shd w:val="clear" w:color="auto" w:fill="FFFFFF"/>
          </w:tcPr>
          <w:p w14:paraId="0FAEF83C" w14:textId="77777777" w:rsidR="00834FDC" w:rsidRPr="00FB29F2" w:rsidRDefault="00834FDC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9" w:type="dxa"/>
            <w:vMerge/>
            <w:shd w:val="clear" w:color="auto" w:fill="FFFFFF"/>
          </w:tcPr>
          <w:p w14:paraId="4675D6C2" w14:textId="77777777" w:rsidR="00834FDC" w:rsidRPr="00FB29F2" w:rsidRDefault="00834FDC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1" w:type="dxa"/>
            <w:vMerge/>
            <w:shd w:val="clear" w:color="auto" w:fill="FFFFFF"/>
          </w:tcPr>
          <w:p w14:paraId="31BCBCD3" w14:textId="77777777" w:rsidR="00834FDC" w:rsidRPr="00FB29F2" w:rsidRDefault="00834FDC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6" w:type="dxa"/>
            <w:vMerge/>
            <w:shd w:val="clear" w:color="auto" w:fill="FFFFFF"/>
          </w:tcPr>
          <w:p w14:paraId="30A4B728" w14:textId="77777777" w:rsidR="00834FDC" w:rsidRPr="00FB29F2" w:rsidRDefault="00834FDC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7" w:type="dxa"/>
            <w:vMerge/>
            <w:shd w:val="clear" w:color="auto" w:fill="FFFFFF"/>
          </w:tcPr>
          <w:p w14:paraId="3A133E77" w14:textId="77777777" w:rsidR="00834FDC" w:rsidRPr="00FB29F2" w:rsidRDefault="00834FDC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834FDC" w:rsidRPr="00FB29F2" w14:paraId="2815249B" w14:textId="77777777" w:rsidTr="00834FDC">
        <w:trPr>
          <w:trHeight w:hRule="exact" w:val="227"/>
        </w:trPr>
        <w:tc>
          <w:tcPr>
            <w:tcW w:w="972" w:type="dxa"/>
            <w:shd w:val="clear" w:color="auto" w:fill="FFFFFF"/>
          </w:tcPr>
          <w:p w14:paraId="13B1BDF9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</w:t>
            </w:r>
          </w:p>
        </w:tc>
        <w:tc>
          <w:tcPr>
            <w:tcW w:w="1123" w:type="dxa"/>
            <w:shd w:val="clear" w:color="auto" w:fill="FFFFFF"/>
          </w:tcPr>
          <w:p w14:paraId="24D1ABE3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2</w:t>
            </w:r>
          </w:p>
        </w:tc>
        <w:tc>
          <w:tcPr>
            <w:tcW w:w="1404" w:type="dxa"/>
            <w:shd w:val="clear" w:color="auto" w:fill="FFFFFF"/>
          </w:tcPr>
          <w:p w14:paraId="1ABBE04F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3</w:t>
            </w:r>
          </w:p>
        </w:tc>
        <w:tc>
          <w:tcPr>
            <w:tcW w:w="842" w:type="dxa"/>
            <w:shd w:val="clear" w:color="auto" w:fill="FFFFFF"/>
          </w:tcPr>
          <w:p w14:paraId="3498FD0F" w14:textId="77777777" w:rsidR="00834FDC" w:rsidRPr="00FB29F2" w:rsidRDefault="00834FDC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4</w:t>
            </w:r>
          </w:p>
        </w:tc>
        <w:tc>
          <w:tcPr>
            <w:tcW w:w="843" w:type="dxa"/>
            <w:shd w:val="clear" w:color="auto" w:fill="FFFFFF"/>
          </w:tcPr>
          <w:p w14:paraId="6C30F16D" w14:textId="77777777" w:rsidR="00834FDC" w:rsidRPr="00FB29F2" w:rsidRDefault="00834FDC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5</w:t>
            </w:r>
          </w:p>
        </w:tc>
        <w:tc>
          <w:tcPr>
            <w:tcW w:w="982" w:type="dxa"/>
            <w:shd w:val="clear" w:color="auto" w:fill="FFFFFF"/>
          </w:tcPr>
          <w:p w14:paraId="2CAADFA8" w14:textId="77777777" w:rsidR="00834FDC" w:rsidRPr="00FB29F2" w:rsidRDefault="00834FDC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6</w:t>
            </w:r>
          </w:p>
        </w:tc>
        <w:tc>
          <w:tcPr>
            <w:tcW w:w="3088" w:type="dxa"/>
            <w:shd w:val="clear" w:color="auto" w:fill="FFFFFF"/>
          </w:tcPr>
          <w:p w14:paraId="3252E9A7" w14:textId="77777777" w:rsidR="00834FDC" w:rsidRPr="00FB29F2" w:rsidRDefault="00834FDC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7</w:t>
            </w:r>
          </w:p>
        </w:tc>
        <w:tc>
          <w:tcPr>
            <w:tcW w:w="957" w:type="dxa"/>
            <w:shd w:val="clear" w:color="auto" w:fill="FFFFFF"/>
          </w:tcPr>
          <w:p w14:paraId="31DA794B" w14:textId="77777777" w:rsidR="00834FDC" w:rsidRPr="00FB29F2" w:rsidRDefault="00834FDC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8</w:t>
            </w:r>
          </w:p>
        </w:tc>
        <w:tc>
          <w:tcPr>
            <w:tcW w:w="594" w:type="dxa"/>
            <w:shd w:val="clear" w:color="auto" w:fill="FFFFFF"/>
          </w:tcPr>
          <w:p w14:paraId="256C12FB" w14:textId="77777777" w:rsidR="00834FDC" w:rsidRPr="00FB29F2" w:rsidRDefault="00834FDC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9</w:t>
            </w:r>
          </w:p>
        </w:tc>
        <w:tc>
          <w:tcPr>
            <w:tcW w:w="903" w:type="dxa"/>
            <w:shd w:val="clear" w:color="auto" w:fill="FFFFFF"/>
          </w:tcPr>
          <w:p w14:paraId="3E20EDC4" w14:textId="77777777" w:rsidR="00834FDC" w:rsidRPr="00FB29F2" w:rsidRDefault="00834FDC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10</w:t>
            </w:r>
          </w:p>
        </w:tc>
        <w:tc>
          <w:tcPr>
            <w:tcW w:w="839" w:type="dxa"/>
            <w:shd w:val="clear" w:color="auto" w:fill="FFFFFF"/>
          </w:tcPr>
          <w:p w14:paraId="104E5617" w14:textId="77777777" w:rsidR="00834FDC" w:rsidRPr="00FB29F2" w:rsidRDefault="00834FDC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11</w:t>
            </w:r>
          </w:p>
        </w:tc>
        <w:tc>
          <w:tcPr>
            <w:tcW w:w="841" w:type="dxa"/>
            <w:shd w:val="clear" w:color="auto" w:fill="FFFFFF"/>
          </w:tcPr>
          <w:p w14:paraId="28497AB0" w14:textId="77777777" w:rsidR="00834FDC" w:rsidRPr="00FB29F2" w:rsidRDefault="00834FDC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12</w:t>
            </w:r>
          </w:p>
        </w:tc>
        <w:tc>
          <w:tcPr>
            <w:tcW w:w="886" w:type="dxa"/>
            <w:shd w:val="clear" w:color="auto" w:fill="FFFFFF"/>
          </w:tcPr>
          <w:p w14:paraId="25F46C9C" w14:textId="77777777" w:rsidR="00834FDC" w:rsidRPr="00FB29F2" w:rsidRDefault="00834FDC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13</w:t>
            </w:r>
          </w:p>
        </w:tc>
        <w:tc>
          <w:tcPr>
            <w:tcW w:w="1137" w:type="dxa"/>
            <w:shd w:val="clear" w:color="auto" w:fill="FFFFFF"/>
          </w:tcPr>
          <w:p w14:paraId="2CF758C4" w14:textId="77777777" w:rsidR="00834FDC" w:rsidRPr="00FB29F2" w:rsidRDefault="00834FDC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14</w:t>
            </w:r>
          </w:p>
        </w:tc>
      </w:tr>
      <w:tr w:rsidR="00453040" w:rsidRPr="00FB29F2" w14:paraId="7DD04F98" w14:textId="77777777" w:rsidTr="00834FDC">
        <w:trPr>
          <w:trHeight w:hRule="exact" w:val="691"/>
        </w:trPr>
        <w:tc>
          <w:tcPr>
            <w:tcW w:w="972" w:type="dxa"/>
            <w:vMerge w:val="restart"/>
            <w:shd w:val="clear" w:color="auto" w:fill="FFFFFF"/>
          </w:tcPr>
          <w:p w14:paraId="4E2A1A23" w14:textId="77777777" w:rsidR="00453040" w:rsidRPr="00FB29F2" w:rsidRDefault="00453040" w:rsidP="00DD4184">
            <w:pPr>
              <w:keepNext/>
              <w:suppressAutoHyphens w:val="0"/>
              <w:spacing w:before="240" w:after="60"/>
              <w:contextualSpacing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801012О.99.</w:t>
            </w:r>
            <w:proofErr w:type="gramStart"/>
            <w:r w:rsidRPr="00FB29F2">
              <w:rPr>
                <w:sz w:val="18"/>
                <w:szCs w:val="18"/>
              </w:rPr>
              <w:t>0.БА</w:t>
            </w:r>
            <w:proofErr w:type="gramEnd"/>
            <w:r w:rsidRPr="00FB29F2">
              <w:rPr>
                <w:sz w:val="18"/>
                <w:szCs w:val="18"/>
              </w:rPr>
              <w:t>82АЛ78001</w:t>
            </w:r>
          </w:p>
        </w:tc>
        <w:tc>
          <w:tcPr>
            <w:tcW w:w="1123" w:type="dxa"/>
            <w:vMerge w:val="restart"/>
            <w:shd w:val="clear" w:color="auto" w:fill="FFFFFF"/>
          </w:tcPr>
          <w:p w14:paraId="403983A9" w14:textId="77777777" w:rsidR="00453040" w:rsidRPr="00FB29F2" w:rsidRDefault="00453040" w:rsidP="00DD4184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С задержкой психического развития</w:t>
            </w:r>
          </w:p>
        </w:tc>
        <w:tc>
          <w:tcPr>
            <w:tcW w:w="1404" w:type="dxa"/>
            <w:vMerge w:val="restart"/>
            <w:shd w:val="clear" w:color="auto" w:fill="FFFFFF"/>
          </w:tcPr>
          <w:p w14:paraId="797CC727" w14:textId="77777777" w:rsidR="00453040" w:rsidRPr="00FB29F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 w:val="restart"/>
            <w:shd w:val="clear" w:color="auto" w:fill="FFFFFF"/>
          </w:tcPr>
          <w:p w14:paraId="42F11E6D" w14:textId="77777777" w:rsidR="00453040" w:rsidRPr="00FB29F2" w:rsidRDefault="00453040" w:rsidP="00DD4184">
            <w:pPr>
              <w:keepNext/>
              <w:spacing w:after="60"/>
              <w:outlineLvl w:val="3"/>
              <w:rPr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43" w:type="dxa"/>
            <w:vMerge w:val="restart"/>
            <w:shd w:val="clear" w:color="auto" w:fill="FFFFFF"/>
          </w:tcPr>
          <w:p w14:paraId="37290DCB" w14:textId="77777777" w:rsidR="00453040" w:rsidRPr="00FB29F2" w:rsidRDefault="00453040" w:rsidP="00DD4184">
            <w:pPr>
              <w:jc w:val="center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очная</w:t>
            </w:r>
          </w:p>
        </w:tc>
        <w:tc>
          <w:tcPr>
            <w:tcW w:w="982" w:type="dxa"/>
            <w:vMerge w:val="restart"/>
            <w:shd w:val="clear" w:color="auto" w:fill="FFFFFF"/>
          </w:tcPr>
          <w:p w14:paraId="3D03088D" w14:textId="77777777" w:rsidR="00453040" w:rsidRPr="00FB29F2" w:rsidRDefault="00453040" w:rsidP="00DD4184">
            <w:pPr>
              <w:rPr>
                <w:sz w:val="18"/>
                <w:szCs w:val="18"/>
              </w:rPr>
            </w:pPr>
          </w:p>
        </w:tc>
        <w:tc>
          <w:tcPr>
            <w:tcW w:w="3088" w:type="dxa"/>
            <w:shd w:val="clear" w:color="auto" w:fill="FFFFFF"/>
          </w:tcPr>
          <w:p w14:paraId="386BE0F7" w14:textId="77777777" w:rsidR="00453040" w:rsidRPr="00FB29F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1DA2321C" w14:textId="77777777" w:rsidR="00453040" w:rsidRPr="00FB29F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72690F7F" w14:textId="77777777" w:rsidR="00453040" w:rsidRPr="00FB29F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384653C" w14:textId="77777777" w:rsidR="00453040" w:rsidRPr="00FB29F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92C906E" w14:textId="77777777" w:rsidR="00453040" w:rsidRPr="00FB29F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DAD9970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957" w:type="dxa"/>
            <w:shd w:val="clear" w:color="auto" w:fill="FFFFFF"/>
          </w:tcPr>
          <w:p w14:paraId="17E4307C" w14:textId="77777777" w:rsidR="00453040" w:rsidRPr="00FB29F2" w:rsidRDefault="00453040" w:rsidP="00DD4184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4" w:type="dxa"/>
            <w:shd w:val="clear" w:color="auto" w:fill="FFFFFF"/>
          </w:tcPr>
          <w:p w14:paraId="2824D3E0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03" w:type="dxa"/>
            <w:shd w:val="clear" w:color="auto" w:fill="FFFFFF"/>
          </w:tcPr>
          <w:p w14:paraId="27E0EF26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9" w:type="dxa"/>
            <w:shd w:val="clear" w:color="auto" w:fill="FFFFFF"/>
          </w:tcPr>
          <w:p w14:paraId="7B43562C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1" w:type="dxa"/>
            <w:shd w:val="clear" w:color="auto" w:fill="FFFFFF"/>
          </w:tcPr>
          <w:p w14:paraId="614DE03A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86" w:type="dxa"/>
            <w:shd w:val="clear" w:color="auto" w:fill="FFFFFF"/>
          </w:tcPr>
          <w:p w14:paraId="039FEFDC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7" w:type="dxa"/>
            <w:shd w:val="clear" w:color="auto" w:fill="FFFFFF"/>
          </w:tcPr>
          <w:p w14:paraId="29C175C8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453040" w:rsidRPr="00FB29F2" w14:paraId="394B6CDC" w14:textId="77777777" w:rsidTr="00834FDC">
        <w:trPr>
          <w:trHeight w:hRule="exact" w:val="1113"/>
        </w:trPr>
        <w:tc>
          <w:tcPr>
            <w:tcW w:w="972" w:type="dxa"/>
            <w:vMerge/>
            <w:shd w:val="clear" w:color="auto" w:fill="FFFFFF"/>
          </w:tcPr>
          <w:p w14:paraId="3B8A8789" w14:textId="77777777" w:rsidR="00453040" w:rsidRPr="00FB29F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vMerge/>
            <w:shd w:val="clear" w:color="auto" w:fill="FFFFFF"/>
          </w:tcPr>
          <w:p w14:paraId="4C7E5C6C" w14:textId="77777777" w:rsidR="00453040" w:rsidRPr="00FB29F2" w:rsidRDefault="00453040" w:rsidP="00DD4184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04" w:type="dxa"/>
            <w:vMerge/>
            <w:shd w:val="clear" w:color="auto" w:fill="FFFFFF"/>
          </w:tcPr>
          <w:p w14:paraId="26AC8A48" w14:textId="77777777" w:rsidR="00453040" w:rsidRPr="00FB29F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/>
            <w:shd w:val="clear" w:color="auto" w:fill="FFFFFF"/>
          </w:tcPr>
          <w:p w14:paraId="4441A6FA" w14:textId="77777777" w:rsidR="00453040" w:rsidRPr="00FB29F2" w:rsidRDefault="00453040" w:rsidP="00DD4184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FFFFFF"/>
          </w:tcPr>
          <w:p w14:paraId="25AF8EDA" w14:textId="77777777" w:rsidR="00453040" w:rsidRPr="00FB29F2" w:rsidRDefault="00453040" w:rsidP="00DD4184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14:paraId="5B08065A" w14:textId="77777777" w:rsidR="00453040" w:rsidRPr="00FB29F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88" w:type="dxa"/>
            <w:shd w:val="clear" w:color="auto" w:fill="FFFFFF"/>
          </w:tcPr>
          <w:p w14:paraId="5DE89DA2" w14:textId="77777777" w:rsidR="00453040" w:rsidRPr="00FB29F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B29F2"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957" w:type="dxa"/>
            <w:shd w:val="clear" w:color="auto" w:fill="FFFFFF"/>
          </w:tcPr>
          <w:p w14:paraId="3FF4421E" w14:textId="77777777" w:rsidR="00453040" w:rsidRPr="00FB29F2" w:rsidRDefault="00453040" w:rsidP="00DD4184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4" w:type="dxa"/>
            <w:shd w:val="clear" w:color="auto" w:fill="FFFFFF"/>
          </w:tcPr>
          <w:p w14:paraId="189952D1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03" w:type="dxa"/>
            <w:shd w:val="clear" w:color="auto" w:fill="FFFFFF"/>
          </w:tcPr>
          <w:p w14:paraId="4D0ACE34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9" w:type="dxa"/>
            <w:shd w:val="clear" w:color="auto" w:fill="FFFFFF"/>
          </w:tcPr>
          <w:p w14:paraId="32957629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1" w:type="dxa"/>
            <w:shd w:val="clear" w:color="auto" w:fill="FFFFFF"/>
          </w:tcPr>
          <w:p w14:paraId="2AE2D17F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86" w:type="dxa"/>
            <w:shd w:val="clear" w:color="auto" w:fill="FFFFFF"/>
          </w:tcPr>
          <w:p w14:paraId="5A8BBD5E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7" w:type="dxa"/>
            <w:shd w:val="clear" w:color="auto" w:fill="FFFFFF"/>
          </w:tcPr>
          <w:p w14:paraId="3DEC9CE2" w14:textId="77777777" w:rsidR="00453040" w:rsidRPr="00FB29F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FB29F2" w14:paraId="307397B5" w14:textId="77777777" w:rsidTr="00453040">
        <w:trPr>
          <w:trHeight w:hRule="exact" w:val="1555"/>
        </w:trPr>
        <w:tc>
          <w:tcPr>
            <w:tcW w:w="972" w:type="dxa"/>
            <w:vMerge/>
            <w:shd w:val="clear" w:color="auto" w:fill="FFFFFF"/>
          </w:tcPr>
          <w:p w14:paraId="1D9BF6D6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vMerge/>
            <w:shd w:val="clear" w:color="auto" w:fill="FFFFFF"/>
          </w:tcPr>
          <w:p w14:paraId="03592B17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4" w:type="dxa"/>
            <w:vMerge/>
            <w:shd w:val="clear" w:color="auto" w:fill="FFFFFF"/>
          </w:tcPr>
          <w:p w14:paraId="0ED6BF71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/>
            <w:shd w:val="clear" w:color="auto" w:fill="FFFFFF"/>
          </w:tcPr>
          <w:p w14:paraId="5F7AFA5C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FFFFFF"/>
          </w:tcPr>
          <w:p w14:paraId="0BE390FD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14:paraId="343DED2A" w14:textId="77777777" w:rsidR="00BB2115" w:rsidRPr="00FB29F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88" w:type="dxa"/>
            <w:shd w:val="clear" w:color="auto" w:fill="FFFFFF"/>
          </w:tcPr>
          <w:p w14:paraId="46C02106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53BFC8EE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7F8C45EC" w14:textId="77777777" w:rsidR="00BB2115" w:rsidRPr="00FB29F2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957" w:type="dxa"/>
            <w:shd w:val="clear" w:color="auto" w:fill="FFFFFF"/>
          </w:tcPr>
          <w:p w14:paraId="43636B6A" w14:textId="77777777" w:rsidR="00BB2115" w:rsidRPr="00FB29F2" w:rsidRDefault="00BB2115" w:rsidP="00BB2115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4" w:type="dxa"/>
            <w:shd w:val="clear" w:color="auto" w:fill="FFFFFF"/>
          </w:tcPr>
          <w:p w14:paraId="581CA4F0" w14:textId="77777777" w:rsidR="00BB2115" w:rsidRPr="00FB29F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03" w:type="dxa"/>
            <w:shd w:val="clear" w:color="auto" w:fill="FFFFFF"/>
          </w:tcPr>
          <w:p w14:paraId="5DF06673" w14:textId="77777777" w:rsidR="00BB2115" w:rsidRPr="00FB29F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9" w:type="dxa"/>
            <w:shd w:val="clear" w:color="auto" w:fill="FFFFFF"/>
          </w:tcPr>
          <w:p w14:paraId="6A972CC1" w14:textId="77777777" w:rsidR="00BB2115" w:rsidRPr="00FB29F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1" w:type="dxa"/>
            <w:shd w:val="clear" w:color="auto" w:fill="FFFFFF"/>
          </w:tcPr>
          <w:p w14:paraId="449CE64B" w14:textId="77777777" w:rsidR="00BB2115" w:rsidRPr="00FB29F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86" w:type="dxa"/>
            <w:shd w:val="clear" w:color="auto" w:fill="FFFFFF"/>
          </w:tcPr>
          <w:p w14:paraId="523BA097" w14:textId="77777777" w:rsidR="00BB2115" w:rsidRPr="00FB29F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7" w:type="dxa"/>
            <w:shd w:val="clear" w:color="auto" w:fill="FFFFFF"/>
          </w:tcPr>
          <w:p w14:paraId="548C966C" w14:textId="77777777" w:rsidR="00BB2115" w:rsidRPr="00FB29F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453040" w:rsidRPr="00FB29F2" w14:paraId="21A52257" w14:textId="77777777" w:rsidTr="00834FDC">
        <w:trPr>
          <w:trHeight w:hRule="exact" w:val="555"/>
        </w:trPr>
        <w:tc>
          <w:tcPr>
            <w:tcW w:w="972" w:type="dxa"/>
            <w:vMerge/>
            <w:shd w:val="clear" w:color="auto" w:fill="FFFFFF"/>
          </w:tcPr>
          <w:p w14:paraId="5D8FD8DD" w14:textId="77777777" w:rsidR="00453040" w:rsidRPr="00FB29F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vMerge/>
            <w:shd w:val="clear" w:color="auto" w:fill="FFFFFF"/>
          </w:tcPr>
          <w:p w14:paraId="727F7584" w14:textId="77777777" w:rsidR="00453040" w:rsidRPr="00FB29F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4" w:type="dxa"/>
            <w:vMerge/>
            <w:shd w:val="clear" w:color="auto" w:fill="FFFFFF"/>
          </w:tcPr>
          <w:p w14:paraId="1ECC43FD" w14:textId="77777777" w:rsidR="00453040" w:rsidRPr="00FB29F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/>
            <w:shd w:val="clear" w:color="auto" w:fill="FFFFFF"/>
          </w:tcPr>
          <w:p w14:paraId="1D58FE47" w14:textId="77777777" w:rsidR="00453040" w:rsidRPr="00FB29F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Merge/>
            <w:shd w:val="clear" w:color="auto" w:fill="FFFFFF"/>
          </w:tcPr>
          <w:p w14:paraId="7A1FBA90" w14:textId="77777777" w:rsidR="00453040" w:rsidRPr="00FB29F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14:paraId="2E451F2C" w14:textId="77777777" w:rsidR="00453040" w:rsidRPr="00FB29F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88" w:type="dxa"/>
            <w:shd w:val="clear" w:color="auto" w:fill="FFFFFF"/>
          </w:tcPr>
          <w:p w14:paraId="2CC9B460" w14:textId="77777777" w:rsidR="00453040" w:rsidRPr="00FB29F2" w:rsidRDefault="00453040" w:rsidP="00DD418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FB29F2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957" w:type="dxa"/>
            <w:shd w:val="clear" w:color="auto" w:fill="FFFFFF"/>
          </w:tcPr>
          <w:p w14:paraId="51199519" w14:textId="77777777" w:rsidR="00453040" w:rsidRPr="00FB29F2" w:rsidRDefault="00453040" w:rsidP="00FB29F2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4" w:type="dxa"/>
            <w:shd w:val="clear" w:color="auto" w:fill="FFFFFF"/>
          </w:tcPr>
          <w:p w14:paraId="5D79D232" w14:textId="77777777" w:rsidR="00453040" w:rsidRPr="00FB29F2" w:rsidRDefault="00453040" w:rsidP="00FB29F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03" w:type="dxa"/>
            <w:shd w:val="clear" w:color="auto" w:fill="FFFFFF"/>
          </w:tcPr>
          <w:p w14:paraId="2581BA82" w14:textId="77777777" w:rsidR="00453040" w:rsidRPr="00FB29F2" w:rsidRDefault="00453040" w:rsidP="00FB29F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9" w:type="dxa"/>
            <w:shd w:val="clear" w:color="auto" w:fill="FFFFFF"/>
          </w:tcPr>
          <w:p w14:paraId="7CDCC7BE" w14:textId="77777777" w:rsidR="00453040" w:rsidRPr="00FB29F2" w:rsidRDefault="00453040" w:rsidP="00FB29F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1" w:type="dxa"/>
            <w:shd w:val="clear" w:color="auto" w:fill="FFFFFF"/>
          </w:tcPr>
          <w:p w14:paraId="3CE7BEE8" w14:textId="77777777" w:rsidR="00453040" w:rsidRPr="00FB29F2" w:rsidRDefault="00453040" w:rsidP="00FB29F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86" w:type="dxa"/>
            <w:shd w:val="clear" w:color="auto" w:fill="FFFFFF"/>
          </w:tcPr>
          <w:p w14:paraId="21939FED" w14:textId="77777777" w:rsidR="00453040" w:rsidRPr="00FB29F2" w:rsidRDefault="00453040" w:rsidP="00FB29F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7" w:type="dxa"/>
            <w:shd w:val="clear" w:color="auto" w:fill="FFFFFF"/>
          </w:tcPr>
          <w:p w14:paraId="376B122D" w14:textId="77777777" w:rsidR="00453040" w:rsidRPr="00FB29F2" w:rsidRDefault="00453040" w:rsidP="00FB29F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FB29F2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57231CD9" w14:textId="77777777" w:rsidR="00275F47" w:rsidRPr="00A93419" w:rsidRDefault="00275F47" w:rsidP="00275F47">
      <w:pPr>
        <w:keepNext/>
        <w:outlineLvl w:val="3"/>
        <w:rPr>
          <w:bCs/>
          <w:sz w:val="16"/>
          <w:szCs w:val="16"/>
        </w:rPr>
      </w:pPr>
    </w:p>
    <w:p w14:paraId="7916A857" w14:textId="77777777" w:rsidR="00275F47" w:rsidRPr="00A93419" w:rsidRDefault="00275F47" w:rsidP="00275F47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448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1134"/>
        <w:gridCol w:w="1417"/>
        <w:gridCol w:w="850"/>
        <w:gridCol w:w="851"/>
        <w:gridCol w:w="851"/>
        <w:gridCol w:w="1135"/>
        <w:gridCol w:w="710"/>
        <w:gridCol w:w="470"/>
        <w:gridCol w:w="6"/>
        <w:gridCol w:w="1092"/>
        <w:gridCol w:w="847"/>
        <w:gridCol w:w="992"/>
        <w:gridCol w:w="998"/>
        <w:gridCol w:w="863"/>
        <w:gridCol w:w="6"/>
        <w:gridCol w:w="826"/>
        <w:gridCol w:w="851"/>
        <w:gridCol w:w="986"/>
        <w:gridCol w:w="15"/>
      </w:tblGrid>
      <w:tr w:rsidR="002E14C7" w:rsidRPr="00823F4F" w14:paraId="04E368DD" w14:textId="77777777" w:rsidTr="00823F4F">
        <w:tc>
          <w:tcPr>
            <w:tcW w:w="986" w:type="dxa"/>
            <w:vMerge w:val="restart"/>
            <w:shd w:val="clear" w:color="auto" w:fill="FFFFFF"/>
          </w:tcPr>
          <w:p w14:paraId="754506F1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742836C5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45CA2112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766392F7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650A0F5B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401" w:type="dxa"/>
            <w:gridSpan w:val="3"/>
            <w:vMerge w:val="restart"/>
            <w:shd w:val="clear" w:color="auto" w:fill="FFFFFF"/>
          </w:tcPr>
          <w:p w14:paraId="4DFBF930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2" w:type="dxa"/>
            <w:gridSpan w:val="2"/>
            <w:vMerge w:val="restart"/>
            <w:shd w:val="clear" w:color="auto" w:fill="FFFFFF"/>
          </w:tcPr>
          <w:p w14:paraId="56938C30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321" w:type="dxa"/>
            <w:gridSpan w:val="4"/>
            <w:shd w:val="clear" w:color="auto" w:fill="FFFFFF"/>
          </w:tcPr>
          <w:p w14:paraId="757600E6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31" w:type="dxa"/>
            <w:gridSpan w:val="3"/>
            <w:shd w:val="clear" w:color="auto" w:fill="FFFFFF"/>
          </w:tcPr>
          <w:p w14:paraId="4B0D743C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3" w:type="dxa"/>
            <w:gridSpan w:val="4"/>
            <w:shd w:val="clear" w:color="auto" w:fill="FFFFFF"/>
          </w:tcPr>
          <w:p w14:paraId="5E31053A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52" w:type="dxa"/>
            <w:gridSpan w:val="3"/>
            <w:shd w:val="clear" w:color="auto" w:fill="FFFFFF"/>
          </w:tcPr>
          <w:p w14:paraId="19A25D56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823F4F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823F4F" w14:paraId="56116535" w14:textId="77777777" w:rsidTr="00823F4F">
        <w:tc>
          <w:tcPr>
            <w:tcW w:w="986" w:type="dxa"/>
            <w:vMerge/>
            <w:shd w:val="clear" w:color="auto" w:fill="FFFFFF"/>
            <w:vAlign w:val="center"/>
          </w:tcPr>
          <w:p w14:paraId="233A97BD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1" w:type="dxa"/>
            <w:gridSpan w:val="3"/>
            <w:vMerge/>
            <w:shd w:val="clear" w:color="auto" w:fill="FFFFFF"/>
            <w:vAlign w:val="center"/>
          </w:tcPr>
          <w:p w14:paraId="19DC0302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shd w:val="clear" w:color="auto" w:fill="FFFFFF"/>
            <w:vAlign w:val="center"/>
          </w:tcPr>
          <w:p w14:paraId="286C12EF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FFFFF"/>
          </w:tcPr>
          <w:p w14:paraId="551F1EEF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  <w:r w:rsidRPr="00823F4F">
              <w:rPr>
                <w:bCs/>
                <w:color w:val="000000"/>
                <w:sz w:val="18"/>
                <w:szCs w:val="18"/>
              </w:rPr>
              <w:t>-</w:t>
            </w:r>
          </w:p>
          <w:p w14:paraId="25F294F0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823F4F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186" w:type="dxa"/>
            <w:gridSpan w:val="3"/>
            <w:shd w:val="clear" w:color="auto" w:fill="FFFFFF"/>
          </w:tcPr>
          <w:p w14:paraId="6648740E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92" w:type="dxa"/>
            <w:shd w:val="clear" w:color="auto" w:fill="FFFFFF"/>
          </w:tcPr>
          <w:p w14:paraId="0499381F" w14:textId="6D6BAEF0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shd w:val="clear" w:color="auto" w:fill="FFFFFF"/>
          </w:tcPr>
          <w:p w14:paraId="050ABA7B" w14:textId="795DC06B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92" w:type="dxa"/>
            <w:shd w:val="clear" w:color="auto" w:fill="FFFFFF"/>
          </w:tcPr>
          <w:p w14:paraId="07A0C386" w14:textId="069840DB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998" w:type="dxa"/>
            <w:shd w:val="clear" w:color="auto" w:fill="FFFFFF"/>
          </w:tcPr>
          <w:p w14:paraId="3D79A00E" w14:textId="111CDC13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63" w:type="dxa"/>
            <w:shd w:val="clear" w:color="auto" w:fill="FFFFFF"/>
          </w:tcPr>
          <w:p w14:paraId="212ACC93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16F801F9" w14:textId="01F6F2AE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32" w:type="dxa"/>
            <w:gridSpan w:val="2"/>
            <w:shd w:val="clear" w:color="auto" w:fill="FFFFFF"/>
          </w:tcPr>
          <w:p w14:paraId="437059E4" w14:textId="2431D5F9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51" w:type="dxa"/>
            <w:shd w:val="clear" w:color="auto" w:fill="FFFFFF"/>
          </w:tcPr>
          <w:p w14:paraId="48354EA7" w14:textId="77777777" w:rsidR="0059360E" w:rsidRPr="00823F4F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001" w:type="dxa"/>
            <w:gridSpan w:val="2"/>
            <w:shd w:val="clear" w:color="auto" w:fill="FFFFFF"/>
          </w:tcPr>
          <w:p w14:paraId="401739CE" w14:textId="77777777" w:rsidR="0059360E" w:rsidRPr="00823F4F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2E14C7" w:rsidRPr="00823F4F" w14:paraId="21DF49F8" w14:textId="77777777" w:rsidTr="00823F4F">
        <w:trPr>
          <w:gridAfter w:val="1"/>
          <w:wAfter w:w="15" w:type="dxa"/>
        </w:trPr>
        <w:tc>
          <w:tcPr>
            <w:tcW w:w="986" w:type="dxa"/>
            <w:vMerge/>
            <w:shd w:val="clear" w:color="auto" w:fill="FFFFFF"/>
            <w:vAlign w:val="center"/>
          </w:tcPr>
          <w:p w14:paraId="74648621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4F7AA50F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7" w:type="dxa"/>
            <w:shd w:val="clear" w:color="auto" w:fill="FFFFFF"/>
          </w:tcPr>
          <w:p w14:paraId="2F1B2111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0" w:type="dxa"/>
            <w:shd w:val="clear" w:color="auto" w:fill="FFFFFF"/>
          </w:tcPr>
          <w:p w14:paraId="3ED0633D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5B7C01BC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3F5B7CB0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823F4F">
              <w:rPr>
                <w:bCs/>
                <w:color w:val="000000"/>
                <w:sz w:val="18"/>
                <w:szCs w:val="18"/>
              </w:rPr>
              <w:t>-</w:t>
            </w:r>
          </w:p>
          <w:p w14:paraId="33CB3B4A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16AE4713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6E9586E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FFFFF"/>
          </w:tcPr>
          <w:p w14:paraId="30F2341A" w14:textId="77777777" w:rsidR="002E14C7" w:rsidRPr="00823F4F" w:rsidRDefault="00901EEF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70" w:type="dxa"/>
            <w:shd w:val="clear" w:color="auto" w:fill="FFFFFF"/>
          </w:tcPr>
          <w:p w14:paraId="56C58F81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98" w:type="dxa"/>
            <w:gridSpan w:val="2"/>
            <w:shd w:val="clear" w:color="auto" w:fill="FFFFFF"/>
            <w:vAlign w:val="center"/>
          </w:tcPr>
          <w:p w14:paraId="741F1B55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shd w:val="clear" w:color="auto" w:fill="FFFFFF"/>
            <w:vAlign w:val="center"/>
          </w:tcPr>
          <w:p w14:paraId="6868730E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0A12BE93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FFFFFF"/>
          </w:tcPr>
          <w:p w14:paraId="0C25C2C1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shd w:val="clear" w:color="auto" w:fill="FFFFFF"/>
            <w:vAlign w:val="center"/>
          </w:tcPr>
          <w:p w14:paraId="1FAD262E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6" w:type="dxa"/>
            <w:shd w:val="clear" w:color="auto" w:fill="FFFFFF"/>
            <w:vAlign w:val="center"/>
          </w:tcPr>
          <w:p w14:paraId="509E71CD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69809D10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6" w:type="dxa"/>
            <w:shd w:val="clear" w:color="auto" w:fill="FFFFFF"/>
          </w:tcPr>
          <w:p w14:paraId="0616559E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E14C7" w:rsidRPr="00823F4F" w14:paraId="19AE2B69" w14:textId="77777777" w:rsidTr="00823F4F">
        <w:trPr>
          <w:gridAfter w:val="1"/>
          <w:wAfter w:w="15" w:type="dxa"/>
        </w:trPr>
        <w:tc>
          <w:tcPr>
            <w:tcW w:w="986" w:type="dxa"/>
            <w:shd w:val="clear" w:color="auto" w:fill="FFFFFF"/>
            <w:vAlign w:val="bottom"/>
          </w:tcPr>
          <w:p w14:paraId="0E257215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4D9651F1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AD25AE0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2F5126D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D0AB46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064787CE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131A87B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0" w:type="dxa"/>
            <w:shd w:val="clear" w:color="auto" w:fill="FFFFFF"/>
            <w:vAlign w:val="bottom"/>
          </w:tcPr>
          <w:p w14:paraId="69192476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70" w:type="dxa"/>
            <w:shd w:val="clear" w:color="auto" w:fill="FFFFFF"/>
            <w:vAlign w:val="center"/>
          </w:tcPr>
          <w:p w14:paraId="0498C266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098" w:type="dxa"/>
            <w:gridSpan w:val="2"/>
            <w:shd w:val="clear" w:color="auto" w:fill="FFFFFF"/>
            <w:vAlign w:val="bottom"/>
          </w:tcPr>
          <w:p w14:paraId="736687D6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  <w:vAlign w:val="bottom"/>
          </w:tcPr>
          <w:p w14:paraId="3F761334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auto" w:fill="FFFFFF"/>
            <w:vAlign w:val="bottom"/>
          </w:tcPr>
          <w:p w14:paraId="2FCB9279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98" w:type="dxa"/>
            <w:shd w:val="clear" w:color="auto" w:fill="FFFFFF"/>
            <w:vAlign w:val="center"/>
          </w:tcPr>
          <w:p w14:paraId="2FBF0AF8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69" w:type="dxa"/>
            <w:gridSpan w:val="2"/>
            <w:shd w:val="clear" w:color="auto" w:fill="FFFFFF"/>
            <w:vAlign w:val="center"/>
          </w:tcPr>
          <w:p w14:paraId="4F148BDB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26" w:type="dxa"/>
            <w:shd w:val="clear" w:color="auto" w:fill="FFFFFF"/>
            <w:vAlign w:val="center"/>
          </w:tcPr>
          <w:p w14:paraId="62464080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FFFFF"/>
          </w:tcPr>
          <w:p w14:paraId="3C255693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86" w:type="dxa"/>
            <w:shd w:val="clear" w:color="auto" w:fill="FFFFFF"/>
          </w:tcPr>
          <w:p w14:paraId="7F772AB4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E14C7" w:rsidRPr="00823F4F" w14:paraId="66C0E341" w14:textId="77777777" w:rsidTr="00823F4F">
        <w:trPr>
          <w:gridAfter w:val="1"/>
          <w:wAfter w:w="15" w:type="dxa"/>
        </w:trPr>
        <w:tc>
          <w:tcPr>
            <w:tcW w:w="986" w:type="dxa"/>
            <w:shd w:val="clear" w:color="auto" w:fill="FFFFFF"/>
          </w:tcPr>
          <w:p w14:paraId="49C423E6" w14:textId="77777777" w:rsidR="002E14C7" w:rsidRPr="00823F4F" w:rsidRDefault="002E14C7" w:rsidP="00DD4184">
            <w:pPr>
              <w:keepNext/>
              <w:spacing w:after="60"/>
              <w:outlineLvl w:val="3"/>
              <w:rPr>
                <w:bCs/>
                <w:sz w:val="18"/>
                <w:szCs w:val="18"/>
              </w:rPr>
            </w:pPr>
            <w:r w:rsidRPr="00823F4F">
              <w:rPr>
                <w:bCs/>
                <w:sz w:val="18"/>
                <w:szCs w:val="18"/>
              </w:rPr>
              <w:t>801012О.99.</w:t>
            </w:r>
            <w:proofErr w:type="gramStart"/>
            <w:r w:rsidRPr="00823F4F">
              <w:rPr>
                <w:bCs/>
                <w:sz w:val="18"/>
                <w:szCs w:val="18"/>
              </w:rPr>
              <w:t>0.БА</w:t>
            </w:r>
            <w:proofErr w:type="gramEnd"/>
            <w:r w:rsidRPr="00823F4F">
              <w:rPr>
                <w:bCs/>
                <w:sz w:val="18"/>
                <w:szCs w:val="18"/>
              </w:rPr>
              <w:t>82АЛ78001</w:t>
            </w:r>
          </w:p>
        </w:tc>
        <w:tc>
          <w:tcPr>
            <w:tcW w:w="1134" w:type="dxa"/>
            <w:shd w:val="clear" w:color="auto" w:fill="FFFFFF"/>
          </w:tcPr>
          <w:p w14:paraId="04A216B5" w14:textId="77777777" w:rsidR="002E14C7" w:rsidRPr="00823F4F" w:rsidRDefault="002E14C7" w:rsidP="00DD4184">
            <w:pPr>
              <w:keepNext/>
              <w:spacing w:after="60"/>
              <w:outlineLvl w:val="3"/>
              <w:rPr>
                <w:bCs/>
                <w:sz w:val="18"/>
                <w:szCs w:val="18"/>
              </w:rPr>
            </w:pPr>
            <w:r w:rsidRPr="00823F4F">
              <w:rPr>
                <w:bCs/>
                <w:sz w:val="18"/>
                <w:szCs w:val="18"/>
              </w:rPr>
              <w:t>С задержкой психического развития</w:t>
            </w:r>
          </w:p>
        </w:tc>
        <w:tc>
          <w:tcPr>
            <w:tcW w:w="1417" w:type="dxa"/>
            <w:shd w:val="clear" w:color="auto" w:fill="FFFFFF"/>
          </w:tcPr>
          <w:p w14:paraId="594DE3A9" w14:textId="77777777" w:rsidR="002E14C7" w:rsidRPr="00823F4F" w:rsidRDefault="002E14C7" w:rsidP="00DD4184">
            <w:pPr>
              <w:keepNext/>
              <w:spacing w:before="240" w:after="60"/>
              <w:jc w:val="center"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1C23B64B" w14:textId="77777777" w:rsidR="002E14C7" w:rsidRPr="00823F4F" w:rsidRDefault="002E14C7" w:rsidP="00DD4184">
            <w:pPr>
              <w:keepNext/>
              <w:spacing w:after="60"/>
              <w:jc w:val="center"/>
              <w:outlineLvl w:val="3"/>
              <w:rPr>
                <w:bCs/>
                <w:sz w:val="18"/>
                <w:szCs w:val="18"/>
              </w:rPr>
            </w:pPr>
            <w:r w:rsidRPr="00823F4F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shd w:val="clear" w:color="auto" w:fill="FFFFFF"/>
          </w:tcPr>
          <w:p w14:paraId="2115244E" w14:textId="77777777" w:rsidR="002E14C7" w:rsidRPr="00823F4F" w:rsidRDefault="002E14C7" w:rsidP="00DD4184">
            <w:pPr>
              <w:rPr>
                <w:bCs/>
                <w:sz w:val="18"/>
                <w:szCs w:val="18"/>
              </w:rPr>
            </w:pPr>
            <w:r w:rsidRPr="00823F4F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851" w:type="dxa"/>
            <w:shd w:val="clear" w:color="auto" w:fill="FFFFFF"/>
          </w:tcPr>
          <w:p w14:paraId="431E7BA2" w14:textId="77777777" w:rsidR="002E14C7" w:rsidRPr="00823F4F" w:rsidRDefault="002E14C7" w:rsidP="00DD418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FFFFF"/>
          </w:tcPr>
          <w:p w14:paraId="0379D1A5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10" w:type="dxa"/>
            <w:shd w:val="clear" w:color="auto" w:fill="FFFFFF"/>
          </w:tcPr>
          <w:p w14:paraId="736C479B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70" w:type="dxa"/>
            <w:shd w:val="clear" w:color="auto" w:fill="FFFFFF"/>
          </w:tcPr>
          <w:p w14:paraId="1C040D02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098" w:type="dxa"/>
            <w:gridSpan w:val="2"/>
            <w:shd w:val="clear" w:color="auto" w:fill="FFFFFF"/>
          </w:tcPr>
          <w:p w14:paraId="6273B767" w14:textId="587C0EDC" w:rsidR="002E14C7" w:rsidRPr="00896A88" w:rsidRDefault="00DB75AE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0C4FD4AB" w14:textId="3E149585" w:rsidR="002E14C7" w:rsidRPr="00896A88" w:rsidRDefault="00DB75AE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6D9E6D53" w14:textId="6884F7E3" w:rsidR="002E14C7" w:rsidRPr="00896A88" w:rsidRDefault="00DB75AE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8" w:type="dxa"/>
            <w:shd w:val="clear" w:color="auto" w:fill="FFFFFF"/>
          </w:tcPr>
          <w:p w14:paraId="71D4F4BF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shd w:val="clear" w:color="auto" w:fill="FFFFFF"/>
          </w:tcPr>
          <w:p w14:paraId="11BE3D4C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26" w:type="dxa"/>
            <w:shd w:val="clear" w:color="auto" w:fill="FFFFFF"/>
          </w:tcPr>
          <w:p w14:paraId="4A425477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6DAF3A7C" w14:textId="77777777" w:rsidR="002E14C7" w:rsidRPr="00823F4F" w:rsidRDefault="002E14C7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6" w:type="dxa"/>
            <w:shd w:val="clear" w:color="auto" w:fill="FFFFFF"/>
          </w:tcPr>
          <w:p w14:paraId="76639E68" w14:textId="7993D4CA" w:rsidR="002E14C7" w:rsidRPr="00823F4F" w:rsidRDefault="00DB75AE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</w:tr>
    </w:tbl>
    <w:p w14:paraId="10DB2EF9" w14:textId="77777777" w:rsidR="00275F47" w:rsidRDefault="00275F47" w:rsidP="00275F47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43A5D1AF" w14:textId="77777777" w:rsidR="007C7490" w:rsidRPr="00A93419" w:rsidRDefault="007C7490" w:rsidP="00275F47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4B6A0E80" w14:textId="77777777" w:rsidR="00275F47" w:rsidRDefault="00275F47" w:rsidP="00275F47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3EBB1BDE" w14:textId="77777777" w:rsidR="00982499" w:rsidRPr="00A93419" w:rsidRDefault="00982499" w:rsidP="00982499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982499" w:rsidRPr="00C42765" w14:paraId="5AFAF3CA" w14:textId="77777777" w:rsidTr="00982499">
        <w:trPr>
          <w:trHeight w:val="198"/>
        </w:trPr>
        <w:tc>
          <w:tcPr>
            <w:tcW w:w="15173" w:type="dxa"/>
            <w:gridSpan w:val="5"/>
          </w:tcPr>
          <w:p w14:paraId="2B28E58C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982499" w:rsidRPr="00C42765" w14:paraId="3497A1D0" w14:textId="77777777" w:rsidTr="00982499">
        <w:tc>
          <w:tcPr>
            <w:tcW w:w="2694" w:type="dxa"/>
          </w:tcPr>
          <w:p w14:paraId="6867749B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63F1518C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3BD24FA3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0E45E9A6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2B213915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982499" w:rsidRPr="00C42765" w14:paraId="3C6E4181" w14:textId="77777777" w:rsidTr="00982499">
        <w:tc>
          <w:tcPr>
            <w:tcW w:w="2694" w:type="dxa"/>
          </w:tcPr>
          <w:p w14:paraId="38277178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5C38D851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0BCF7F75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325971CA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2C6F1465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982499" w:rsidRPr="00C42765" w14:paraId="545437F0" w14:textId="77777777" w:rsidTr="00982499">
        <w:tc>
          <w:tcPr>
            <w:tcW w:w="2694" w:type="dxa"/>
          </w:tcPr>
          <w:p w14:paraId="6CD3D165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1515003D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1B6D10A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D7E6545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34FFCC7A" w14:textId="77777777" w:rsidR="00982499" w:rsidRPr="00C42765" w:rsidRDefault="00982499" w:rsidP="0098249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3DF2E74D" w14:textId="77777777" w:rsidR="00982499" w:rsidRDefault="00982499" w:rsidP="00982499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2AA04B24" w14:textId="77777777" w:rsidR="00982499" w:rsidRPr="005D24BE" w:rsidRDefault="00982499" w:rsidP="00982499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626F7992" w14:textId="77777777" w:rsidR="00982499" w:rsidRPr="00B8131B" w:rsidRDefault="00982499" w:rsidP="00982499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982499" w:rsidRPr="00B8131B" w14:paraId="07F58F05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7B98B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5EBB9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11D6D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2DD4E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0B2BB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982499" w:rsidRPr="00B8131B" w14:paraId="6C82B4A2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C798C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4FDBAF" w14:textId="77777777" w:rsidR="00982499" w:rsidRPr="00B8131B" w:rsidRDefault="00982499" w:rsidP="00982499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B8ABD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6370B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A9EA7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79953798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982499" w:rsidRPr="00B8131B" w14:paraId="5E5E5C9C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892C6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3B3BB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130C3C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94B04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F9D9C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982499" w:rsidRPr="00B8131B" w14:paraId="011E4387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3BEF0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0D71A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8D915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F643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03717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982499" w:rsidRPr="00B8131B" w14:paraId="23745F30" w14:textId="77777777" w:rsidTr="00982499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1412D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E187E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E6123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E17896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BCDD5" w14:textId="77777777" w:rsidR="00982499" w:rsidRPr="00B8131B" w:rsidRDefault="00982499" w:rsidP="00982499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42748330" w14:textId="77777777" w:rsidR="00982499" w:rsidRDefault="00982499" w:rsidP="00982499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0AD99E9C" w14:textId="77777777" w:rsidR="00982499" w:rsidRPr="00A93419" w:rsidRDefault="00982499" w:rsidP="00982499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982499" w:rsidRPr="00476D45" w14:paraId="5BE32295" w14:textId="77777777" w:rsidTr="00982499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75CD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1CFA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850E" w14:textId="77777777" w:rsidR="00982499" w:rsidRPr="00476D45" w:rsidRDefault="00982499" w:rsidP="00982499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982499" w:rsidRPr="00476D45" w14:paraId="3BBCBEFC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8652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C99C" w14:textId="77777777" w:rsidR="00982499" w:rsidRPr="00476D45" w:rsidRDefault="00982499" w:rsidP="00982499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4D00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982499" w:rsidRPr="00476D45" w14:paraId="70320083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960C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35A7" w14:textId="77777777" w:rsidR="00982499" w:rsidRPr="00476D45" w:rsidRDefault="00982499" w:rsidP="00982499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4C10" w14:textId="77777777" w:rsidR="00982499" w:rsidRPr="00476D45" w:rsidRDefault="00982499" w:rsidP="00982499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982499" w:rsidRPr="00476D45" w14:paraId="677976AD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A7C9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B025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6B63" w14:textId="77777777" w:rsidR="00982499" w:rsidRPr="00476D45" w:rsidRDefault="00982499" w:rsidP="00982499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982499" w:rsidRPr="00476D45" w14:paraId="37AEA22B" w14:textId="77777777" w:rsidTr="00982499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B027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91D3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08EB1456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3D77E210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3B2849D8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13A5A8A1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5542F510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04C05915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62262E2E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6DC67359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714418F6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5C7E8A7B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7D9366EC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1AE06E90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2EFE437C" w14:textId="77777777" w:rsidR="00982499" w:rsidRPr="00476D45" w:rsidRDefault="00982499" w:rsidP="00982499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B639" w14:textId="77777777" w:rsidR="00982499" w:rsidRPr="00476D45" w:rsidRDefault="00982499" w:rsidP="00982499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41901008" w14:textId="77777777" w:rsidR="00982499" w:rsidRDefault="00982499" w:rsidP="00982499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4EC3D687" w14:textId="77777777" w:rsidR="00982499" w:rsidRDefault="00982499" w:rsidP="00982499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4A09C7CB" w14:textId="2E57394A" w:rsidR="00EC0874" w:rsidRPr="001E7744" w:rsidRDefault="00275F47" w:rsidP="00EC0874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  <w:r w:rsidR="00AC7F32">
        <w:rPr>
          <w:bCs/>
          <w:noProof/>
          <w:sz w:val="24"/>
          <w:szCs w:val="24"/>
          <w:lang w:eastAsia="ru-RU"/>
        </w:rPr>
        <w:lastRenderedPageBreak/>
        <w:pict w14:anchorId="4A281B00">
          <v:shape id="_x0000_s1046" type="#_x0000_t202" style="position:absolute;left:0;text-align:left;margin-left:607.3pt;margin-top:12.65pt;width:149.75pt;height:90pt;z-index:251711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" stroked="f">
            <v:textbox style="mso-next-textbox:#_x0000_s1046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0DEC69C0" w14:textId="77777777" w:rsidTr="00B9503F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5BB8A464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bookmarkStart w:id="1" w:name="_Hlk208332064"/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55876C6A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4757016A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6FDE105A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14:paraId="35264C86" w14:textId="77777777" w:rsidR="0019530A" w:rsidRPr="009D7718" w:rsidRDefault="0019530A" w:rsidP="00B9503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19528607" w14:textId="77777777" w:rsidR="0019530A" w:rsidRPr="00192CE8" w:rsidRDefault="0019530A" w:rsidP="00215C1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3B4556">
                          <w:rPr>
                            <w:sz w:val="24"/>
                            <w:szCs w:val="24"/>
                          </w:rPr>
                          <w:t>34.788.0</w:t>
                        </w:r>
                      </w:p>
                    </w:tc>
                  </w:tr>
                  <w:bookmarkEnd w:id="1"/>
                </w:tbl>
                <w:p w14:paraId="41A1AEDC" w14:textId="77777777" w:rsidR="0019530A" w:rsidRPr="009D7718" w:rsidRDefault="0019530A" w:rsidP="00EC0874"/>
              </w:txbxContent>
            </v:textbox>
          </v:shape>
        </w:pict>
      </w:r>
      <w:r w:rsidR="00EC0874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8C2845">
        <w:rPr>
          <w:bCs/>
          <w:color w:val="000000"/>
          <w:sz w:val="24"/>
          <w:szCs w:val="24"/>
          <w:shd w:val="clear" w:color="auto" w:fill="FFFFFF"/>
        </w:rPr>
        <w:t>6</w:t>
      </w:r>
    </w:p>
    <w:p w14:paraId="74428CE9" w14:textId="77777777" w:rsidR="000D7A3D" w:rsidRPr="00B8131B" w:rsidRDefault="00823534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</w:t>
      </w:r>
      <w:r w:rsidR="000D7A3D" w:rsidRPr="00B8131B">
        <w:rPr>
          <w:bCs/>
          <w:color w:val="000000"/>
          <w:sz w:val="24"/>
          <w:szCs w:val="24"/>
          <w:shd w:val="clear" w:color="auto" w:fill="FFFFFF"/>
        </w:rPr>
        <w:t>Наименование муниципальной услуги _</w:t>
      </w:r>
    </w:p>
    <w:p w14:paraId="3824C280" w14:textId="77777777" w:rsidR="000D7A3D" w:rsidRPr="00B8131B" w:rsidRDefault="000D7A3D" w:rsidP="000D7A3D">
      <w:pPr>
        <w:keepNext/>
        <w:outlineLvl w:val="3"/>
        <w:rPr>
          <w:b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Реализация </w:t>
      </w:r>
      <w:proofErr w:type="gramStart"/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>адаптированных  общеобразовательных</w:t>
      </w:r>
      <w:proofErr w:type="gramEnd"/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 программ начального общего образования</w:t>
      </w:r>
    </w:p>
    <w:p w14:paraId="75468C14" w14:textId="77777777" w:rsidR="000D7A3D" w:rsidRPr="00B8131B" w:rsidRDefault="000D7A3D" w:rsidP="000D7A3D">
      <w:pPr>
        <w:keepNext/>
        <w:outlineLvl w:val="3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2.Категории потребителей муниципальной </w:t>
      </w:r>
      <w:proofErr w:type="gramStart"/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услуги  </w:t>
      </w:r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</w:t>
      </w:r>
      <w:proofErr w:type="gramEnd"/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 xml:space="preserve"> лица с ограниченными возможностями здоровья </w:t>
      </w:r>
    </w:p>
    <w:p w14:paraId="2E78C477" w14:textId="77777777" w:rsidR="000D7A3D" w:rsidRPr="00B8131B" w:rsidRDefault="000D7A3D" w:rsidP="000D7A3D">
      <w:pPr>
        <w:keepNext/>
        <w:outlineLvl w:val="3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и дети-инвалиды</w:t>
      </w:r>
    </w:p>
    <w:p w14:paraId="6A15E3F7" w14:textId="77777777" w:rsidR="000D7A3D" w:rsidRPr="00B8131B" w:rsidRDefault="000D7A3D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64D779A8" w14:textId="77777777" w:rsidR="000D7A3D" w:rsidRDefault="000D7A3D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B8131B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396316B2" w14:textId="77777777" w:rsidR="00453040" w:rsidRPr="00B8131B" w:rsidRDefault="00453040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205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1283"/>
        <w:gridCol w:w="1270"/>
        <w:gridCol w:w="850"/>
        <w:gridCol w:w="851"/>
        <w:gridCol w:w="849"/>
        <w:gridCol w:w="2978"/>
        <w:gridCol w:w="992"/>
        <w:gridCol w:w="600"/>
        <w:gridCol w:w="973"/>
        <w:gridCol w:w="847"/>
        <w:gridCol w:w="849"/>
        <w:gridCol w:w="6"/>
        <w:gridCol w:w="852"/>
        <w:gridCol w:w="992"/>
      </w:tblGrid>
      <w:tr w:rsidR="00453040" w:rsidRPr="00CD5472" w14:paraId="3DCDAE3C" w14:textId="77777777" w:rsidTr="00453040">
        <w:trPr>
          <w:trHeight w:hRule="exact" w:val="1405"/>
        </w:trPr>
        <w:tc>
          <w:tcPr>
            <w:tcW w:w="986" w:type="dxa"/>
            <w:vMerge w:val="restart"/>
            <w:shd w:val="clear" w:color="auto" w:fill="FFFFFF"/>
            <w:vAlign w:val="center"/>
          </w:tcPr>
          <w:p w14:paraId="296A7D63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  <w:shd w:val="clear" w:color="auto" w:fill="FFFFFF"/>
          </w:tcPr>
          <w:p w14:paraId="755906D1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0" w:type="dxa"/>
            <w:gridSpan w:val="2"/>
            <w:vMerge w:val="restart"/>
            <w:shd w:val="clear" w:color="auto" w:fill="FFFFFF"/>
            <w:vAlign w:val="center"/>
          </w:tcPr>
          <w:p w14:paraId="7367878B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570" w:type="dxa"/>
            <w:gridSpan w:val="3"/>
            <w:shd w:val="clear" w:color="auto" w:fill="FFFFFF"/>
            <w:vAlign w:val="center"/>
          </w:tcPr>
          <w:p w14:paraId="65C7D701" w14:textId="77777777" w:rsidR="00453040" w:rsidRPr="00CD5472" w:rsidRDefault="00453040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3E9036C7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75" w:type="dxa"/>
            <w:gridSpan w:val="4"/>
            <w:shd w:val="clear" w:color="auto" w:fill="FFFFFF"/>
          </w:tcPr>
          <w:p w14:paraId="3D923BF9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44" w:type="dxa"/>
            <w:gridSpan w:val="2"/>
            <w:shd w:val="clear" w:color="auto" w:fill="FFFFFF"/>
          </w:tcPr>
          <w:p w14:paraId="2E138478" w14:textId="77777777" w:rsidR="00453040" w:rsidRPr="00CD5472" w:rsidRDefault="00453040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CD5472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CD5472" w14:paraId="5B2CD639" w14:textId="77777777" w:rsidTr="00453040">
        <w:trPr>
          <w:trHeight w:hRule="exact" w:val="658"/>
        </w:trPr>
        <w:tc>
          <w:tcPr>
            <w:tcW w:w="986" w:type="dxa"/>
            <w:vMerge/>
            <w:shd w:val="clear" w:color="auto" w:fill="FFFFFF"/>
          </w:tcPr>
          <w:p w14:paraId="16A207F2" w14:textId="77777777" w:rsidR="00AD1573" w:rsidRPr="00CD547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3" w:type="dxa"/>
            <w:gridSpan w:val="3"/>
            <w:vMerge/>
            <w:shd w:val="clear" w:color="auto" w:fill="FFFFFF"/>
          </w:tcPr>
          <w:p w14:paraId="611781B7" w14:textId="77777777" w:rsidR="00AD1573" w:rsidRPr="00CD547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/>
            <w:shd w:val="clear" w:color="auto" w:fill="FFFFFF"/>
          </w:tcPr>
          <w:p w14:paraId="5DD8292A" w14:textId="77777777" w:rsidR="00AD1573" w:rsidRPr="00CD547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vMerge w:val="restart"/>
            <w:shd w:val="clear" w:color="auto" w:fill="FFFFFF"/>
          </w:tcPr>
          <w:p w14:paraId="48B00860" w14:textId="77777777" w:rsidR="00AD1573" w:rsidRPr="00CD547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92" w:type="dxa"/>
            <w:gridSpan w:val="2"/>
            <w:shd w:val="clear" w:color="auto" w:fill="FFFFFF"/>
            <w:vAlign w:val="center"/>
          </w:tcPr>
          <w:p w14:paraId="243E15BB" w14:textId="77777777" w:rsidR="00AD1573" w:rsidRPr="00CD547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7CD46C04" w14:textId="77777777" w:rsidR="00AD1573" w:rsidRPr="00CD547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973" w:type="dxa"/>
            <w:vMerge w:val="restart"/>
            <w:shd w:val="clear" w:color="auto" w:fill="FFFFFF"/>
          </w:tcPr>
          <w:p w14:paraId="7C40C16C" w14:textId="2C659179" w:rsidR="00AD1573" w:rsidRPr="000D7A3D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vMerge w:val="restart"/>
            <w:shd w:val="clear" w:color="auto" w:fill="FFFFFF"/>
          </w:tcPr>
          <w:p w14:paraId="5B4942B2" w14:textId="10F3FFE7" w:rsidR="00AD1573" w:rsidRPr="000D7A3D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9" w:type="dxa"/>
            <w:vMerge w:val="restart"/>
            <w:shd w:val="clear" w:color="auto" w:fill="FFFFFF"/>
          </w:tcPr>
          <w:p w14:paraId="36C3A5DF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57A15AE5" w14:textId="0ABF279E" w:rsidR="00AD1573" w:rsidRPr="000D7A3D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8" w:type="dxa"/>
            <w:gridSpan w:val="2"/>
            <w:vMerge w:val="restart"/>
            <w:shd w:val="clear" w:color="auto" w:fill="FFFFFF"/>
          </w:tcPr>
          <w:p w14:paraId="6428E951" w14:textId="77777777" w:rsidR="00AD1573" w:rsidRPr="00CD547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108BB85F" w14:textId="77777777" w:rsidR="00AD1573" w:rsidRPr="00CD547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671C68" w:rsidRPr="00CD5472" w14:paraId="316549EC" w14:textId="77777777" w:rsidTr="00671C68">
        <w:trPr>
          <w:trHeight w:val="624"/>
        </w:trPr>
        <w:tc>
          <w:tcPr>
            <w:tcW w:w="986" w:type="dxa"/>
            <w:vMerge/>
            <w:shd w:val="clear" w:color="auto" w:fill="FFFFFF"/>
          </w:tcPr>
          <w:p w14:paraId="62232E02" w14:textId="77777777" w:rsidR="00453040" w:rsidRPr="00CD5472" w:rsidRDefault="00453040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14:paraId="7AA8F2BE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270" w:type="dxa"/>
            <w:shd w:val="clear" w:color="auto" w:fill="FFFFFF"/>
          </w:tcPr>
          <w:p w14:paraId="3E755211" w14:textId="77777777" w:rsidR="00453040" w:rsidRPr="00CD5472" w:rsidRDefault="00453040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0" w:type="dxa"/>
            <w:shd w:val="clear" w:color="auto" w:fill="FFFFFF"/>
          </w:tcPr>
          <w:p w14:paraId="35DA3782" w14:textId="77777777" w:rsidR="00453040" w:rsidRPr="00CD5472" w:rsidRDefault="00453040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0F904E32" w14:textId="77777777" w:rsidR="00453040" w:rsidRPr="00CD5472" w:rsidRDefault="00453040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49" w:type="dxa"/>
            <w:shd w:val="clear" w:color="auto" w:fill="FFFFFF"/>
          </w:tcPr>
          <w:p w14:paraId="2E149115" w14:textId="77777777" w:rsidR="00453040" w:rsidRPr="00CD5472" w:rsidRDefault="00453040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CD5472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CD5472">
              <w:rPr>
                <w:bCs/>
                <w:color w:val="000000"/>
                <w:sz w:val="18"/>
                <w:szCs w:val="18"/>
              </w:rPr>
              <w:t>-</w:t>
            </w:r>
          </w:p>
          <w:p w14:paraId="660E9FF4" w14:textId="77777777" w:rsidR="00453040" w:rsidRPr="00CD5472" w:rsidRDefault="00453040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D5472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5A1B3EDD" w14:textId="77777777" w:rsidR="00453040" w:rsidRPr="00CD5472" w:rsidRDefault="00453040" w:rsidP="00DD4184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978" w:type="dxa"/>
            <w:vMerge/>
            <w:shd w:val="clear" w:color="auto" w:fill="FFFFFF"/>
          </w:tcPr>
          <w:p w14:paraId="62477B5A" w14:textId="77777777" w:rsidR="00453040" w:rsidRPr="00CD5472" w:rsidRDefault="00453040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6B540814" w14:textId="77777777" w:rsidR="00453040" w:rsidRPr="00CD5472" w:rsidRDefault="00453040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00" w:type="dxa"/>
            <w:shd w:val="clear" w:color="auto" w:fill="FFFFFF"/>
          </w:tcPr>
          <w:p w14:paraId="11C6E60C" w14:textId="77777777" w:rsidR="00453040" w:rsidRPr="00CD5472" w:rsidRDefault="00453040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73" w:type="dxa"/>
            <w:vMerge/>
            <w:shd w:val="clear" w:color="auto" w:fill="FFFFFF"/>
          </w:tcPr>
          <w:p w14:paraId="16741ABA" w14:textId="77777777" w:rsidR="00453040" w:rsidRPr="00CD5472" w:rsidRDefault="00453040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vMerge/>
            <w:shd w:val="clear" w:color="auto" w:fill="FFFFFF"/>
          </w:tcPr>
          <w:p w14:paraId="7F32062B" w14:textId="77777777" w:rsidR="00453040" w:rsidRPr="00CD5472" w:rsidRDefault="00453040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3D238D18" w14:textId="77777777" w:rsidR="00453040" w:rsidRPr="00CD5472" w:rsidRDefault="00453040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8" w:type="dxa"/>
            <w:gridSpan w:val="2"/>
            <w:vMerge/>
            <w:shd w:val="clear" w:color="auto" w:fill="FFFFFF"/>
          </w:tcPr>
          <w:p w14:paraId="17E893BC" w14:textId="77777777" w:rsidR="00453040" w:rsidRPr="00CD5472" w:rsidRDefault="00453040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507847BF" w14:textId="77777777" w:rsidR="00453040" w:rsidRPr="00CD5472" w:rsidRDefault="00453040" w:rsidP="00DD4184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671C68" w:rsidRPr="00CD5472" w14:paraId="755060AD" w14:textId="77777777" w:rsidTr="00671C68">
        <w:trPr>
          <w:trHeight w:hRule="exact" w:val="227"/>
        </w:trPr>
        <w:tc>
          <w:tcPr>
            <w:tcW w:w="986" w:type="dxa"/>
            <w:shd w:val="clear" w:color="auto" w:fill="FFFFFF"/>
          </w:tcPr>
          <w:p w14:paraId="15D1ACEB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</w:t>
            </w:r>
          </w:p>
        </w:tc>
        <w:tc>
          <w:tcPr>
            <w:tcW w:w="1283" w:type="dxa"/>
            <w:shd w:val="clear" w:color="auto" w:fill="FFFFFF"/>
          </w:tcPr>
          <w:p w14:paraId="27E3601B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2</w:t>
            </w:r>
          </w:p>
        </w:tc>
        <w:tc>
          <w:tcPr>
            <w:tcW w:w="1270" w:type="dxa"/>
            <w:shd w:val="clear" w:color="auto" w:fill="FFFFFF"/>
          </w:tcPr>
          <w:p w14:paraId="58EAB024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3E744818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14:paraId="0DFE9398" w14:textId="77777777" w:rsidR="00453040" w:rsidRPr="00CD547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14:paraId="7A70DDA5" w14:textId="77777777" w:rsidR="00453040" w:rsidRPr="00CD547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6</w:t>
            </w:r>
          </w:p>
        </w:tc>
        <w:tc>
          <w:tcPr>
            <w:tcW w:w="2978" w:type="dxa"/>
            <w:shd w:val="clear" w:color="auto" w:fill="FFFFFF"/>
          </w:tcPr>
          <w:p w14:paraId="56F40252" w14:textId="77777777" w:rsidR="00453040" w:rsidRPr="00CD547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14:paraId="6A09D589" w14:textId="77777777" w:rsidR="00453040" w:rsidRPr="00CD547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8</w:t>
            </w:r>
          </w:p>
        </w:tc>
        <w:tc>
          <w:tcPr>
            <w:tcW w:w="600" w:type="dxa"/>
            <w:shd w:val="clear" w:color="auto" w:fill="FFFFFF"/>
          </w:tcPr>
          <w:p w14:paraId="1651C921" w14:textId="77777777" w:rsidR="00453040" w:rsidRPr="00CD547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9</w:t>
            </w:r>
          </w:p>
        </w:tc>
        <w:tc>
          <w:tcPr>
            <w:tcW w:w="973" w:type="dxa"/>
            <w:shd w:val="clear" w:color="auto" w:fill="FFFFFF"/>
          </w:tcPr>
          <w:p w14:paraId="5A9DC117" w14:textId="77777777" w:rsidR="00453040" w:rsidRPr="00CD547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710581D8" w14:textId="77777777" w:rsidR="00453040" w:rsidRPr="00CD547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11</w:t>
            </w:r>
          </w:p>
        </w:tc>
        <w:tc>
          <w:tcPr>
            <w:tcW w:w="849" w:type="dxa"/>
            <w:shd w:val="clear" w:color="auto" w:fill="FFFFFF"/>
          </w:tcPr>
          <w:p w14:paraId="7B532A49" w14:textId="77777777" w:rsidR="00453040" w:rsidRPr="00CD547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12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408A253C" w14:textId="77777777" w:rsidR="00453040" w:rsidRPr="00CD547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14:paraId="0EC34C3C" w14:textId="77777777" w:rsidR="00453040" w:rsidRPr="00CD5472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14</w:t>
            </w:r>
          </w:p>
        </w:tc>
      </w:tr>
      <w:tr w:rsidR="00671C68" w:rsidRPr="00CD5472" w14:paraId="457621B3" w14:textId="77777777" w:rsidTr="00671C68">
        <w:trPr>
          <w:trHeight w:hRule="exact" w:val="636"/>
        </w:trPr>
        <w:tc>
          <w:tcPr>
            <w:tcW w:w="986" w:type="dxa"/>
            <w:vMerge w:val="restart"/>
            <w:shd w:val="clear" w:color="auto" w:fill="FFFFFF"/>
          </w:tcPr>
          <w:p w14:paraId="2799C69C" w14:textId="77777777" w:rsidR="00453040" w:rsidRPr="00453040" w:rsidRDefault="00453040" w:rsidP="00DD4184">
            <w:pPr>
              <w:keepNext/>
              <w:suppressAutoHyphens w:val="0"/>
              <w:spacing w:before="240" w:after="60"/>
              <w:contextualSpacing/>
              <w:outlineLvl w:val="3"/>
              <w:rPr>
                <w:b/>
                <w:bCs/>
                <w:sz w:val="18"/>
                <w:szCs w:val="18"/>
              </w:rPr>
            </w:pPr>
            <w:r w:rsidRPr="00453040">
              <w:rPr>
                <w:rFonts w:eastAsia="Calibri"/>
                <w:sz w:val="18"/>
                <w:szCs w:val="18"/>
                <w:lang w:eastAsia="en-US"/>
              </w:rPr>
              <w:t>801012О.99.</w:t>
            </w:r>
            <w:proofErr w:type="gramStart"/>
            <w:r w:rsidRPr="00453040">
              <w:rPr>
                <w:rFonts w:eastAsia="Calibri"/>
                <w:sz w:val="18"/>
                <w:szCs w:val="18"/>
                <w:lang w:eastAsia="en-US"/>
              </w:rPr>
              <w:t>0.БА</w:t>
            </w:r>
            <w:proofErr w:type="gramEnd"/>
            <w:r w:rsidRPr="00453040">
              <w:rPr>
                <w:rFonts w:eastAsia="Calibri"/>
                <w:sz w:val="18"/>
                <w:szCs w:val="18"/>
                <w:lang w:eastAsia="en-US"/>
              </w:rPr>
              <w:t>82АН32001</w:t>
            </w:r>
          </w:p>
        </w:tc>
        <w:tc>
          <w:tcPr>
            <w:tcW w:w="1283" w:type="dxa"/>
            <w:vMerge w:val="restart"/>
            <w:shd w:val="clear" w:color="auto" w:fill="FFFFFF"/>
          </w:tcPr>
          <w:p w14:paraId="51650897" w14:textId="77777777" w:rsidR="00453040" w:rsidRPr="00453040" w:rsidRDefault="00453040" w:rsidP="00671C68">
            <w:pPr>
              <w:rPr>
                <w:bCs/>
                <w:sz w:val="18"/>
                <w:szCs w:val="18"/>
              </w:rPr>
            </w:pPr>
            <w:r w:rsidRPr="00453040">
              <w:rPr>
                <w:bCs/>
                <w:color w:val="000000"/>
                <w:sz w:val="18"/>
                <w:szCs w:val="18"/>
                <w:shd w:val="clear" w:color="auto" w:fill="FFFFFF"/>
              </w:rPr>
              <w:t>с расстройствами аутистического спектра</w:t>
            </w:r>
          </w:p>
        </w:tc>
        <w:tc>
          <w:tcPr>
            <w:tcW w:w="1270" w:type="dxa"/>
            <w:vMerge w:val="restart"/>
            <w:shd w:val="clear" w:color="auto" w:fill="FFFFFF"/>
          </w:tcPr>
          <w:p w14:paraId="2C07725B" w14:textId="77777777" w:rsidR="00453040" w:rsidRPr="00453040" w:rsidRDefault="00453040" w:rsidP="00DD4184">
            <w:pPr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14:paraId="34BADD4F" w14:textId="77777777" w:rsidR="00453040" w:rsidRPr="00CD5472" w:rsidRDefault="00453040" w:rsidP="00DD4184">
            <w:pPr>
              <w:rPr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7FC8E7C7" w14:textId="77777777" w:rsidR="00453040" w:rsidRPr="00CD5472" w:rsidRDefault="00453040" w:rsidP="00DD4184">
            <w:pPr>
              <w:jc w:val="center"/>
              <w:rPr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849" w:type="dxa"/>
            <w:vMerge w:val="restart"/>
            <w:shd w:val="clear" w:color="auto" w:fill="FFFFFF"/>
          </w:tcPr>
          <w:p w14:paraId="5970B374" w14:textId="77777777" w:rsidR="00453040" w:rsidRPr="00CD5472" w:rsidRDefault="00453040" w:rsidP="00DD4184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53A15436" w14:textId="77777777" w:rsidR="00453040" w:rsidRPr="00542533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6F288B1C" w14:textId="77777777" w:rsidR="00453040" w:rsidRPr="00542533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16D95CE" w14:textId="77777777" w:rsidR="00453040" w:rsidRPr="00542533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6418B136" w14:textId="77777777" w:rsidR="00453040" w:rsidRPr="00542533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253595C" w14:textId="77777777" w:rsidR="00453040" w:rsidRPr="00542533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7297DD36" w14:textId="77777777" w:rsidR="00453040" w:rsidRPr="00542533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992" w:type="dxa"/>
            <w:shd w:val="clear" w:color="auto" w:fill="FFFFFF"/>
          </w:tcPr>
          <w:p w14:paraId="470E42B3" w14:textId="77777777" w:rsidR="00453040" w:rsidRPr="00CD5472" w:rsidRDefault="00453040" w:rsidP="00DD4184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09219E07" w14:textId="77777777" w:rsidR="00453040" w:rsidRPr="00CD5472" w:rsidRDefault="00453040" w:rsidP="00823F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69B83394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5A9FA814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39FFF603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2B8D9666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71CFA191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671C68" w:rsidRPr="00CD5472" w14:paraId="0CBA0D6E" w14:textId="77777777" w:rsidTr="00671C68">
        <w:trPr>
          <w:trHeight w:hRule="exact" w:val="990"/>
        </w:trPr>
        <w:tc>
          <w:tcPr>
            <w:tcW w:w="986" w:type="dxa"/>
            <w:vMerge/>
            <w:shd w:val="clear" w:color="auto" w:fill="FFFFFF"/>
          </w:tcPr>
          <w:p w14:paraId="5FF7AAC4" w14:textId="77777777" w:rsidR="00453040" w:rsidRPr="00CD547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Merge/>
            <w:shd w:val="clear" w:color="auto" w:fill="FFFFFF"/>
          </w:tcPr>
          <w:p w14:paraId="3B5EF9C5" w14:textId="77777777" w:rsidR="00453040" w:rsidRPr="00CD5472" w:rsidRDefault="00453040" w:rsidP="00DD4184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45A0C8DE" w14:textId="77777777" w:rsidR="00453040" w:rsidRPr="00CD547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4446BF5F" w14:textId="77777777" w:rsidR="00453040" w:rsidRPr="00CD5472" w:rsidRDefault="00453040" w:rsidP="00DD4184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6928675E" w14:textId="77777777" w:rsidR="00453040" w:rsidRPr="00CD5472" w:rsidRDefault="00453040" w:rsidP="00DD4184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4E126268" w14:textId="77777777" w:rsidR="00453040" w:rsidRPr="00CD547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325600C8" w14:textId="77777777" w:rsidR="00453040" w:rsidRPr="00542533" w:rsidRDefault="00453040" w:rsidP="00DD4184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 xml:space="preserve">Удельный вес обучающихся, освоивших основную </w:t>
            </w:r>
            <w:proofErr w:type="spellStart"/>
            <w:r w:rsidRPr="00542533">
              <w:rPr>
                <w:sz w:val="18"/>
                <w:szCs w:val="18"/>
              </w:rPr>
              <w:t>общеобразовательнуюпрограмму</w:t>
            </w:r>
            <w:proofErr w:type="spellEnd"/>
            <w:r w:rsidRPr="00542533">
              <w:rPr>
                <w:sz w:val="18"/>
                <w:szCs w:val="18"/>
              </w:rPr>
              <w:t xml:space="preserve"> начального </w:t>
            </w:r>
            <w:proofErr w:type="spellStart"/>
            <w:r w:rsidRPr="00542533">
              <w:rPr>
                <w:sz w:val="18"/>
                <w:szCs w:val="18"/>
              </w:rPr>
              <w:t>общегообразования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14:paraId="2868B9B2" w14:textId="77777777" w:rsidR="00453040" w:rsidRPr="00CD5472" w:rsidRDefault="00453040" w:rsidP="00DD4184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54A8AE9D" w14:textId="77777777" w:rsidR="00453040" w:rsidRPr="00CD5472" w:rsidRDefault="00453040" w:rsidP="00823F4F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663FABC7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33ADDCF7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3002CA3F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7615968B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353D5386" w14:textId="77777777" w:rsidR="00453040" w:rsidRPr="00CD5472" w:rsidRDefault="00453040" w:rsidP="00DD418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CD5472" w14:paraId="24980F8D" w14:textId="77777777" w:rsidTr="00671C68">
        <w:trPr>
          <w:trHeight w:hRule="exact" w:val="1684"/>
        </w:trPr>
        <w:tc>
          <w:tcPr>
            <w:tcW w:w="986" w:type="dxa"/>
            <w:vMerge/>
            <w:shd w:val="clear" w:color="auto" w:fill="FFFFFF"/>
          </w:tcPr>
          <w:p w14:paraId="58A1EEF4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Merge/>
            <w:shd w:val="clear" w:color="auto" w:fill="FFFFFF"/>
          </w:tcPr>
          <w:p w14:paraId="5758F71B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0B0CB94D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022D876F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27B1533D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58D3218E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36BB1FA0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43B90B33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2CEF87B5" w14:textId="77777777" w:rsidR="00BB2115" w:rsidRPr="00542533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992" w:type="dxa"/>
            <w:shd w:val="clear" w:color="auto" w:fill="FFFFFF"/>
          </w:tcPr>
          <w:p w14:paraId="7C35FEF8" w14:textId="77777777" w:rsidR="00BB2115" w:rsidRPr="00CD5472" w:rsidRDefault="00BB2115" w:rsidP="00BB2115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600" w:type="dxa"/>
            <w:shd w:val="clear" w:color="auto" w:fill="FFFFFF"/>
          </w:tcPr>
          <w:p w14:paraId="3E837697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14:paraId="54695A7E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68C1733B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FFFFF"/>
          </w:tcPr>
          <w:p w14:paraId="606E8802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0B648BF2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2B5986E0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671C68" w:rsidRPr="00CD5472" w14:paraId="7EAB20C4" w14:textId="77777777" w:rsidTr="00671C68">
        <w:trPr>
          <w:trHeight w:hRule="exact" w:val="555"/>
        </w:trPr>
        <w:tc>
          <w:tcPr>
            <w:tcW w:w="986" w:type="dxa"/>
            <w:vMerge/>
            <w:shd w:val="clear" w:color="auto" w:fill="FFFFFF"/>
          </w:tcPr>
          <w:p w14:paraId="78995555" w14:textId="77777777" w:rsidR="00453040" w:rsidRPr="00CD547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Merge/>
            <w:shd w:val="clear" w:color="auto" w:fill="FFFFFF"/>
          </w:tcPr>
          <w:p w14:paraId="2D6B982A" w14:textId="77777777" w:rsidR="00453040" w:rsidRPr="00CD547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13B94785" w14:textId="77777777" w:rsidR="00453040" w:rsidRPr="00CD547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45F97F00" w14:textId="77777777" w:rsidR="00453040" w:rsidRPr="00CD547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0F89F9FF" w14:textId="77777777" w:rsidR="00453040" w:rsidRPr="00CD547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3B485AB1" w14:textId="77777777" w:rsidR="00453040" w:rsidRPr="00CD5472" w:rsidRDefault="00453040" w:rsidP="00DD4184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61CC14D6" w14:textId="77777777" w:rsidR="00453040" w:rsidRPr="00542533" w:rsidRDefault="00453040" w:rsidP="00DD418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542533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992" w:type="dxa"/>
            <w:shd w:val="clear" w:color="auto" w:fill="FFFFFF"/>
          </w:tcPr>
          <w:p w14:paraId="6D483C17" w14:textId="77777777" w:rsidR="00453040" w:rsidRPr="00CD5472" w:rsidRDefault="00453040" w:rsidP="00823F4F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07364335" w14:textId="77777777" w:rsidR="00453040" w:rsidRPr="00CD5472" w:rsidRDefault="00453040" w:rsidP="00823F4F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47BCFDAD" w14:textId="77777777" w:rsidR="00453040" w:rsidRPr="00CD5472" w:rsidRDefault="00453040" w:rsidP="00823F4F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385CC33E" w14:textId="77777777" w:rsidR="00453040" w:rsidRPr="00CD5472" w:rsidRDefault="00453040" w:rsidP="00823F4F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59BB02DB" w14:textId="77777777" w:rsidR="00453040" w:rsidRPr="00CD5472" w:rsidRDefault="00453040" w:rsidP="00823F4F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76696385" w14:textId="77777777" w:rsidR="00453040" w:rsidRPr="00CD5472" w:rsidRDefault="00453040" w:rsidP="00823F4F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441BEEF6" w14:textId="77777777" w:rsidR="00453040" w:rsidRPr="00CD5472" w:rsidRDefault="00453040" w:rsidP="00823F4F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0614F166" w14:textId="77777777" w:rsidR="00EC0874" w:rsidRPr="00A93419" w:rsidRDefault="00EC0874" w:rsidP="00EC0874">
      <w:pPr>
        <w:keepNext/>
        <w:outlineLvl w:val="3"/>
        <w:rPr>
          <w:bCs/>
          <w:sz w:val="16"/>
          <w:szCs w:val="16"/>
        </w:rPr>
      </w:pPr>
    </w:p>
    <w:p w14:paraId="6C7D82A2" w14:textId="77777777" w:rsidR="00EC0874" w:rsidRPr="00A93419" w:rsidRDefault="00EC0874" w:rsidP="00EC0874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449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3"/>
        <w:gridCol w:w="1286"/>
        <w:gridCol w:w="1270"/>
        <w:gridCol w:w="851"/>
        <w:gridCol w:w="852"/>
        <w:gridCol w:w="851"/>
        <w:gridCol w:w="1136"/>
        <w:gridCol w:w="711"/>
        <w:gridCol w:w="429"/>
        <w:gridCol w:w="1040"/>
        <w:gridCol w:w="884"/>
        <w:gridCol w:w="911"/>
        <w:gridCol w:w="1147"/>
        <w:gridCol w:w="832"/>
        <w:gridCol w:w="861"/>
        <w:gridCol w:w="852"/>
        <w:gridCol w:w="993"/>
      </w:tblGrid>
      <w:tr w:rsidR="00671C68" w:rsidRPr="00823F4F" w14:paraId="5223C00A" w14:textId="77777777" w:rsidTr="00DD4184">
        <w:tc>
          <w:tcPr>
            <w:tcW w:w="983" w:type="dxa"/>
            <w:vMerge w:val="restart"/>
            <w:shd w:val="clear" w:color="auto" w:fill="FFFFFF"/>
          </w:tcPr>
          <w:p w14:paraId="260983FA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618E2DD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13C41859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64E6BC90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02DCBCEE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407" w:type="dxa"/>
            <w:gridSpan w:val="3"/>
            <w:vMerge w:val="restart"/>
            <w:shd w:val="clear" w:color="auto" w:fill="FFFFFF"/>
          </w:tcPr>
          <w:p w14:paraId="6948970D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20D7CE74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76" w:type="dxa"/>
            <w:gridSpan w:val="3"/>
            <w:shd w:val="clear" w:color="auto" w:fill="FFFFFF"/>
          </w:tcPr>
          <w:p w14:paraId="121804DF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  <w:shd w:val="clear" w:color="auto" w:fill="FFFFFF"/>
          </w:tcPr>
          <w:p w14:paraId="3E7F927D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840" w:type="dxa"/>
            <w:gridSpan w:val="3"/>
            <w:shd w:val="clear" w:color="auto" w:fill="FFFFFF"/>
          </w:tcPr>
          <w:p w14:paraId="3F239715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45" w:type="dxa"/>
            <w:gridSpan w:val="2"/>
            <w:shd w:val="clear" w:color="auto" w:fill="FFFFFF"/>
          </w:tcPr>
          <w:p w14:paraId="5367DA04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823F4F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823F4F" w14:paraId="1734F6EE" w14:textId="77777777" w:rsidTr="00DD4184">
        <w:tc>
          <w:tcPr>
            <w:tcW w:w="983" w:type="dxa"/>
            <w:vMerge/>
            <w:shd w:val="clear" w:color="auto" w:fill="FFFFFF"/>
            <w:vAlign w:val="center"/>
          </w:tcPr>
          <w:p w14:paraId="408B31C0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7" w:type="dxa"/>
            <w:gridSpan w:val="3"/>
            <w:vMerge/>
            <w:shd w:val="clear" w:color="auto" w:fill="FFFFFF"/>
            <w:vAlign w:val="center"/>
          </w:tcPr>
          <w:p w14:paraId="37005EBA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243EE674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1C1BC4AA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  <w:r w:rsidRPr="00823F4F">
              <w:rPr>
                <w:bCs/>
                <w:color w:val="000000"/>
                <w:sz w:val="18"/>
                <w:szCs w:val="18"/>
              </w:rPr>
              <w:t>-</w:t>
            </w:r>
          </w:p>
          <w:p w14:paraId="70545D09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823F4F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140" w:type="dxa"/>
            <w:gridSpan w:val="2"/>
            <w:shd w:val="clear" w:color="auto" w:fill="FFFFFF"/>
          </w:tcPr>
          <w:p w14:paraId="6F8213B5" w14:textId="7777777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40" w:type="dxa"/>
            <w:shd w:val="clear" w:color="auto" w:fill="FFFFFF"/>
          </w:tcPr>
          <w:p w14:paraId="6C3B0741" w14:textId="4C78461B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2F92363C" w14:textId="03B709B8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11" w:type="dxa"/>
            <w:shd w:val="clear" w:color="auto" w:fill="FFFFFF"/>
          </w:tcPr>
          <w:p w14:paraId="17376BC0" w14:textId="384585C5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147" w:type="dxa"/>
            <w:shd w:val="clear" w:color="auto" w:fill="FFFFFF"/>
          </w:tcPr>
          <w:p w14:paraId="442D50F5" w14:textId="7F3C24A4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341EF906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04298506" w14:textId="23443BD7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61" w:type="dxa"/>
            <w:shd w:val="clear" w:color="auto" w:fill="FFFFFF"/>
          </w:tcPr>
          <w:p w14:paraId="47E0E110" w14:textId="3C4982DA" w:rsidR="0059360E" w:rsidRPr="00823F4F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52" w:type="dxa"/>
            <w:shd w:val="clear" w:color="auto" w:fill="FFFFFF"/>
          </w:tcPr>
          <w:p w14:paraId="19271142" w14:textId="77777777" w:rsidR="0059360E" w:rsidRPr="00823F4F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0ACDE0C7" w14:textId="77777777" w:rsidR="0059360E" w:rsidRPr="00823F4F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671C68" w:rsidRPr="00823F4F" w14:paraId="166F8CE0" w14:textId="77777777" w:rsidTr="0014784C">
        <w:tc>
          <w:tcPr>
            <w:tcW w:w="983" w:type="dxa"/>
            <w:vMerge/>
            <w:shd w:val="clear" w:color="auto" w:fill="FFFFFF"/>
            <w:vAlign w:val="center"/>
          </w:tcPr>
          <w:p w14:paraId="65F1CA9F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FFFFF"/>
          </w:tcPr>
          <w:p w14:paraId="07F71E84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270" w:type="dxa"/>
            <w:shd w:val="clear" w:color="auto" w:fill="FFFFFF"/>
          </w:tcPr>
          <w:p w14:paraId="2E5A5EE2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1" w:type="dxa"/>
            <w:shd w:val="clear" w:color="auto" w:fill="FFFFFF"/>
          </w:tcPr>
          <w:p w14:paraId="5BF6CF07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2" w:type="dxa"/>
            <w:shd w:val="clear" w:color="auto" w:fill="FFFFFF"/>
          </w:tcPr>
          <w:p w14:paraId="267131F6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5F966BDA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823F4F">
              <w:rPr>
                <w:bCs/>
                <w:color w:val="000000"/>
                <w:sz w:val="18"/>
                <w:szCs w:val="18"/>
              </w:rPr>
              <w:t>-</w:t>
            </w:r>
          </w:p>
          <w:p w14:paraId="28B480F5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23F4F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2FC40D06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0F3466BD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FFFFFF"/>
          </w:tcPr>
          <w:p w14:paraId="6856260B" w14:textId="77777777" w:rsidR="00671C68" w:rsidRPr="00823F4F" w:rsidRDefault="00901EEF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9" w:type="dxa"/>
            <w:shd w:val="clear" w:color="auto" w:fill="FFFFFF"/>
          </w:tcPr>
          <w:p w14:paraId="4BFE557A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77220F38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70AED8BE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</w:tcPr>
          <w:p w14:paraId="7EBDE589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FFFFFF"/>
          </w:tcPr>
          <w:p w14:paraId="561BA3FE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7D6F1E69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FFFFFF"/>
            <w:vAlign w:val="center"/>
          </w:tcPr>
          <w:p w14:paraId="2AEEABDD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214411BB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4B69019C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71C68" w:rsidRPr="00823F4F" w14:paraId="341EDD93" w14:textId="77777777" w:rsidTr="0014784C">
        <w:tc>
          <w:tcPr>
            <w:tcW w:w="983" w:type="dxa"/>
            <w:shd w:val="clear" w:color="auto" w:fill="FFFFFF"/>
            <w:vAlign w:val="bottom"/>
          </w:tcPr>
          <w:p w14:paraId="507C20A0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6" w:type="dxa"/>
            <w:shd w:val="clear" w:color="auto" w:fill="FFFFFF"/>
            <w:vAlign w:val="bottom"/>
          </w:tcPr>
          <w:p w14:paraId="44FC7D41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0" w:type="dxa"/>
            <w:shd w:val="clear" w:color="auto" w:fill="FFFFFF"/>
            <w:vAlign w:val="center"/>
          </w:tcPr>
          <w:p w14:paraId="255E0C5E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40D3F40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2B405092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D5FAE1B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3AA71D12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1" w:type="dxa"/>
            <w:shd w:val="clear" w:color="auto" w:fill="FFFFFF"/>
            <w:vAlign w:val="bottom"/>
          </w:tcPr>
          <w:p w14:paraId="38131E85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9" w:type="dxa"/>
            <w:shd w:val="clear" w:color="auto" w:fill="FFFFFF"/>
            <w:vAlign w:val="center"/>
          </w:tcPr>
          <w:p w14:paraId="5086AC22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040" w:type="dxa"/>
            <w:shd w:val="clear" w:color="auto" w:fill="FFFFFF"/>
            <w:vAlign w:val="bottom"/>
          </w:tcPr>
          <w:p w14:paraId="598669B2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1491A73C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1" w:type="dxa"/>
            <w:shd w:val="clear" w:color="auto" w:fill="FFFFFF"/>
            <w:vAlign w:val="bottom"/>
          </w:tcPr>
          <w:p w14:paraId="32C96CE8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47" w:type="dxa"/>
            <w:shd w:val="clear" w:color="auto" w:fill="FFFFFF"/>
            <w:vAlign w:val="center"/>
          </w:tcPr>
          <w:p w14:paraId="7463DE63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36578190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61" w:type="dxa"/>
            <w:shd w:val="clear" w:color="auto" w:fill="FFFFFF"/>
            <w:vAlign w:val="center"/>
          </w:tcPr>
          <w:p w14:paraId="5612460E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2" w:type="dxa"/>
            <w:shd w:val="clear" w:color="auto" w:fill="FFFFFF"/>
          </w:tcPr>
          <w:p w14:paraId="161671A3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FFFFFF"/>
          </w:tcPr>
          <w:p w14:paraId="761238ED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671C68" w:rsidRPr="00823F4F" w14:paraId="1D466342" w14:textId="77777777" w:rsidTr="0014784C">
        <w:tc>
          <w:tcPr>
            <w:tcW w:w="983" w:type="dxa"/>
            <w:shd w:val="clear" w:color="auto" w:fill="FFFFFF"/>
          </w:tcPr>
          <w:p w14:paraId="1F272573" w14:textId="77777777" w:rsidR="00671C68" w:rsidRPr="00823F4F" w:rsidRDefault="00671C68" w:rsidP="00DD4184">
            <w:pPr>
              <w:keepNext/>
              <w:suppressAutoHyphens w:val="0"/>
              <w:spacing w:before="240" w:after="60"/>
              <w:contextualSpacing/>
              <w:outlineLvl w:val="3"/>
              <w:rPr>
                <w:b/>
                <w:bCs/>
                <w:sz w:val="18"/>
                <w:szCs w:val="18"/>
              </w:rPr>
            </w:pPr>
            <w:r w:rsidRPr="00823F4F">
              <w:rPr>
                <w:rFonts w:eastAsia="Calibri"/>
                <w:sz w:val="18"/>
                <w:szCs w:val="18"/>
                <w:lang w:eastAsia="en-US"/>
              </w:rPr>
              <w:t>801012О.99.</w:t>
            </w:r>
            <w:proofErr w:type="gramStart"/>
            <w:r w:rsidRPr="00823F4F">
              <w:rPr>
                <w:rFonts w:eastAsia="Calibri"/>
                <w:sz w:val="18"/>
                <w:szCs w:val="18"/>
                <w:lang w:eastAsia="en-US"/>
              </w:rPr>
              <w:t>0.БА</w:t>
            </w:r>
            <w:proofErr w:type="gramEnd"/>
            <w:r w:rsidRPr="00823F4F">
              <w:rPr>
                <w:rFonts w:eastAsia="Calibri"/>
                <w:sz w:val="18"/>
                <w:szCs w:val="18"/>
                <w:lang w:eastAsia="en-US"/>
              </w:rPr>
              <w:t>82АН32001</w:t>
            </w:r>
          </w:p>
        </w:tc>
        <w:tc>
          <w:tcPr>
            <w:tcW w:w="1286" w:type="dxa"/>
            <w:shd w:val="clear" w:color="auto" w:fill="FFFFFF"/>
          </w:tcPr>
          <w:p w14:paraId="3BD46679" w14:textId="77777777" w:rsidR="00671C68" w:rsidRPr="00823F4F" w:rsidRDefault="00671C68" w:rsidP="00DD4184">
            <w:pPr>
              <w:rPr>
                <w:bCs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  <w:shd w:val="clear" w:color="auto" w:fill="FFFFFF"/>
              </w:rPr>
              <w:t>с расстройствами аутистического спектра</w:t>
            </w:r>
          </w:p>
        </w:tc>
        <w:tc>
          <w:tcPr>
            <w:tcW w:w="1270" w:type="dxa"/>
            <w:shd w:val="clear" w:color="auto" w:fill="FFFFFF"/>
          </w:tcPr>
          <w:p w14:paraId="5E6C048D" w14:textId="77777777" w:rsidR="00671C68" w:rsidRPr="00823F4F" w:rsidRDefault="00671C68" w:rsidP="00DD4184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70F771D5" w14:textId="77777777" w:rsidR="00671C68" w:rsidRPr="00823F4F" w:rsidRDefault="00671C68" w:rsidP="00DD4184">
            <w:pPr>
              <w:rPr>
                <w:bCs/>
                <w:sz w:val="18"/>
                <w:szCs w:val="18"/>
              </w:rPr>
            </w:pPr>
            <w:r w:rsidRPr="00823F4F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2" w:type="dxa"/>
            <w:shd w:val="clear" w:color="auto" w:fill="FFFFFF"/>
          </w:tcPr>
          <w:p w14:paraId="5FD6E5B3" w14:textId="77777777" w:rsidR="00671C68" w:rsidRPr="00823F4F" w:rsidRDefault="00671C68" w:rsidP="00DD4184">
            <w:pPr>
              <w:rPr>
                <w:bCs/>
                <w:sz w:val="18"/>
                <w:szCs w:val="18"/>
              </w:rPr>
            </w:pPr>
            <w:r w:rsidRPr="00823F4F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851" w:type="dxa"/>
            <w:shd w:val="clear" w:color="auto" w:fill="FFFFFF"/>
          </w:tcPr>
          <w:p w14:paraId="5236DE77" w14:textId="77777777" w:rsidR="00671C68" w:rsidRPr="00823F4F" w:rsidRDefault="00671C68" w:rsidP="00DD4184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1E015E4A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11" w:type="dxa"/>
            <w:shd w:val="clear" w:color="auto" w:fill="FFFFFF"/>
          </w:tcPr>
          <w:p w14:paraId="358AF54E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29" w:type="dxa"/>
            <w:shd w:val="clear" w:color="auto" w:fill="FFFFFF"/>
          </w:tcPr>
          <w:p w14:paraId="2EF1828F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040" w:type="dxa"/>
            <w:shd w:val="clear" w:color="auto" w:fill="FFFFFF"/>
          </w:tcPr>
          <w:p w14:paraId="022A7DE5" w14:textId="37574923" w:rsidR="00671C68" w:rsidRPr="00823F4F" w:rsidRDefault="00896A8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84" w:type="dxa"/>
            <w:shd w:val="clear" w:color="auto" w:fill="FFFFFF"/>
          </w:tcPr>
          <w:p w14:paraId="332C7AC8" w14:textId="2A9D9204" w:rsidR="00671C68" w:rsidRPr="00823F4F" w:rsidRDefault="00896A8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11" w:type="dxa"/>
            <w:shd w:val="clear" w:color="auto" w:fill="FFFFFF"/>
          </w:tcPr>
          <w:p w14:paraId="4C6F142A" w14:textId="79F7762C" w:rsidR="00671C68" w:rsidRPr="00823F4F" w:rsidRDefault="00896A8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7" w:type="dxa"/>
            <w:shd w:val="clear" w:color="auto" w:fill="FFFFFF"/>
          </w:tcPr>
          <w:p w14:paraId="5C656101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384743B9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FFFFFF"/>
          </w:tcPr>
          <w:p w14:paraId="20FDDA50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45ACFB31" w14:textId="77777777" w:rsidR="00671C68" w:rsidRPr="00823F4F" w:rsidRDefault="00671C68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823F4F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182D4F42" w14:textId="567A0039" w:rsidR="00671C68" w:rsidRPr="00823F4F" w:rsidRDefault="00DB75AE" w:rsidP="00DD418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305A8B02" w14:textId="77777777" w:rsidR="007C7490" w:rsidRPr="00A93419" w:rsidRDefault="007C7490" w:rsidP="00EC0874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1C938FC4" w14:textId="77777777" w:rsidR="00EC0874" w:rsidRDefault="00EC0874" w:rsidP="00EC0874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63FF02FB" w14:textId="77777777" w:rsidR="007C7490" w:rsidRPr="00A93419" w:rsidRDefault="007C7490" w:rsidP="007C749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412C946D" w14:textId="77777777" w:rsidTr="007C7490">
        <w:trPr>
          <w:trHeight w:val="198"/>
        </w:trPr>
        <w:tc>
          <w:tcPr>
            <w:tcW w:w="15173" w:type="dxa"/>
            <w:gridSpan w:val="5"/>
          </w:tcPr>
          <w:p w14:paraId="49223A8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1CA5D622" w14:textId="77777777" w:rsidTr="007C7490">
        <w:tc>
          <w:tcPr>
            <w:tcW w:w="2694" w:type="dxa"/>
          </w:tcPr>
          <w:p w14:paraId="664700B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4CF2AA7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1482967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70D2F0A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6768057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35A7CBB2" w14:textId="77777777" w:rsidTr="007C7490">
        <w:tc>
          <w:tcPr>
            <w:tcW w:w="2694" w:type="dxa"/>
          </w:tcPr>
          <w:p w14:paraId="2114A98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30B844F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283B401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0416128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5DD0FDD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2CA8A178" w14:textId="77777777" w:rsidTr="007C7490">
        <w:tc>
          <w:tcPr>
            <w:tcW w:w="2694" w:type="dxa"/>
          </w:tcPr>
          <w:p w14:paraId="013E3F4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4C0EA24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874073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64669C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1653EC9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5C47440C" w14:textId="77777777" w:rsidR="007C7490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350A56D4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68B1CE04" w14:textId="77777777" w:rsidR="007C7490" w:rsidRPr="00B8131B" w:rsidRDefault="007C7490" w:rsidP="007C7490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7C7490" w:rsidRPr="00B8131B" w14:paraId="785DEB0C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968D7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7BD7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C9BB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F276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88047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7C7490" w:rsidRPr="00B8131B" w14:paraId="5787FA94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F219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8B656" w14:textId="77777777" w:rsidR="007C7490" w:rsidRPr="00B8131B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7CD3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8BE3A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68B97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7965F57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B8131B" w14:paraId="47BA4920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4D9E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48607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A97E22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8D47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DAB0B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B8131B" w14:paraId="37175D06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4390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B8FD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8FE1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8CF43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4107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7C7490" w:rsidRPr="00B8131B" w14:paraId="320A7B1A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87BD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36D4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3060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BAD03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91DD7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57215E8C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3635135A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476D45" w14:paraId="2F07C83C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2C27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A072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0BCF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476D45" w14:paraId="5D81CA7C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7CF0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E68C" w14:textId="77777777" w:rsidR="007C7490" w:rsidRPr="00476D45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36CB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476D45" w14:paraId="5B36A18B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CE7D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6A47" w14:textId="77777777" w:rsidR="007C7490" w:rsidRPr="00476D45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E99A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476D45" w14:paraId="3C56BF7D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4137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AE28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D979" w14:textId="77777777" w:rsidR="007C7490" w:rsidRPr="00476D45" w:rsidRDefault="007C7490" w:rsidP="007C7490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7C7490" w:rsidRPr="00476D45" w14:paraId="4E5FB9C0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1A7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8C4E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054650C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7594830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5D72B27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1435C89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6E5C18C6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5E2F435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563636BE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78DEF954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1D0FF158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07AA911E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358DDEB3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1EA558B7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4849163C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C6A7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4965E6B9" w14:textId="77777777" w:rsidR="007C7490" w:rsidRDefault="007C7490" w:rsidP="007C74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6551173A" w14:textId="77777777" w:rsidR="007C7490" w:rsidRDefault="007C7490" w:rsidP="007C7490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72F50BF8" w14:textId="77777777" w:rsidR="00EC0874" w:rsidRDefault="00EC0874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3DD92B9F" w14:textId="77777777" w:rsidR="00EC0874" w:rsidRDefault="00EC0874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F6B366C" w14:textId="77777777" w:rsidR="00EC0874" w:rsidRDefault="00EC0874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5F13A7E5" w14:textId="77777777" w:rsidR="00EC0874" w:rsidRDefault="00EC0874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101CF428" w14:textId="77777777" w:rsidR="00EC0874" w:rsidRDefault="00EC0874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1CF4E97" w14:textId="77777777" w:rsidR="00EC0874" w:rsidRDefault="00EC0874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906C934" w14:textId="77777777" w:rsidR="005120E2" w:rsidRDefault="005120E2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24619B45" w14:textId="77777777" w:rsidR="005120E2" w:rsidRDefault="005120E2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F8E7591" w14:textId="77777777" w:rsidR="005120E2" w:rsidRDefault="005120E2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27410ACD" w14:textId="77777777" w:rsidR="005120E2" w:rsidRDefault="005120E2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05482D1F" w14:textId="77777777" w:rsidR="005120E2" w:rsidRDefault="005120E2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3CF7BF26" w14:textId="77777777" w:rsidR="0034774F" w:rsidRDefault="0034774F" w:rsidP="000A395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page" w:horzAnchor="margin" w:tblpXSpec="right" w:tblpY="11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134"/>
      </w:tblGrid>
      <w:tr w:rsidR="00FD2FDD" w:rsidRPr="009D7718" w14:paraId="2E3691E1" w14:textId="77777777" w:rsidTr="00FD2FDD">
        <w:trPr>
          <w:trHeight w:val="118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2FFAFF" w14:textId="77777777" w:rsidR="00FD2FDD" w:rsidRPr="009D7718" w:rsidRDefault="00FD2FDD" w:rsidP="00FD2FDD">
            <w:pPr>
              <w:pStyle w:val="4"/>
              <w:spacing w:before="0" w:after="0"/>
              <w:ind w:left="426" w:right="34" w:hanging="426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>
              <w:rPr>
                <w:rStyle w:val="CharStyle9Exact"/>
                <w:color w:val="000000"/>
                <w:sz w:val="24"/>
                <w:szCs w:val="24"/>
              </w:rPr>
              <w:lastRenderedPageBreak/>
              <w:t xml:space="preserve">Уникальный </w:t>
            </w: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номер      </w:t>
            </w:r>
          </w:p>
          <w:p w14:paraId="64BCE9BE" w14:textId="77777777" w:rsidR="00FD2FDD" w:rsidRPr="009D7718" w:rsidRDefault="00FD2FDD" w:rsidP="00FD2FDD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по базовому </w:t>
            </w:r>
          </w:p>
          <w:p w14:paraId="3E600773" w14:textId="77777777" w:rsidR="00FD2FDD" w:rsidRPr="009D7718" w:rsidRDefault="00FD2FDD" w:rsidP="00FD2FDD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(отраслевому) </w:t>
            </w:r>
          </w:p>
          <w:p w14:paraId="050A9010" w14:textId="77777777" w:rsidR="00FD2FDD" w:rsidRPr="009D7718" w:rsidRDefault="00FD2FDD" w:rsidP="00FD2FDD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перечню   </w:t>
            </w:r>
          </w:p>
          <w:p w14:paraId="01455BA8" w14:textId="77777777" w:rsidR="00FD2FDD" w:rsidRPr="009D7718" w:rsidRDefault="00FD2FDD" w:rsidP="00FD2FDD">
            <w:pPr>
              <w:pStyle w:val="Style7"/>
              <w:shd w:val="clear" w:color="auto" w:fill="auto"/>
              <w:spacing w:before="0" w:after="0" w:line="144" w:lineRule="exact"/>
              <w:ind w:left="-851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D9E517" w14:textId="77777777" w:rsidR="00FD2FDD" w:rsidRPr="00192CE8" w:rsidRDefault="00FD2FDD" w:rsidP="00FD2FDD">
            <w:pPr>
              <w:pStyle w:val="Style7"/>
              <w:shd w:val="clear" w:color="auto" w:fill="auto"/>
              <w:spacing w:before="0" w:after="0" w:line="240" w:lineRule="atLeast"/>
              <w:ind w:firstLine="34"/>
              <w:jc w:val="right"/>
              <w:rPr>
                <w:sz w:val="24"/>
                <w:szCs w:val="24"/>
              </w:rPr>
            </w:pPr>
            <w:r w:rsidRPr="003B4556">
              <w:rPr>
                <w:sz w:val="24"/>
                <w:szCs w:val="24"/>
              </w:rPr>
              <w:t>34.788.0</w:t>
            </w:r>
          </w:p>
        </w:tc>
      </w:tr>
    </w:tbl>
    <w:p w14:paraId="076CFA30" w14:textId="77777777" w:rsidR="000A395E" w:rsidRPr="001E7744" w:rsidRDefault="000A395E" w:rsidP="000A395E">
      <w:pPr>
        <w:suppressAutoHyphens w:val="0"/>
        <w:jc w:val="center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D001EE">
        <w:rPr>
          <w:bCs/>
          <w:color w:val="000000" w:themeColor="text1"/>
          <w:sz w:val="24"/>
          <w:szCs w:val="24"/>
          <w:shd w:val="clear" w:color="auto" w:fill="FFFFFF"/>
        </w:rPr>
        <w:t>7</w:t>
      </w:r>
    </w:p>
    <w:p w14:paraId="6C263272" w14:textId="77777777" w:rsidR="000A395E" w:rsidRPr="00A93419" w:rsidRDefault="000A395E" w:rsidP="00DD4184">
      <w:pPr>
        <w:widowControl w:val="0"/>
        <w:spacing w:line="235" w:lineRule="auto"/>
        <w:jc w:val="right"/>
        <w:rPr>
          <w:color w:val="000000"/>
          <w:sz w:val="16"/>
          <w:szCs w:val="16"/>
          <w:shd w:val="clear" w:color="auto" w:fill="FFFFFF"/>
        </w:rPr>
      </w:pPr>
    </w:p>
    <w:p w14:paraId="106A2339" w14:textId="77777777" w:rsidR="000D7A3D" w:rsidRPr="00B8131B" w:rsidRDefault="00823534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</w:t>
      </w:r>
      <w:r w:rsidR="000D7A3D" w:rsidRPr="00B8131B">
        <w:rPr>
          <w:bCs/>
          <w:color w:val="000000"/>
          <w:sz w:val="24"/>
          <w:szCs w:val="24"/>
          <w:shd w:val="clear" w:color="auto" w:fill="FFFFFF"/>
        </w:rPr>
        <w:t>Наименование муниципальной услуги _</w:t>
      </w:r>
    </w:p>
    <w:p w14:paraId="52D5F315" w14:textId="77777777" w:rsidR="000D7A3D" w:rsidRPr="00B8131B" w:rsidRDefault="000D7A3D" w:rsidP="000D7A3D">
      <w:pPr>
        <w:keepNext/>
        <w:outlineLvl w:val="3"/>
        <w:rPr>
          <w:b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Реализация </w:t>
      </w:r>
      <w:proofErr w:type="gramStart"/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>адаптированных  общеобразовательных</w:t>
      </w:r>
      <w:proofErr w:type="gramEnd"/>
      <w:r w:rsidRPr="00B8131B">
        <w:rPr>
          <w:bCs/>
          <w:color w:val="000000"/>
          <w:sz w:val="24"/>
          <w:szCs w:val="24"/>
          <w:u w:val="single"/>
          <w:shd w:val="clear" w:color="auto" w:fill="FFFFFF"/>
        </w:rPr>
        <w:t xml:space="preserve"> программ начального общего образования</w:t>
      </w:r>
    </w:p>
    <w:p w14:paraId="74DB615D" w14:textId="77777777" w:rsidR="000D7A3D" w:rsidRPr="00B8131B" w:rsidRDefault="000D7A3D" w:rsidP="000D7A3D">
      <w:pPr>
        <w:keepNext/>
        <w:outlineLvl w:val="3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2.Категории потребителей муниципальной </w:t>
      </w:r>
      <w:proofErr w:type="gramStart"/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услуги  </w:t>
      </w:r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</w:t>
      </w:r>
      <w:proofErr w:type="gramEnd"/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 xml:space="preserve"> лица с ограниченными возможностями здоровья </w:t>
      </w:r>
    </w:p>
    <w:p w14:paraId="1F332CD7" w14:textId="77777777" w:rsidR="000D7A3D" w:rsidRPr="00B8131B" w:rsidRDefault="000D7A3D" w:rsidP="000D7A3D">
      <w:pPr>
        <w:keepNext/>
        <w:outlineLvl w:val="3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8131B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и дети-инвалиды</w:t>
      </w:r>
    </w:p>
    <w:p w14:paraId="094BF7EB" w14:textId="77777777" w:rsidR="000D7A3D" w:rsidRPr="00B8131B" w:rsidRDefault="000D7A3D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4272B49C" w14:textId="77777777" w:rsidR="000D7A3D" w:rsidRDefault="000D7A3D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B8131B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B8131B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45878E07" w14:textId="77777777" w:rsidR="00823534" w:rsidRPr="00B8131B" w:rsidRDefault="00823534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205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1283"/>
        <w:gridCol w:w="1270"/>
        <w:gridCol w:w="850"/>
        <w:gridCol w:w="851"/>
        <w:gridCol w:w="849"/>
        <w:gridCol w:w="2978"/>
        <w:gridCol w:w="992"/>
        <w:gridCol w:w="600"/>
        <w:gridCol w:w="973"/>
        <w:gridCol w:w="847"/>
        <w:gridCol w:w="849"/>
        <w:gridCol w:w="6"/>
        <w:gridCol w:w="852"/>
        <w:gridCol w:w="992"/>
      </w:tblGrid>
      <w:tr w:rsidR="00667527" w:rsidRPr="00CD5472" w14:paraId="672FC431" w14:textId="77777777" w:rsidTr="00667527">
        <w:trPr>
          <w:trHeight w:hRule="exact" w:val="1405"/>
        </w:trPr>
        <w:tc>
          <w:tcPr>
            <w:tcW w:w="986" w:type="dxa"/>
            <w:vMerge w:val="restart"/>
            <w:shd w:val="clear" w:color="auto" w:fill="FFFFFF"/>
            <w:vAlign w:val="center"/>
          </w:tcPr>
          <w:p w14:paraId="7C6075B6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  <w:shd w:val="clear" w:color="auto" w:fill="FFFFFF"/>
          </w:tcPr>
          <w:p w14:paraId="1B90B8C9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0" w:type="dxa"/>
            <w:gridSpan w:val="2"/>
            <w:vMerge w:val="restart"/>
            <w:shd w:val="clear" w:color="auto" w:fill="FFFFFF"/>
            <w:vAlign w:val="center"/>
          </w:tcPr>
          <w:p w14:paraId="1A0DBFA1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570" w:type="dxa"/>
            <w:gridSpan w:val="3"/>
            <w:shd w:val="clear" w:color="auto" w:fill="FFFFFF"/>
            <w:vAlign w:val="center"/>
          </w:tcPr>
          <w:p w14:paraId="1C7D3757" w14:textId="77777777" w:rsidR="00667527" w:rsidRPr="00CD5472" w:rsidRDefault="00667527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0AC0D2C2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75" w:type="dxa"/>
            <w:gridSpan w:val="4"/>
            <w:shd w:val="clear" w:color="auto" w:fill="FFFFFF"/>
          </w:tcPr>
          <w:p w14:paraId="22622143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44" w:type="dxa"/>
            <w:gridSpan w:val="2"/>
            <w:shd w:val="clear" w:color="auto" w:fill="FFFFFF"/>
          </w:tcPr>
          <w:p w14:paraId="29A2D771" w14:textId="77777777" w:rsidR="00667527" w:rsidRPr="00CD5472" w:rsidRDefault="00667527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CD5472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CD5472" w14:paraId="4CFB52A2" w14:textId="77777777" w:rsidTr="00667527">
        <w:trPr>
          <w:trHeight w:hRule="exact" w:val="658"/>
        </w:trPr>
        <w:tc>
          <w:tcPr>
            <w:tcW w:w="986" w:type="dxa"/>
            <w:vMerge/>
            <w:shd w:val="clear" w:color="auto" w:fill="FFFFFF"/>
          </w:tcPr>
          <w:p w14:paraId="2E868A35" w14:textId="77777777" w:rsidR="00AD1573" w:rsidRPr="00CD547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3" w:type="dxa"/>
            <w:gridSpan w:val="3"/>
            <w:vMerge/>
            <w:shd w:val="clear" w:color="auto" w:fill="FFFFFF"/>
          </w:tcPr>
          <w:p w14:paraId="7A70D723" w14:textId="77777777" w:rsidR="00AD1573" w:rsidRPr="00CD547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/>
            <w:shd w:val="clear" w:color="auto" w:fill="FFFFFF"/>
          </w:tcPr>
          <w:p w14:paraId="55FA4948" w14:textId="77777777" w:rsidR="00AD1573" w:rsidRPr="00CD5472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vMerge w:val="restart"/>
            <w:shd w:val="clear" w:color="auto" w:fill="FFFFFF"/>
          </w:tcPr>
          <w:p w14:paraId="7DDA3AD3" w14:textId="77777777" w:rsidR="00AD1573" w:rsidRPr="00CD547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92" w:type="dxa"/>
            <w:gridSpan w:val="2"/>
            <w:shd w:val="clear" w:color="auto" w:fill="FFFFFF"/>
            <w:vAlign w:val="center"/>
          </w:tcPr>
          <w:p w14:paraId="380FB188" w14:textId="77777777" w:rsidR="00AD1573" w:rsidRPr="00CD547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4D1A7211" w14:textId="77777777" w:rsidR="00AD1573" w:rsidRPr="00CD5472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973" w:type="dxa"/>
            <w:vMerge w:val="restart"/>
            <w:shd w:val="clear" w:color="auto" w:fill="FFFFFF"/>
          </w:tcPr>
          <w:p w14:paraId="0A96D0D8" w14:textId="6D1BCD30" w:rsidR="00AD1573" w:rsidRPr="000D7A3D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vMerge w:val="restart"/>
            <w:shd w:val="clear" w:color="auto" w:fill="FFFFFF"/>
          </w:tcPr>
          <w:p w14:paraId="56D699B4" w14:textId="13057D50" w:rsidR="00AD1573" w:rsidRPr="000D7A3D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9" w:type="dxa"/>
            <w:vMerge w:val="restart"/>
            <w:shd w:val="clear" w:color="auto" w:fill="FFFFFF"/>
          </w:tcPr>
          <w:p w14:paraId="5F4CD839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2535DDE9" w14:textId="220FE610" w:rsidR="00AD1573" w:rsidRPr="000D7A3D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8" w:type="dxa"/>
            <w:gridSpan w:val="2"/>
            <w:vMerge w:val="restart"/>
            <w:shd w:val="clear" w:color="auto" w:fill="FFFFFF"/>
          </w:tcPr>
          <w:p w14:paraId="1E8EFF07" w14:textId="77777777" w:rsidR="00AD1573" w:rsidRPr="00CD547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6EDA6FAE" w14:textId="77777777" w:rsidR="00AD1573" w:rsidRPr="00CD5472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667527" w:rsidRPr="00CD5472" w14:paraId="23D4F14E" w14:textId="77777777" w:rsidTr="00667527">
        <w:trPr>
          <w:trHeight w:val="624"/>
        </w:trPr>
        <w:tc>
          <w:tcPr>
            <w:tcW w:w="986" w:type="dxa"/>
            <w:vMerge/>
            <w:shd w:val="clear" w:color="auto" w:fill="FFFFFF"/>
          </w:tcPr>
          <w:p w14:paraId="609DE465" w14:textId="77777777" w:rsidR="00667527" w:rsidRPr="00CD5472" w:rsidRDefault="00667527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14:paraId="244FE4D7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270" w:type="dxa"/>
            <w:shd w:val="clear" w:color="auto" w:fill="FFFFFF"/>
          </w:tcPr>
          <w:p w14:paraId="280AC008" w14:textId="77777777" w:rsidR="00667527" w:rsidRPr="00CD5472" w:rsidRDefault="00667527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0" w:type="dxa"/>
            <w:shd w:val="clear" w:color="auto" w:fill="FFFFFF"/>
          </w:tcPr>
          <w:p w14:paraId="3F75C806" w14:textId="77777777" w:rsidR="00667527" w:rsidRPr="00CD5472" w:rsidRDefault="00667527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24877535" w14:textId="77777777" w:rsidR="00667527" w:rsidRPr="00CD5472" w:rsidRDefault="00667527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49" w:type="dxa"/>
            <w:shd w:val="clear" w:color="auto" w:fill="FFFFFF"/>
          </w:tcPr>
          <w:p w14:paraId="7BA842B9" w14:textId="77777777" w:rsidR="00667527" w:rsidRPr="00CD5472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CD5472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CD5472">
              <w:rPr>
                <w:bCs/>
                <w:color w:val="000000"/>
                <w:sz w:val="18"/>
                <w:szCs w:val="18"/>
              </w:rPr>
              <w:t>-</w:t>
            </w:r>
          </w:p>
          <w:p w14:paraId="0114B68F" w14:textId="77777777" w:rsidR="00667527" w:rsidRPr="00CD5472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CD5472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12AC4F76" w14:textId="77777777" w:rsidR="00667527" w:rsidRPr="00CD5472" w:rsidRDefault="00667527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CD5472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978" w:type="dxa"/>
            <w:vMerge/>
            <w:shd w:val="clear" w:color="auto" w:fill="FFFFFF"/>
          </w:tcPr>
          <w:p w14:paraId="77712E98" w14:textId="77777777" w:rsidR="00667527" w:rsidRPr="00CD5472" w:rsidRDefault="00667527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4C15628F" w14:textId="77777777" w:rsidR="00667527" w:rsidRPr="00CD5472" w:rsidRDefault="00667527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00" w:type="dxa"/>
            <w:shd w:val="clear" w:color="auto" w:fill="FFFFFF"/>
          </w:tcPr>
          <w:p w14:paraId="6B72E861" w14:textId="77777777" w:rsidR="00667527" w:rsidRPr="00CD5472" w:rsidRDefault="00667527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73" w:type="dxa"/>
            <w:vMerge/>
            <w:shd w:val="clear" w:color="auto" w:fill="FFFFFF"/>
          </w:tcPr>
          <w:p w14:paraId="3249C8AD" w14:textId="77777777" w:rsidR="00667527" w:rsidRPr="00CD5472" w:rsidRDefault="00667527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vMerge/>
            <w:shd w:val="clear" w:color="auto" w:fill="FFFFFF"/>
          </w:tcPr>
          <w:p w14:paraId="53A45D01" w14:textId="77777777" w:rsidR="00667527" w:rsidRPr="00CD5472" w:rsidRDefault="00667527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6390C621" w14:textId="77777777" w:rsidR="00667527" w:rsidRPr="00CD5472" w:rsidRDefault="00667527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8" w:type="dxa"/>
            <w:gridSpan w:val="2"/>
            <w:vMerge/>
            <w:shd w:val="clear" w:color="auto" w:fill="FFFFFF"/>
          </w:tcPr>
          <w:p w14:paraId="440DC6DD" w14:textId="77777777" w:rsidR="00667527" w:rsidRPr="00CD5472" w:rsidRDefault="00667527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5F92F52F" w14:textId="77777777" w:rsidR="00667527" w:rsidRPr="00CD5472" w:rsidRDefault="00667527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667527" w:rsidRPr="00CD5472" w14:paraId="5DA3DFAA" w14:textId="77777777" w:rsidTr="00667527">
        <w:trPr>
          <w:trHeight w:hRule="exact" w:val="227"/>
        </w:trPr>
        <w:tc>
          <w:tcPr>
            <w:tcW w:w="986" w:type="dxa"/>
            <w:shd w:val="clear" w:color="auto" w:fill="FFFFFF"/>
          </w:tcPr>
          <w:p w14:paraId="3B3A0006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</w:t>
            </w:r>
          </w:p>
        </w:tc>
        <w:tc>
          <w:tcPr>
            <w:tcW w:w="1283" w:type="dxa"/>
            <w:shd w:val="clear" w:color="auto" w:fill="FFFFFF"/>
          </w:tcPr>
          <w:p w14:paraId="3B1FB2FB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2</w:t>
            </w:r>
          </w:p>
        </w:tc>
        <w:tc>
          <w:tcPr>
            <w:tcW w:w="1270" w:type="dxa"/>
            <w:shd w:val="clear" w:color="auto" w:fill="FFFFFF"/>
          </w:tcPr>
          <w:p w14:paraId="4A2227FE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1B6508D4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14:paraId="0E10606B" w14:textId="77777777" w:rsidR="00667527" w:rsidRPr="00CD5472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14:paraId="254FB394" w14:textId="77777777" w:rsidR="00667527" w:rsidRPr="00CD5472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6</w:t>
            </w:r>
          </w:p>
        </w:tc>
        <w:tc>
          <w:tcPr>
            <w:tcW w:w="2978" w:type="dxa"/>
            <w:shd w:val="clear" w:color="auto" w:fill="FFFFFF"/>
          </w:tcPr>
          <w:p w14:paraId="7DA8EBE9" w14:textId="77777777" w:rsidR="00667527" w:rsidRPr="00CD5472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14:paraId="546F3DDB" w14:textId="77777777" w:rsidR="00667527" w:rsidRPr="00CD5472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8</w:t>
            </w:r>
          </w:p>
        </w:tc>
        <w:tc>
          <w:tcPr>
            <w:tcW w:w="600" w:type="dxa"/>
            <w:shd w:val="clear" w:color="auto" w:fill="FFFFFF"/>
          </w:tcPr>
          <w:p w14:paraId="4AA4F045" w14:textId="77777777" w:rsidR="00667527" w:rsidRPr="00CD5472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9</w:t>
            </w:r>
          </w:p>
        </w:tc>
        <w:tc>
          <w:tcPr>
            <w:tcW w:w="973" w:type="dxa"/>
            <w:shd w:val="clear" w:color="auto" w:fill="FFFFFF"/>
          </w:tcPr>
          <w:p w14:paraId="34A26E9E" w14:textId="77777777" w:rsidR="00667527" w:rsidRPr="00CD5472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567A7E49" w14:textId="77777777" w:rsidR="00667527" w:rsidRPr="00CD5472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11</w:t>
            </w:r>
          </w:p>
        </w:tc>
        <w:tc>
          <w:tcPr>
            <w:tcW w:w="849" w:type="dxa"/>
            <w:shd w:val="clear" w:color="auto" w:fill="FFFFFF"/>
          </w:tcPr>
          <w:p w14:paraId="344B9D06" w14:textId="77777777" w:rsidR="00667527" w:rsidRPr="00CD5472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12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53D3B53D" w14:textId="77777777" w:rsidR="00667527" w:rsidRPr="00CD5472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14:paraId="7BDCB8A0" w14:textId="77777777" w:rsidR="00667527" w:rsidRPr="00CD5472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CD5472">
              <w:rPr>
                <w:sz w:val="18"/>
                <w:szCs w:val="18"/>
              </w:rPr>
              <w:t>14</w:t>
            </w:r>
          </w:p>
        </w:tc>
      </w:tr>
      <w:tr w:rsidR="00667527" w:rsidRPr="00CD5472" w14:paraId="3AEBF83E" w14:textId="77777777" w:rsidTr="00667527">
        <w:trPr>
          <w:trHeight w:hRule="exact" w:val="636"/>
        </w:trPr>
        <w:tc>
          <w:tcPr>
            <w:tcW w:w="986" w:type="dxa"/>
            <w:vMerge w:val="restart"/>
            <w:shd w:val="clear" w:color="auto" w:fill="FFFFFF"/>
          </w:tcPr>
          <w:p w14:paraId="72C85B3D" w14:textId="77777777" w:rsidR="00667527" w:rsidRPr="00667527" w:rsidRDefault="00667527" w:rsidP="00480629">
            <w:pPr>
              <w:keepNext/>
              <w:suppressAutoHyphens w:val="0"/>
              <w:spacing w:before="240" w:after="60"/>
              <w:contextualSpacing/>
              <w:outlineLvl w:val="3"/>
              <w:rPr>
                <w:b/>
                <w:bCs/>
                <w:sz w:val="18"/>
                <w:szCs w:val="18"/>
              </w:rPr>
            </w:pPr>
            <w:r w:rsidRPr="00667527">
              <w:rPr>
                <w:sz w:val="18"/>
                <w:szCs w:val="18"/>
              </w:rPr>
              <w:t>801012О.99.</w:t>
            </w:r>
            <w:proofErr w:type="gramStart"/>
            <w:r w:rsidRPr="00667527">
              <w:rPr>
                <w:sz w:val="18"/>
                <w:szCs w:val="18"/>
              </w:rPr>
              <w:t>0.БА</w:t>
            </w:r>
            <w:proofErr w:type="gramEnd"/>
            <w:r w:rsidRPr="00667527">
              <w:rPr>
                <w:sz w:val="18"/>
                <w:szCs w:val="18"/>
              </w:rPr>
              <w:t>82АН32001</w:t>
            </w:r>
          </w:p>
        </w:tc>
        <w:tc>
          <w:tcPr>
            <w:tcW w:w="1283" w:type="dxa"/>
            <w:vMerge w:val="restart"/>
            <w:shd w:val="clear" w:color="auto" w:fill="FFFFFF"/>
          </w:tcPr>
          <w:p w14:paraId="0B61353D" w14:textId="77777777" w:rsidR="00667527" w:rsidRPr="00667527" w:rsidRDefault="00667527" w:rsidP="00667527">
            <w:pPr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667527">
              <w:rPr>
                <w:bCs/>
                <w:color w:val="000000"/>
                <w:sz w:val="18"/>
                <w:szCs w:val="18"/>
                <w:shd w:val="clear" w:color="auto" w:fill="FFFFFF"/>
              </w:rPr>
              <w:t>с расстройствами аутистического спектра</w:t>
            </w:r>
          </w:p>
          <w:p w14:paraId="2B44253A" w14:textId="77777777" w:rsidR="00667527" w:rsidRPr="00CD5472" w:rsidRDefault="00667527" w:rsidP="0048062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0" w:type="dxa"/>
            <w:vMerge w:val="restart"/>
            <w:shd w:val="clear" w:color="auto" w:fill="FFFFFF"/>
          </w:tcPr>
          <w:p w14:paraId="7054E128" w14:textId="77777777" w:rsidR="00667527" w:rsidRPr="00CD5472" w:rsidRDefault="00667527" w:rsidP="00480629">
            <w:pPr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14:paraId="034EB97D" w14:textId="77777777" w:rsidR="00667527" w:rsidRPr="00CD5472" w:rsidRDefault="00667527" w:rsidP="00480629">
            <w:pPr>
              <w:rPr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7E2EB0EC" w14:textId="77777777" w:rsidR="00667527" w:rsidRPr="00667527" w:rsidRDefault="00667527" w:rsidP="00480629">
            <w:pPr>
              <w:jc w:val="center"/>
              <w:rPr>
                <w:bCs/>
                <w:sz w:val="18"/>
                <w:szCs w:val="18"/>
              </w:rPr>
            </w:pPr>
            <w:r w:rsidRPr="00667527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849" w:type="dxa"/>
            <w:vMerge w:val="restart"/>
            <w:shd w:val="clear" w:color="auto" w:fill="FFFFFF"/>
          </w:tcPr>
          <w:p w14:paraId="604636A2" w14:textId="77777777" w:rsidR="00667527" w:rsidRPr="00667527" w:rsidRDefault="00667527" w:rsidP="00480629">
            <w:pPr>
              <w:rPr>
                <w:sz w:val="18"/>
                <w:szCs w:val="18"/>
              </w:rPr>
            </w:pPr>
            <w:r w:rsidRPr="00667527">
              <w:rPr>
                <w:sz w:val="18"/>
                <w:szCs w:val="18"/>
              </w:rPr>
              <w:t>ресурсный класс</w:t>
            </w:r>
          </w:p>
        </w:tc>
        <w:tc>
          <w:tcPr>
            <w:tcW w:w="2978" w:type="dxa"/>
            <w:shd w:val="clear" w:color="auto" w:fill="FFFFFF"/>
          </w:tcPr>
          <w:p w14:paraId="00AAE129" w14:textId="77777777" w:rsidR="00667527" w:rsidRPr="00542533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368CA27C" w14:textId="77777777" w:rsidR="00667527" w:rsidRPr="00542533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C42388D" w14:textId="77777777" w:rsidR="00667527" w:rsidRPr="00542533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38065CC" w14:textId="77777777" w:rsidR="00667527" w:rsidRPr="00542533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FCDFE28" w14:textId="77777777" w:rsidR="00667527" w:rsidRPr="00542533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6C9BFD1A" w14:textId="77777777" w:rsidR="00667527" w:rsidRPr="00542533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992" w:type="dxa"/>
            <w:shd w:val="clear" w:color="auto" w:fill="FFFFFF"/>
          </w:tcPr>
          <w:p w14:paraId="3749AD9B" w14:textId="77777777" w:rsidR="00667527" w:rsidRPr="00CD5472" w:rsidRDefault="00667527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2095E129" w14:textId="77777777" w:rsidR="00667527" w:rsidRPr="00CD5472" w:rsidRDefault="00667527" w:rsidP="00A179E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30EBB12B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5CF89F34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49006CE6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305E99AF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383A9828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667527" w:rsidRPr="00CD5472" w14:paraId="702953FD" w14:textId="77777777" w:rsidTr="00667527">
        <w:trPr>
          <w:trHeight w:hRule="exact" w:val="858"/>
        </w:trPr>
        <w:tc>
          <w:tcPr>
            <w:tcW w:w="986" w:type="dxa"/>
            <w:vMerge/>
            <w:shd w:val="clear" w:color="auto" w:fill="FFFFFF"/>
          </w:tcPr>
          <w:p w14:paraId="099F47D5" w14:textId="77777777" w:rsidR="00667527" w:rsidRPr="00CD5472" w:rsidRDefault="00667527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Merge/>
            <w:shd w:val="clear" w:color="auto" w:fill="FFFFFF"/>
          </w:tcPr>
          <w:p w14:paraId="3E9359AC" w14:textId="77777777" w:rsidR="00667527" w:rsidRPr="00CD5472" w:rsidRDefault="00667527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35E3E42A" w14:textId="77777777" w:rsidR="00667527" w:rsidRPr="00CD5472" w:rsidRDefault="00667527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02B50072" w14:textId="77777777" w:rsidR="00667527" w:rsidRPr="00CD5472" w:rsidRDefault="00667527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74DEB914" w14:textId="77777777" w:rsidR="00667527" w:rsidRPr="00CD5472" w:rsidRDefault="00667527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1F6F1FCB" w14:textId="77777777" w:rsidR="00667527" w:rsidRPr="00CD5472" w:rsidRDefault="00667527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05236BF7" w14:textId="77777777" w:rsidR="00667527" w:rsidRPr="00542533" w:rsidRDefault="00667527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 xml:space="preserve">Удельный вес обучающихся, освоивших основную </w:t>
            </w:r>
            <w:proofErr w:type="spellStart"/>
            <w:r w:rsidRPr="00542533">
              <w:rPr>
                <w:sz w:val="18"/>
                <w:szCs w:val="18"/>
              </w:rPr>
              <w:t>общеобразовательнуюпрограмму</w:t>
            </w:r>
            <w:proofErr w:type="spellEnd"/>
            <w:r w:rsidRPr="00542533">
              <w:rPr>
                <w:sz w:val="18"/>
                <w:szCs w:val="18"/>
              </w:rPr>
              <w:t xml:space="preserve"> начального </w:t>
            </w:r>
            <w:proofErr w:type="spellStart"/>
            <w:r w:rsidRPr="00542533">
              <w:rPr>
                <w:sz w:val="18"/>
                <w:szCs w:val="18"/>
              </w:rPr>
              <w:t>общегообразования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14:paraId="3AF1A591" w14:textId="77777777" w:rsidR="00667527" w:rsidRPr="00CD5472" w:rsidRDefault="00667527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63698669" w14:textId="77777777" w:rsidR="00667527" w:rsidRPr="00CD5472" w:rsidRDefault="00667527" w:rsidP="00A179E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62566912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2809CC34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1AEBB99D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603C83E4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0C9CA317" w14:textId="77777777" w:rsidR="00667527" w:rsidRPr="00CD5472" w:rsidRDefault="00667527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CD5472" w14:paraId="7166D93E" w14:textId="77777777" w:rsidTr="00667527">
        <w:trPr>
          <w:trHeight w:hRule="exact" w:val="1592"/>
        </w:trPr>
        <w:tc>
          <w:tcPr>
            <w:tcW w:w="986" w:type="dxa"/>
            <w:vMerge/>
            <w:shd w:val="clear" w:color="auto" w:fill="FFFFFF"/>
          </w:tcPr>
          <w:p w14:paraId="7C87F84F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Merge/>
            <w:shd w:val="clear" w:color="auto" w:fill="FFFFFF"/>
          </w:tcPr>
          <w:p w14:paraId="074DE205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51E47BE8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457265EC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50BCE520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79AEE705" w14:textId="77777777" w:rsidR="00BB2115" w:rsidRPr="00CD5472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45E1A852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7D033537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7F1D809A" w14:textId="77777777" w:rsidR="00BB2115" w:rsidRPr="00542533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992" w:type="dxa"/>
            <w:shd w:val="clear" w:color="auto" w:fill="FFFFFF"/>
          </w:tcPr>
          <w:p w14:paraId="29DB9D71" w14:textId="77777777" w:rsidR="00BB2115" w:rsidRPr="00CD5472" w:rsidRDefault="00BB2115" w:rsidP="00BB2115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600" w:type="dxa"/>
            <w:shd w:val="clear" w:color="auto" w:fill="FFFFFF"/>
          </w:tcPr>
          <w:p w14:paraId="6933B783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14:paraId="00141707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1DC41361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FFFFF"/>
          </w:tcPr>
          <w:p w14:paraId="06282DAF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4E6D5197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52DFDE7A" w14:textId="77777777" w:rsidR="00BB2115" w:rsidRPr="00CD5472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667527" w:rsidRPr="00CD5472" w14:paraId="6E337FD4" w14:textId="77777777" w:rsidTr="00667527">
        <w:trPr>
          <w:trHeight w:hRule="exact" w:val="790"/>
        </w:trPr>
        <w:tc>
          <w:tcPr>
            <w:tcW w:w="986" w:type="dxa"/>
            <w:vMerge/>
            <w:shd w:val="clear" w:color="auto" w:fill="FFFFFF"/>
          </w:tcPr>
          <w:p w14:paraId="11A90115" w14:textId="77777777" w:rsidR="00667527" w:rsidRPr="00CD5472" w:rsidRDefault="00667527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vMerge/>
            <w:shd w:val="clear" w:color="auto" w:fill="FFFFFF"/>
          </w:tcPr>
          <w:p w14:paraId="1B9B494A" w14:textId="77777777" w:rsidR="00667527" w:rsidRPr="00CD5472" w:rsidRDefault="00667527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0" w:type="dxa"/>
            <w:vMerge/>
            <w:shd w:val="clear" w:color="auto" w:fill="FFFFFF"/>
          </w:tcPr>
          <w:p w14:paraId="2F575A60" w14:textId="77777777" w:rsidR="00667527" w:rsidRPr="00CD5472" w:rsidRDefault="00667527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4532DB15" w14:textId="77777777" w:rsidR="00667527" w:rsidRPr="00CD5472" w:rsidRDefault="00667527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4B0B9609" w14:textId="77777777" w:rsidR="00667527" w:rsidRPr="00CD5472" w:rsidRDefault="00667527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1687B635" w14:textId="77777777" w:rsidR="00667527" w:rsidRPr="00CD5472" w:rsidRDefault="00667527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6F65C80C" w14:textId="77777777" w:rsidR="00667527" w:rsidRPr="00542533" w:rsidRDefault="00667527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542533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992" w:type="dxa"/>
            <w:shd w:val="clear" w:color="auto" w:fill="FFFFFF"/>
          </w:tcPr>
          <w:p w14:paraId="2EB8686D" w14:textId="77777777" w:rsidR="00667527" w:rsidRPr="00CD5472" w:rsidRDefault="00667527" w:rsidP="00823F4F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738ADF02" w14:textId="77777777" w:rsidR="00667527" w:rsidRPr="00CD5472" w:rsidRDefault="00667527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319A3F85" w14:textId="77777777" w:rsidR="00667527" w:rsidRPr="00CD5472" w:rsidRDefault="00667527" w:rsidP="00823F4F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0583AB76" w14:textId="77777777" w:rsidR="00667527" w:rsidRPr="00CD5472" w:rsidRDefault="00667527" w:rsidP="00823F4F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27556EB0" w14:textId="77777777" w:rsidR="00667527" w:rsidRPr="00CD5472" w:rsidRDefault="00667527" w:rsidP="00823F4F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13841ED9" w14:textId="77777777" w:rsidR="00667527" w:rsidRPr="00CD5472" w:rsidRDefault="00667527" w:rsidP="00823F4F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4EA01431" w14:textId="77777777" w:rsidR="00667527" w:rsidRPr="00CD5472" w:rsidRDefault="00667527" w:rsidP="00823F4F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CD5472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48BBD4A9" w14:textId="77777777" w:rsidR="000A395E" w:rsidRPr="00A93419" w:rsidRDefault="000A395E" w:rsidP="000A395E">
      <w:pPr>
        <w:keepNext/>
        <w:outlineLvl w:val="3"/>
        <w:rPr>
          <w:bCs/>
          <w:sz w:val="16"/>
          <w:szCs w:val="16"/>
        </w:rPr>
      </w:pPr>
    </w:p>
    <w:p w14:paraId="68DA3FEB" w14:textId="77777777" w:rsidR="000A395E" w:rsidRPr="00A93419" w:rsidRDefault="000A395E" w:rsidP="000A395E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449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3"/>
        <w:gridCol w:w="1286"/>
        <w:gridCol w:w="1270"/>
        <w:gridCol w:w="851"/>
        <w:gridCol w:w="852"/>
        <w:gridCol w:w="851"/>
        <w:gridCol w:w="1136"/>
        <w:gridCol w:w="711"/>
        <w:gridCol w:w="429"/>
        <w:gridCol w:w="1040"/>
        <w:gridCol w:w="884"/>
        <w:gridCol w:w="911"/>
        <w:gridCol w:w="1147"/>
        <w:gridCol w:w="832"/>
        <w:gridCol w:w="861"/>
        <w:gridCol w:w="852"/>
        <w:gridCol w:w="993"/>
      </w:tblGrid>
      <w:tr w:rsidR="00667527" w:rsidRPr="00A179E6" w14:paraId="651287CD" w14:textId="77777777" w:rsidTr="00480629">
        <w:tc>
          <w:tcPr>
            <w:tcW w:w="983" w:type="dxa"/>
            <w:vMerge w:val="restart"/>
            <w:shd w:val="clear" w:color="auto" w:fill="FFFFFF"/>
          </w:tcPr>
          <w:p w14:paraId="17D30320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52B938E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43C87984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7CEA8900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4C96D337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407" w:type="dxa"/>
            <w:gridSpan w:val="3"/>
            <w:vMerge w:val="restart"/>
            <w:shd w:val="clear" w:color="auto" w:fill="FFFFFF"/>
          </w:tcPr>
          <w:p w14:paraId="5131B587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7B0DDFFE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76" w:type="dxa"/>
            <w:gridSpan w:val="3"/>
            <w:shd w:val="clear" w:color="auto" w:fill="FFFFFF"/>
          </w:tcPr>
          <w:p w14:paraId="5E571F50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  <w:shd w:val="clear" w:color="auto" w:fill="FFFFFF"/>
          </w:tcPr>
          <w:p w14:paraId="4F592CA2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840" w:type="dxa"/>
            <w:gridSpan w:val="3"/>
            <w:shd w:val="clear" w:color="auto" w:fill="FFFFFF"/>
          </w:tcPr>
          <w:p w14:paraId="2B122443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45" w:type="dxa"/>
            <w:gridSpan w:val="2"/>
            <w:shd w:val="clear" w:color="auto" w:fill="FFFFFF"/>
          </w:tcPr>
          <w:p w14:paraId="7205D6E8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A179E6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A179E6" w14:paraId="712C0719" w14:textId="77777777" w:rsidTr="00480629">
        <w:tc>
          <w:tcPr>
            <w:tcW w:w="983" w:type="dxa"/>
            <w:vMerge/>
            <w:shd w:val="clear" w:color="auto" w:fill="FFFFFF"/>
            <w:vAlign w:val="center"/>
          </w:tcPr>
          <w:p w14:paraId="12F0B7B1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7" w:type="dxa"/>
            <w:gridSpan w:val="3"/>
            <w:vMerge/>
            <w:shd w:val="clear" w:color="auto" w:fill="FFFFFF"/>
            <w:vAlign w:val="center"/>
          </w:tcPr>
          <w:p w14:paraId="37C3AA36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6865BA33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21A5158A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  <w:r w:rsidRPr="00A179E6">
              <w:rPr>
                <w:bCs/>
                <w:color w:val="000000"/>
                <w:sz w:val="18"/>
                <w:szCs w:val="18"/>
              </w:rPr>
              <w:t>-</w:t>
            </w:r>
          </w:p>
          <w:p w14:paraId="55380EE5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A179E6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140" w:type="dxa"/>
            <w:gridSpan w:val="2"/>
            <w:shd w:val="clear" w:color="auto" w:fill="FFFFFF"/>
          </w:tcPr>
          <w:p w14:paraId="62A05722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40" w:type="dxa"/>
            <w:shd w:val="clear" w:color="auto" w:fill="FFFFFF"/>
          </w:tcPr>
          <w:p w14:paraId="3C3B9B6D" w14:textId="6207A493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55C689E6" w14:textId="1FF5F243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11" w:type="dxa"/>
            <w:shd w:val="clear" w:color="auto" w:fill="FFFFFF"/>
          </w:tcPr>
          <w:p w14:paraId="3CA52C93" w14:textId="0E1EF922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147" w:type="dxa"/>
            <w:shd w:val="clear" w:color="auto" w:fill="FFFFFF"/>
          </w:tcPr>
          <w:p w14:paraId="27ABCC16" w14:textId="50D1CC5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59D12FF6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00614F99" w14:textId="4929D54C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61" w:type="dxa"/>
            <w:shd w:val="clear" w:color="auto" w:fill="FFFFFF"/>
          </w:tcPr>
          <w:p w14:paraId="30373F61" w14:textId="492DA94E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52" w:type="dxa"/>
            <w:shd w:val="clear" w:color="auto" w:fill="FFFFFF"/>
          </w:tcPr>
          <w:p w14:paraId="528738D1" w14:textId="77777777" w:rsidR="0059360E" w:rsidRPr="00A179E6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289B8437" w14:textId="77777777" w:rsidR="0059360E" w:rsidRPr="00A179E6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667527" w:rsidRPr="00A179E6" w14:paraId="21E7CE07" w14:textId="77777777" w:rsidTr="00A5443F">
        <w:tc>
          <w:tcPr>
            <w:tcW w:w="983" w:type="dxa"/>
            <w:vMerge/>
            <w:shd w:val="clear" w:color="auto" w:fill="FFFFFF"/>
            <w:vAlign w:val="center"/>
          </w:tcPr>
          <w:p w14:paraId="4119311C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FFFFFF"/>
          </w:tcPr>
          <w:p w14:paraId="7E7DCFB7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270" w:type="dxa"/>
            <w:shd w:val="clear" w:color="auto" w:fill="FFFFFF"/>
          </w:tcPr>
          <w:p w14:paraId="3B96A9CC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1" w:type="dxa"/>
            <w:shd w:val="clear" w:color="auto" w:fill="FFFFFF"/>
          </w:tcPr>
          <w:p w14:paraId="1DFCDCF0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2" w:type="dxa"/>
            <w:shd w:val="clear" w:color="auto" w:fill="FFFFFF"/>
          </w:tcPr>
          <w:p w14:paraId="08B4B743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17E7312D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A179E6">
              <w:rPr>
                <w:bCs/>
                <w:color w:val="000000"/>
                <w:sz w:val="18"/>
                <w:szCs w:val="18"/>
              </w:rPr>
              <w:t>-</w:t>
            </w:r>
          </w:p>
          <w:p w14:paraId="1B5648CB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5833451F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41EFAB00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FFFFFF"/>
          </w:tcPr>
          <w:p w14:paraId="227FF8B1" w14:textId="77777777" w:rsidR="00667527" w:rsidRPr="00A179E6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9" w:type="dxa"/>
            <w:shd w:val="clear" w:color="auto" w:fill="FFFFFF"/>
          </w:tcPr>
          <w:p w14:paraId="2274620A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40" w:type="dxa"/>
            <w:shd w:val="clear" w:color="auto" w:fill="FFFFFF"/>
            <w:vAlign w:val="center"/>
          </w:tcPr>
          <w:p w14:paraId="65E1D4E6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23B16F65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FFFFFF"/>
          </w:tcPr>
          <w:p w14:paraId="690B487C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shd w:val="clear" w:color="auto" w:fill="FFFFFF"/>
          </w:tcPr>
          <w:p w14:paraId="70E8B23B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2A0A84EF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FFFFFF"/>
            <w:vAlign w:val="center"/>
          </w:tcPr>
          <w:p w14:paraId="709A9645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7583BFE9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5A664EBF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67527" w:rsidRPr="00A179E6" w14:paraId="2FF60875" w14:textId="77777777" w:rsidTr="00A5443F">
        <w:tc>
          <w:tcPr>
            <w:tcW w:w="983" w:type="dxa"/>
            <w:shd w:val="clear" w:color="auto" w:fill="FFFFFF"/>
            <w:vAlign w:val="bottom"/>
          </w:tcPr>
          <w:p w14:paraId="54D7B7CF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6" w:type="dxa"/>
            <w:shd w:val="clear" w:color="auto" w:fill="FFFFFF"/>
            <w:vAlign w:val="bottom"/>
          </w:tcPr>
          <w:p w14:paraId="72B37529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0" w:type="dxa"/>
            <w:shd w:val="clear" w:color="auto" w:fill="FFFFFF"/>
            <w:vAlign w:val="center"/>
          </w:tcPr>
          <w:p w14:paraId="69A2947D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D275D26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0A2D3733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03AB6271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60EC4464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1" w:type="dxa"/>
            <w:shd w:val="clear" w:color="auto" w:fill="FFFFFF"/>
            <w:vAlign w:val="bottom"/>
          </w:tcPr>
          <w:p w14:paraId="6308AB22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9" w:type="dxa"/>
            <w:shd w:val="clear" w:color="auto" w:fill="FFFFFF"/>
            <w:vAlign w:val="center"/>
          </w:tcPr>
          <w:p w14:paraId="5E9A2C63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040" w:type="dxa"/>
            <w:shd w:val="clear" w:color="auto" w:fill="FFFFFF"/>
            <w:vAlign w:val="bottom"/>
          </w:tcPr>
          <w:p w14:paraId="5BA5C787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01E45FA9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1" w:type="dxa"/>
            <w:shd w:val="clear" w:color="auto" w:fill="FFFFFF"/>
            <w:vAlign w:val="bottom"/>
          </w:tcPr>
          <w:p w14:paraId="3136932A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47" w:type="dxa"/>
            <w:shd w:val="clear" w:color="auto" w:fill="FFFFFF"/>
            <w:vAlign w:val="center"/>
          </w:tcPr>
          <w:p w14:paraId="15B871A7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5FECD168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61" w:type="dxa"/>
            <w:shd w:val="clear" w:color="auto" w:fill="FFFFFF"/>
            <w:vAlign w:val="center"/>
          </w:tcPr>
          <w:p w14:paraId="1B2A7666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2" w:type="dxa"/>
            <w:shd w:val="clear" w:color="auto" w:fill="FFFFFF"/>
          </w:tcPr>
          <w:p w14:paraId="470CE4F2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FFFFFF"/>
          </w:tcPr>
          <w:p w14:paraId="54B7F31A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667527" w:rsidRPr="00A179E6" w14:paraId="528498B3" w14:textId="77777777" w:rsidTr="00667527">
        <w:tc>
          <w:tcPr>
            <w:tcW w:w="983" w:type="dxa"/>
            <w:shd w:val="clear" w:color="auto" w:fill="FFFFFF"/>
          </w:tcPr>
          <w:p w14:paraId="0CAF4C72" w14:textId="77777777" w:rsidR="00667527" w:rsidRPr="00A179E6" w:rsidRDefault="00667527" w:rsidP="00480629">
            <w:pPr>
              <w:keepNext/>
              <w:suppressAutoHyphens w:val="0"/>
              <w:spacing w:before="240" w:after="60"/>
              <w:contextualSpacing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801012О.99.</w:t>
            </w:r>
            <w:proofErr w:type="gramStart"/>
            <w:r w:rsidRPr="00A179E6">
              <w:rPr>
                <w:sz w:val="18"/>
                <w:szCs w:val="18"/>
              </w:rPr>
              <w:t>0.БА</w:t>
            </w:r>
            <w:proofErr w:type="gramEnd"/>
            <w:r w:rsidRPr="00A179E6">
              <w:rPr>
                <w:sz w:val="18"/>
                <w:szCs w:val="18"/>
              </w:rPr>
              <w:t>82АН32001</w:t>
            </w:r>
          </w:p>
        </w:tc>
        <w:tc>
          <w:tcPr>
            <w:tcW w:w="1286" w:type="dxa"/>
            <w:shd w:val="clear" w:color="auto" w:fill="FFFFFF"/>
          </w:tcPr>
          <w:p w14:paraId="3C146005" w14:textId="77777777" w:rsidR="00667527" w:rsidRPr="00A179E6" w:rsidRDefault="00667527" w:rsidP="00480629">
            <w:pPr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A179E6">
              <w:rPr>
                <w:bCs/>
                <w:color w:val="000000"/>
                <w:sz w:val="18"/>
                <w:szCs w:val="18"/>
                <w:shd w:val="clear" w:color="auto" w:fill="FFFFFF"/>
              </w:rPr>
              <w:t>с расстройствами аутистического спектра</w:t>
            </w:r>
          </w:p>
          <w:p w14:paraId="74B478E7" w14:textId="77777777" w:rsidR="00667527" w:rsidRPr="00A179E6" w:rsidRDefault="00667527" w:rsidP="0048062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0" w:type="dxa"/>
            <w:shd w:val="clear" w:color="auto" w:fill="FFFFFF"/>
          </w:tcPr>
          <w:p w14:paraId="4A8F34FF" w14:textId="77777777" w:rsidR="00667527" w:rsidRPr="00A179E6" w:rsidRDefault="00667527" w:rsidP="00480629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72F0F6DF" w14:textId="77777777" w:rsidR="00667527" w:rsidRPr="00A179E6" w:rsidRDefault="00667527" w:rsidP="00480629">
            <w:pPr>
              <w:rPr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2" w:type="dxa"/>
            <w:shd w:val="clear" w:color="auto" w:fill="FFFFFF"/>
          </w:tcPr>
          <w:p w14:paraId="213BB9DB" w14:textId="77777777" w:rsidR="00667527" w:rsidRPr="00A179E6" w:rsidRDefault="00667527" w:rsidP="00480629">
            <w:pPr>
              <w:jc w:val="center"/>
              <w:rPr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851" w:type="dxa"/>
            <w:shd w:val="clear" w:color="auto" w:fill="FFFFFF"/>
          </w:tcPr>
          <w:p w14:paraId="0B55CF51" w14:textId="77777777" w:rsidR="00667527" w:rsidRPr="00A179E6" w:rsidRDefault="00667527" w:rsidP="00480629">
            <w:pPr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ресурсный класс</w:t>
            </w:r>
          </w:p>
        </w:tc>
        <w:tc>
          <w:tcPr>
            <w:tcW w:w="1136" w:type="dxa"/>
            <w:shd w:val="clear" w:color="auto" w:fill="FFFFFF"/>
          </w:tcPr>
          <w:p w14:paraId="75FF1836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11" w:type="dxa"/>
            <w:shd w:val="clear" w:color="auto" w:fill="FFFFFF"/>
          </w:tcPr>
          <w:p w14:paraId="5650BBE3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29" w:type="dxa"/>
            <w:shd w:val="clear" w:color="auto" w:fill="FFFFFF"/>
          </w:tcPr>
          <w:p w14:paraId="7244DF6F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040" w:type="dxa"/>
            <w:shd w:val="clear" w:color="auto" w:fill="FFFFFF"/>
          </w:tcPr>
          <w:p w14:paraId="573C9BB6" w14:textId="75D06CC4" w:rsidR="00667527" w:rsidRPr="00A179E6" w:rsidRDefault="00821411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84" w:type="dxa"/>
            <w:shd w:val="clear" w:color="auto" w:fill="FFFFFF"/>
          </w:tcPr>
          <w:p w14:paraId="4B2E6EA8" w14:textId="38E76BED" w:rsidR="00667527" w:rsidRPr="00A179E6" w:rsidRDefault="00821411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911" w:type="dxa"/>
            <w:shd w:val="clear" w:color="auto" w:fill="FFFFFF"/>
          </w:tcPr>
          <w:p w14:paraId="4F57FF31" w14:textId="02969F27" w:rsidR="00667527" w:rsidRPr="00A179E6" w:rsidRDefault="00821411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47" w:type="dxa"/>
            <w:shd w:val="clear" w:color="auto" w:fill="FFFFFF"/>
          </w:tcPr>
          <w:p w14:paraId="7DE5E4AC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77828D92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FFFFFF"/>
          </w:tcPr>
          <w:p w14:paraId="667E1A3D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/>
          </w:tcPr>
          <w:p w14:paraId="0EC18E46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327BCD6D" w14:textId="77777777" w:rsidR="00667527" w:rsidRPr="00A179E6" w:rsidRDefault="006675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</w:t>
            </w:r>
          </w:p>
        </w:tc>
      </w:tr>
    </w:tbl>
    <w:p w14:paraId="43E2FD85" w14:textId="77777777" w:rsidR="000A395E" w:rsidRPr="00A93419" w:rsidRDefault="000A395E" w:rsidP="000A395E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76249FC5" w14:textId="77777777" w:rsidR="000A395E" w:rsidRDefault="000A395E" w:rsidP="000A395E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76123B34" w14:textId="77777777" w:rsidR="007C7490" w:rsidRPr="00A93419" w:rsidRDefault="007C7490" w:rsidP="007C749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36210228" w14:textId="77777777" w:rsidTr="007C7490">
        <w:trPr>
          <w:trHeight w:val="198"/>
        </w:trPr>
        <w:tc>
          <w:tcPr>
            <w:tcW w:w="15173" w:type="dxa"/>
            <w:gridSpan w:val="5"/>
          </w:tcPr>
          <w:p w14:paraId="347636C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1BF640DC" w14:textId="77777777" w:rsidTr="007C7490">
        <w:tc>
          <w:tcPr>
            <w:tcW w:w="2694" w:type="dxa"/>
          </w:tcPr>
          <w:p w14:paraId="2B5C8E6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18CFBF0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74E0B04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6AD6B4B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49DF70C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05E66F7F" w14:textId="77777777" w:rsidTr="007C7490">
        <w:tc>
          <w:tcPr>
            <w:tcW w:w="2694" w:type="dxa"/>
          </w:tcPr>
          <w:p w14:paraId="5123051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47876D5E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17B8E7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C14FA2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7BCD168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253B228A" w14:textId="77777777" w:rsidTr="007C7490">
        <w:tc>
          <w:tcPr>
            <w:tcW w:w="2694" w:type="dxa"/>
          </w:tcPr>
          <w:p w14:paraId="74501A00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40025B0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56BCEA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3E48B3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71BE1BB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68A8CBCA" w14:textId="77777777" w:rsidR="007C7490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2E9F0569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259F5EBE" w14:textId="77777777" w:rsidR="007C7490" w:rsidRPr="00B8131B" w:rsidRDefault="007C7490" w:rsidP="007C7490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7C7490" w:rsidRPr="00B8131B" w14:paraId="3BA4FFF5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27171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6F4C2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8A84A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D1BCA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FE65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7C7490" w:rsidRPr="00B8131B" w14:paraId="26E66D80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C3E1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7856C" w14:textId="77777777" w:rsidR="007C7490" w:rsidRPr="00B8131B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6647D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9EA9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9CB9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5774622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B8131B" w14:paraId="1457997C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3A09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49992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4524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53845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C9E0A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B8131B" w14:paraId="1E541D3C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A7F832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9814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2AA5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C8724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9663D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7C7490" w:rsidRPr="00B8131B" w14:paraId="04D31AAE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25001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3FB9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F02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3E9C5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C04DA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31B345E0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lastRenderedPageBreak/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458C72D9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476D45" w14:paraId="7BD6AF79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CBD2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FABA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7754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476D45" w14:paraId="153F600D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AC9D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0662" w14:textId="77777777" w:rsidR="007C7490" w:rsidRPr="00476D45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C77A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476D45" w14:paraId="07B4B29A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8633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2433" w14:textId="77777777" w:rsidR="007C7490" w:rsidRPr="00476D45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91EA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476D45" w14:paraId="11C8EC98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6356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A639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933B" w14:textId="77777777" w:rsidR="007C7490" w:rsidRPr="00476D45" w:rsidRDefault="007C7490" w:rsidP="007C7490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7C7490" w:rsidRPr="00476D45" w14:paraId="58AB2B98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327F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2F15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12B1FADE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50F1E00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6A2B5988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1C16A813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2C3AA96F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6182DA9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7407E54F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6DF4F278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6906DFA6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47BEDF76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008F8AE3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1DCFD1D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48B2523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F767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39B445C1" w14:textId="77777777" w:rsidR="007C7490" w:rsidRDefault="007C7490" w:rsidP="007C74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53E4C74B" w14:textId="77777777" w:rsidR="007C7490" w:rsidRDefault="007C7490" w:rsidP="007C7490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0ABE5B58" w14:textId="77777777" w:rsidR="00275F47" w:rsidRDefault="00275F47" w:rsidP="00275F47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</w:p>
    <w:p w14:paraId="43C3034E" w14:textId="77777777" w:rsidR="00D001EE" w:rsidRPr="001E7744" w:rsidRDefault="00D001EE" w:rsidP="00D001EE">
      <w:pPr>
        <w:suppressAutoHyphens w:val="0"/>
        <w:jc w:val="center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lastRenderedPageBreak/>
        <w:t xml:space="preserve">РАЗДЕЛ </w:t>
      </w:r>
      <w:r>
        <w:rPr>
          <w:bCs/>
          <w:color w:val="000000" w:themeColor="text1"/>
          <w:sz w:val="24"/>
          <w:szCs w:val="24"/>
          <w:shd w:val="clear" w:color="auto" w:fill="FFFFFF"/>
        </w:rPr>
        <w:t>8</w:t>
      </w:r>
    </w:p>
    <w:tbl>
      <w:tblPr>
        <w:tblpPr w:leftFromText="180" w:rightFromText="180" w:vertAnchor="page" w:horzAnchor="page" w:tblpX="13272" w:tblpY="13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134"/>
      </w:tblGrid>
      <w:tr w:rsidR="00FD38A9" w:rsidRPr="009D7718" w14:paraId="08D28AA9" w14:textId="77777777" w:rsidTr="00FD38A9">
        <w:trPr>
          <w:trHeight w:val="118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6293FD" w14:textId="77777777" w:rsidR="00FD38A9" w:rsidRPr="009D7718" w:rsidRDefault="00FD38A9" w:rsidP="00FD38A9">
            <w:pPr>
              <w:pStyle w:val="4"/>
              <w:spacing w:before="0" w:after="0"/>
              <w:ind w:left="426" w:right="34" w:hanging="426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>
              <w:rPr>
                <w:rStyle w:val="CharStyle9Exact"/>
                <w:color w:val="000000"/>
                <w:sz w:val="24"/>
                <w:szCs w:val="24"/>
              </w:rPr>
              <w:t xml:space="preserve">Уникальный </w:t>
            </w: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номер      </w:t>
            </w:r>
          </w:p>
          <w:p w14:paraId="7FD423C7" w14:textId="77777777" w:rsidR="00FD38A9" w:rsidRPr="009D7718" w:rsidRDefault="00FD38A9" w:rsidP="00FD38A9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по базовому </w:t>
            </w:r>
          </w:p>
          <w:p w14:paraId="086D8574" w14:textId="77777777" w:rsidR="00FD38A9" w:rsidRPr="009D7718" w:rsidRDefault="00FD38A9" w:rsidP="00FD38A9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(отраслевому) </w:t>
            </w:r>
          </w:p>
          <w:p w14:paraId="6CA565DD" w14:textId="77777777" w:rsidR="00FD38A9" w:rsidRPr="009D7718" w:rsidRDefault="00FD38A9" w:rsidP="00FD38A9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перечню   </w:t>
            </w:r>
          </w:p>
          <w:p w14:paraId="2041CE5E" w14:textId="77777777" w:rsidR="00FD38A9" w:rsidRPr="009D7718" w:rsidRDefault="00FD38A9" w:rsidP="00FD38A9">
            <w:pPr>
              <w:pStyle w:val="Style7"/>
              <w:shd w:val="clear" w:color="auto" w:fill="auto"/>
              <w:spacing w:before="0" w:after="0" w:line="144" w:lineRule="exact"/>
              <w:ind w:left="-851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96A206" w14:textId="77777777" w:rsidR="00FD38A9" w:rsidRPr="00192CE8" w:rsidRDefault="00FD38A9" w:rsidP="00FD38A9">
            <w:pPr>
              <w:pStyle w:val="Style7"/>
              <w:shd w:val="clear" w:color="auto" w:fill="auto"/>
              <w:spacing w:before="0" w:after="0" w:line="240" w:lineRule="atLeast"/>
              <w:ind w:firstLine="3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34.788.0</w:t>
            </w:r>
          </w:p>
        </w:tc>
      </w:tr>
    </w:tbl>
    <w:p w14:paraId="101E3E01" w14:textId="77777777" w:rsidR="00823534" w:rsidRPr="00A179E6" w:rsidRDefault="00823534" w:rsidP="00823534">
      <w:pPr>
        <w:keepNext/>
        <w:ind w:left="360" w:hanging="360"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 </w:t>
      </w:r>
      <w:r w:rsidRPr="00A179E6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Pr="00A179E6">
        <w:rPr>
          <w:color w:val="000000"/>
          <w:sz w:val="24"/>
          <w:szCs w:val="24"/>
          <w:shd w:val="clear" w:color="auto" w:fill="FFFFFF"/>
        </w:rPr>
        <w:t>_</w:t>
      </w:r>
    </w:p>
    <w:p w14:paraId="733D6036" w14:textId="77777777" w:rsidR="00823534" w:rsidRPr="00A179E6" w:rsidRDefault="00823534" w:rsidP="00823534">
      <w:pPr>
        <w:keepNext/>
        <w:ind w:left="360" w:hanging="360"/>
        <w:outlineLvl w:val="3"/>
        <w:rPr>
          <w:sz w:val="24"/>
          <w:szCs w:val="24"/>
          <w:shd w:val="clear" w:color="auto" w:fill="FFFFFF"/>
        </w:rPr>
      </w:pPr>
      <w:r w:rsidRPr="00A179E6">
        <w:rPr>
          <w:i/>
          <w:sz w:val="24"/>
          <w:szCs w:val="24"/>
          <w:u w:val="single"/>
        </w:rPr>
        <w:t xml:space="preserve">Реализация </w:t>
      </w:r>
      <w:proofErr w:type="gramStart"/>
      <w:r w:rsidRPr="00A179E6">
        <w:rPr>
          <w:i/>
          <w:sz w:val="24"/>
          <w:szCs w:val="24"/>
          <w:u w:val="single"/>
        </w:rPr>
        <w:t>адаптированных  общеобразовательных</w:t>
      </w:r>
      <w:proofErr w:type="gramEnd"/>
      <w:r w:rsidRPr="00A179E6">
        <w:rPr>
          <w:i/>
          <w:sz w:val="24"/>
          <w:szCs w:val="24"/>
          <w:u w:val="single"/>
        </w:rPr>
        <w:t xml:space="preserve"> программ начального общего образования</w:t>
      </w:r>
    </w:p>
    <w:p w14:paraId="14A0EC22" w14:textId="77777777" w:rsidR="00823534" w:rsidRPr="00A179E6" w:rsidRDefault="00823534" w:rsidP="00823534">
      <w:pPr>
        <w:keepNext/>
        <w:ind w:left="360" w:hanging="360"/>
        <w:outlineLvl w:val="3"/>
        <w:rPr>
          <w:i/>
          <w:sz w:val="24"/>
          <w:szCs w:val="24"/>
          <w:u w:val="single"/>
        </w:rPr>
      </w:pPr>
      <w:r w:rsidRPr="00A179E6">
        <w:rPr>
          <w:bCs/>
          <w:color w:val="000000"/>
          <w:sz w:val="24"/>
          <w:szCs w:val="24"/>
          <w:shd w:val="clear" w:color="auto" w:fill="FFFFFF"/>
        </w:rPr>
        <w:t xml:space="preserve">2. Категории потребителей муниципальной </w:t>
      </w:r>
      <w:proofErr w:type="spellStart"/>
      <w:r w:rsidRPr="00A179E6">
        <w:rPr>
          <w:bCs/>
          <w:color w:val="000000"/>
          <w:sz w:val="24"/>
          <w:szCs w:val="24"/>
          <w:shd w:val="clear" w:color="auto" w:fill="FFFFFF"/>
        </w:rPr>
        <w:t>услуги</w:t>
      </w:r>
      <w:r w:rsidRPr="00A179E6">
        <w:rPr>
          <w:i/>
          <w:sz w:val="24"/>
          <w:szCs w:val="24"/>
          <w:u w:val="single"/>
        </w:rPr>
        <w:t>физические</w:t>
      </w:r>
      <w:proofErr w:type="spellEnd"/>
      <w:r w:rsidRPr="00A179E6">
        <w:rPr>
          <w:i/>
          <w:sz w:val="24"/>
          <w:szCs w:val="24"/>
          <w:u w:val="single"/>
        </w:rPr>
        <w:t xml:space="preserve"> лица с ограниченными возможностями </w:t>
      </w:r>
    </w:p>
    <w:p w14:paraId="7C8F9935" w14:textId="77777777" w:rsidR="00823534" w:rsidRPr="00A179E6" w:rsidRDefault="00823534" w:rsidP="00823534">
      <w:pPr>
        <w:keepNext/>
        <w:ind w:left="360" w:hanging="360"/>
        <w:outlineLvl w:val="3"/>
        <w:rPr>
          <w:i/>
          <w:sz w:val="24"/>
          <w:szCs w:val="24"/>
          <w:u w:val="single"/>
        </w:rPr>
      </w:pPr>
      <w:r w:rsidRPr="00A179E6">
        <w:rPr>
          <w:i/>
          <w:sz w:val="24"/>
          <w:szCs w:val="24"/>
          <w:u w:val="single"/>
        </w:rPr>
        <w:t>здоровья и дети-инвалиды</w:t>
      </w:r>
    </w:p>
    <w:p w14:paraId="2BF583AF" w14:textId="77777777" w:rsidR="00823534" w:rsidRPr="00A179E6" w:rsidRDefault="00823534" w:rsidP="0082353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A179E6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04C9AD1D" w14:textId="77777777" w:rsidR="00823534" w:rsidRPr="00A179E6" w:rsidRDefault="00823534" w:rsidP="00823534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A179E6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A179E6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4802F186" w14:textId="77777777" w:rsidR="00FD38A9" w:rsidRPr="00A179E6" w:rsidRDefault="00FD38A9" w:rsidP="000D7A3D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205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1135"/>
        <w:gridCol w:w="1418"/>
        <w:gridCol w:w="850"/>
        <w:gridCol w:w="851"/>
        <w:gridCol w:w="849"/>
        <w:gridCol w:w="2978"/>
        <w:gridCol w:w="992"/>
        <w:gridCol w:w="600"/>
        <w:gridCol w:w="973"/>
        <w:gridCol w:w="847"/>
        <w:gridCol w:w="849"/>
        <w:gridCol w:w="6"/>
        <w:gridCol w:w="852"/>
        <w:gridCol w:w="992"/>
      </w:tblGrid>
      <w:tr w:rsidR="00FD38A9" w:rsidRPr="00A179E6" w14:paraId="08BC3B8D" w14:textId="77777777" w:rsidTr="00FD38A9">
        <w:trPr>
          <w:trHeight w:hRule="exact" w:val="1405"/>
        </w:trPr>
        <w:tc>
          <w:tcPr>
            <w:tcW w:w="986" w:type="dxa"/>
            <w:vMerge w:val="restart"/>
            <w:shd w:val="clear" w:color="auto" w:fill="FFFFFF"/>
            <w:vAlign w:val="center"/>
          </w:tcPr>
          <w:p w14:paraId="33F8802A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  <w:shd w:val="clear" w:color="auto" w:fill="FFFFFF"/>
          </w:tcPr>
          <w:p w14:paraId="5F59A6F8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0" w:type="dxa"/>
            <w:gridSpan w:val="2"/>
            <w:vMerge w:val="restart"/>
            <w:shd w:val="clear" w:color="auto" w:fill="FFFFFF"/>
            <w:vAlign w:val="center"/>
          </w:tcPr>
          <w:p w14:paraId="0D675E86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570" w:type="dxa"/>
            <w:gridSpan w:val="3"/>
            <w:shd w:val="clear" w:color="auto" w:fill="FFFFFF"/>
            <w:vAlign w:val="center"/>
          </w:tcPr>
          <w:p w14:paraId="51A1F9C5" w14:textId="77777777" w:rsidR="00FD38A9" w:rsidRPr="00A179E6" w:rsidRDefault="00FD38A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4DF7D228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75" w:type="dxa"/>
            <w:gridSpan w:val="4"/>
            <w:shd w:val="clear" w:color="auto" w:fill="FFFFFF"/>
          </w:tcPr>
          <w:p w14:paraId="37462F55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44" w:type="dxa"/>
            <w:gridSpan w:val="2"/>
            <w:shd w:val="clear" w:color="auto" w:fill="FFFFFF"/>
          </w:tcPr>
          <w:p w14:paraId="1A92B1D0" w14:textId="77777777" w:rsidR="00FD38A9" w:rsidRPr="00A179E6" w:rsidRDefault="00FD38A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A179E6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A179E6" w14:paraId="1082F968" w14:textId="77777777" w:rsidTr="00FD38A9">
        <w:trPr>
          <w:trHeight w:hRule="exact" w:val="658"/>
        </w:trPr>
        <w:tc>
          <w:tcPr>
            <w:tcW w:w="986" w:type="dxa"/>
            <w:vMerge/>
            <w:shd w:val="clear" w:color="auto" w:fill="FFFFFF"/>
          </w:tcPr>
          <w:p w14:paraId="38455289" w14:textId="77777777" w:rsidR="00AD1573" w:rsidRPr="00A179E6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3" w:type="dxa"/>
            <w:gridSpan w:val="3"/>
            <w:vMerge/>
            <w:shd w:val="clear" w:color="auto" w:fill="FFFFFF"/>
          </w:tcPr>
          <w:p w14:paraId="567C2217" w14:textId="77777777" w:rsidR="00AD1573" w:rsidRPr="00A179E6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/>
            <w:shd w:val="clear" w:color="auto" w:fill="FFFFFF"/>
          </w:tcPr>
          <w:p w14:paraId="7334C1C4" w14:textId="77777777" w:rsidR="00AD1573" w:rsidRPr="00A179E6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vMerge w:val="restart"/>
            <w:shd w:val="clear" w:color="auto" w:fill="FFFFFF"/>
          </w:tcPr>
          <w:p w14:paraId="49FA6E3E" w14:textId="77777777" w:rsidR="00AD1573" w:rsidRPr="00A179E6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92" w:type="dxa"/>
            <w:gridSpan w:val="2"/>
            <w:shd w:val="clear" w:color="auto" w:fill="FFFFFF"/>
            <w:vAlign w:val="center"/>
          </w:tcPr>
          <w:p w14:paraId="27642C0C" w14:textId="77777777" w:rsidR="00AD1573" w:rsidRPr="00A179E6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единица измерения по</w:t>
            </w:r>
          </w:p>
          <w:p w14:paraId="48FA94F0" w14:textId="77777777" w:rsidR="00AD1573" w:rsidRPr="00A179E6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 xml:space="preserve"> ОКЕИ</w:t>
            </w:r>
          </w:p>
        </w:tc>
        <w:tc>
          <w:tcPr>
            <w:tcW w:w="973" w:type="dxa"/>
            <w:vMerge w:val="restart"/>
            <w:shd w:val="clear" w:color="auto" w:fill="FFFFFF"/>
          </w:tcPr>
          <w:p w14:paraId="50308717" w14:textId="1698A589" w:rsidR="00AD1573" w:rsidRPr="00A179E6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7" w:type="dxa"/>
            <w:vMerge w:val="restart"/>
            <w:shd w:val="clear" w:color="auto" w:fill="FFFFFF"/>
          </w:tcPr>
          <w:p w14:paraId="70BB5744" w14:textId="72DC98CB" w:rsidR="00AD1573" w:rsidRPr="00A179E6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9" w:type="dxa"/>
            <w:vMerge w:val="restart"/>
            <w:shd w:val="clear" w:color="auto" w:fill="FFFFFF"/>
          </w:tcPr>
          <w:p w14:paraId="5D1C8BDA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1EE05719" w14:textId="2B2E2288" w:rsidR="00AD1573" w:rsidRPr="00A179E6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8" w:type="dxa"/>
            <w:gridSpan w:val="2"/>
            <w:vMerge w:val="restart"/>
            <w:shd w:val="clear" w:color="auto" w:fill="FFFFFF"/>
          </w:tcPr>
          <w:p w14:paraId="1F7A2FA7" w14:textId="77777777" w:rsidR="00AD1573" w:rsidRPr="00A179E6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2D82DDC7" w14:textId="77777777" w:rsidR="00AD1573" w:rsidRPr="00A179E6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FD38A9" w:rsidRPr="00A179E6" w14:paraId="4852DE1D" w14:textId="77777777" w:rsidTr="00FD38A9">
        <w:trPr>
          <w:trHeight w:val="624"/>
        </w:trPr>
        <w:tc>
          <w:tcPr>
            <w:tcW w:w="986" w:type="dxa"/>
            <w:vMerge/>
            <w:shd w:val="clear" w:color="auto" w:fill="FFFFFF"/>
          </w:tcPr>
          <w:p w14:paraId="0BA6C3A8" w14:textId="77777777" w:rsidR="00FD38A9" w:rsidRPr="00A179E6" w:rsidRDefault="00FD38A9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FFFFF"/>
          </w:tcPr>
          <w:p w14:paraId="17ACB257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8" w:type="dxa"/>
            <w:shd w:val="clear" w:color="auto" w:fill="FFFFFF"/>
          </w:tcPr>
          <w:p w14:paraId="574270D2" w14:textId="77777777" w:rsidR="00FD38A9" w:rsidRPr="00A179E6" w:rsidRDefault="00FD38A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0" w:type="dxa"/>
            <w:shd w:val="clear" w:color="auto" w:fill="FFFFFF"/>
          </w:tcPr>
          <w:p w14:paraId="2AEF117D" w14:textId="77777777" w:rsidR="00FD38A9" w:rsidRPr="00A179E6" w:rsidRDefault="00FD38A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307EC326" w14:textId="77777777" w:rsidR="00FD38A9" w:rsidRPr="00A179E6" w:rsidRDefault="00FD38A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49" w:type="dxa"/>
            <w:shd w:val="clear" w:color="auto" w:fill="FFFFFF"/>
          </w:tcPr>
          <w:p w14:paraId="0A116160" w14:textId="77777777" w:rsidR="00FD38A9" w:rsidRPr="00A179E6" w:rsidRDefault="00FD38A9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A179E6">
              <w:rPr>
                <w:bCs/>
                <w:color w:val="000000"/>
                <w:sz w:val="18"/>
                <w:szCs w:val="18"/>
              </w:rPr>
              <w:t>-</w:t>
            </w:r>
          </w:p>
          <w:p w14:paraId="57D147D0" w14:textId="77777777" w:rsidR="00FD38A9" w:rsidRPr="00A179E6" w:rsidRDefault="00FD38A9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12BCC949" w14:textId="77777777" w:rsidR="00FD38A9" w:rsidRPr="00A179E6" w:rsidRDefault="00FD38A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978" w:type="dxa"/>
            <w:vMerge/>
            <w:shd w:val="clear" w:color="auto" w:fill="FFFFFF"/>
          </w:tcPr>
          <w:p w14:paraId="6F82BD60" w14:textId="77777777" w:rsidR="00FD38A9" w:rsidRPr="00A179E6" w:rsidRDefault="00FD38A9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05A7ED23" w14:textId="77777777" w:rsidR="00FD38A9" w:rsidRPr="00A179E6" w:rsidRDefault="00FD38A9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00" w:type="dxa"/>
            <w:shd w:val="clear" w:color="auto" w:fill="FFFFFF"/>
          </w:tcPr>
          <w:p w14:paraId="16410280" w14:textId="77777777" w:rsidR="00FD38A9" w:rsidRPr="00A179E6" w:rsidRDefault="00FD38A9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73" w:type="dxa"/>
            <w:vMerge/>
            <w:shd w:val="clear" w:color="auto" w:fill="FFFFFF"/>
          </w:tcPr>
          <w:p w14:paraId="5709B779" w14:textId="77777777" w:rsidR="00FD38A9" w:rsidRPr="00A179E6" w:rsidRDefault="00FD38A9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7" w:type="dxa"/>
            <w:vMerge/>
            <w:shd w:val="clear" w:color="auto" w:fill="FFFFFF"/>
          </w:tcPr>
          <w:p w14:paraId="2AD08808" w14:textId="77777777" w:rsidR="00FD38A9" w:rsidRPr="00A179E6" w:rsidRDefault="00FD38A9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1CFF640A" w14:textId="77777777" w:rsidR="00FD38A9" w:rsidRPr="00A179E6" w:rsidRDefault="00FD38A9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8" w:type="dxa"/>
            <w:gridSpan w:val="2"/>
            <w:vMerge/>
            <w:shd w:val="clear" w:color="auto" w:fill="FFFFFF"/>
          </w:tcPr>
          <w:p w14:paraId="0CAD91E7" w14:textId="77777777" w:rsidR="00FD38A9" w:rsidRPr="00A179E6" w:rsidRDefault="00FD38A9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79C2FC38" w14:textId="77777777" w:rsidR="00FD38A9" w:rsidRPr="00A179E6" w:rsidRDefault="00FD38A9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FD38A9" w:rsidRPr="00A179E6" w14:paraId="0B7EB911" w14:textId="77777777" w:rsidTr="00FD38A9">
        <w:trPr>
          <w:trHeight w:hRule="exact" w:val="227"/>
        </w:trPr>
        <w:tc>
          <w:tcPr>
            <w:tcW w:w="986" w:type="dxa"/>
            <w:shd w:val="clear" w:color="auto" w:fill="FFFFFF"/>
          </w:tcPr>
          <w:p w14:paraId="2E1FDC6C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</w:t>
            </w:r>
          </w:p>
        </w:tc>
        <w:tc>
          <w:tcPr>
            <w:tcW w:w="1135" w:type="dxa"/>
            <w:shd w:val="clear" w:color="auto" w:fill="FFFFFF"/>
          </w:tcPr>
          <w:p w14:paraId="1757E591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14:paraId="220EA659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2710606D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14:paraId="3A500300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5</w:t>
            </w:r>
          </w:p>
        </w:tc>
        <w:tc>
          <w:tcPr>
            <w:tcW w:w="849" w:type="dxa"/>
            <w:shd w:val="clear" w:color="auto" w:fill="FFFFFF"/>
          </w:tcPr>
          <w:p w14:paraId="2A8FE2D4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6</w:t>
            </w:r>
          </w:p>
        </w:tc>
        <w:tc>
          <w:tcPr>
            <w:tcW w:w="2978" w:type="dxa"/>
            <w:shd w:val="clear" w:color="auto" w:fill="FFFFFF"/>
          </w:tcPr>
          <w:p w14:paraId="6CFDB1F5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14:paraId="5BA10721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8</w:t>
            </w:r>
          </w:p>
        </w:tc>
        <w:tc>
          <w:tcPr>
            <w:tcW w:w="600" w:type="dxa"/>
            <w:shd w:val="clear" w:color="auto" w:fill="FFFFFF"/>
          </w:tcPr>
          <w:p w14:paraId="4B9B5208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9</w:t>
            </w:r>
          </w:p>
        </w:tc>
        <w:tc>
          <w:tcPr>
            <w:tcW w:w="973" w:type="dxa"/>
            <w:shd w:val="clear" w:color="auto" w:fill="FFFFFF"/>
          </w:tcPr>
          <w:p w14:paraId="20A6DCF7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10</w:t>
            </w:r>
          </w:p>
        </w:tc>
        <w:tc>
          <w:tcPr>
            <w:tcW w:w="847" w:type="dxa"/>
            <w:shd w:val="clear" w:color="auto" w:fill="FFFFFF"/>
          </w:tcPr>
          <w:p w14:paraId="3C77C453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11</w:t>
            </w:r>
          </w:p>
        </w:tc>
        <w:tc>
          <w:tcPr>
            <w:tcW w:w="849" w:type="dxa"/>
            <w:shd w:val="clear" w:color="auto" w:fill="FFFFFF"/>
          </w:tcPr>
          <w:p w14:paraId="59B380C3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12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565FA629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14:paraId="2E764D42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14</w:t>
            </w:r>
          </w:p>
        </w:tc>
      </w:tr>
      <w:tr w:rsidR="00FD38A9" w:rsidRPr="00A179E6" w14:paraId="5E93760F" w14:textId="77777777" w:rsidTr="00FD38A9">
        <w:trPr>
          <w:trHeight w:hRule="exact" w:val="722"/>
        </w:trPr>
        <w:tc>
          <w:tcPr>
            <w:tcW w:w="986" w:type="dxa"/>
            <w:vMerge w:val="restart"/>
            <w:shd w:val="clear" w:color="auto" w:fill="FFFFFF"/>
          </w:tcPr>
          <w:p w14:paraId="178E7DB8" w14:textId="77777777" w:rsidR="00FD38A9" w:rsidRPr="00A179E6" w:rsidRDefault="00FD38A9" w:rsidP="00480629">
            <w:pPr>
              <w:keepNext/>
              <w:suppressAutoHyphens w:val="0"/>
              <w:spacing w:before="240" w:after="60"/>
              <w:contextualSpacing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801012О.99.</w:t>
            </w:r>
            <w:proofErr w:type="gramStart"/>
            <w:r w:rsidRPr="00A179E6">
              <w:rPr>
                <w:sz w:val="18"/>
                <w:szCs w:val="18"/>
              </w:rPr>
              <w:t>0.БА</w:t>
            </w:r>
            <w:proofErr w:type="gramEnd"/>
            <w:r w:rsidRPr="00A179E6">
              <w:rPr>
                <w:sz w:val="18"/>
                <w:szCs w:val="18"/>
              </w:rPr>
              <w:t>82</w:t>
            </w:r>
            <w:r w:rsidR="00C94D33">
              <w:rPr>
                <w:sz w:val="18"/>
                <w:szCs w:val="18"/>
              </w:rPr>
              <w:t>АЛ78001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14:paraId="5079CCB1" w14:textId="0E40A5FB" w:rsidR="00FD38A9" w:rsidRPr="00A179E6" w:rsidRDefault="00416FB7" w:rsidP="0048062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с задержкой психического развития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6BAE7BC3" w14:textId="77777777" w:rsidR="00FD38A9" w:rsidRPr="00A179E6" w:rsidRDefault="00FD38A9" w:rsidP="00480629">
            <w:pPr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14:paraId="1FCEE366" w14:textId="77777777" w:rsidR="00FD38A9" w:rsidRPr="00A179E6" w:rsidRDefault="00FD38A9" w:rsidP="00480629">
            <w:pPr>
              <w:rPr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5EF687C2" w14:textId="77777777" w:rsidR="00FD38A9" w:rsidRPr="00A179E6" w:rsidRDefault="00FD38A9" w:rsidP="00480629">
            <w:pPr>
              <w:jc w:val="center"/>
              <w:rPr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849" w:type="dxa"/>
            <w:vMerge w:val="restart"/>
            <w:shd w:val="clear" w:color="auto" w:fill="FFFFFF"/>
          </w:tcPr>
          <w:p w14:paraId="32C31729" w14:textId="77777777" w:rsidR="00FD38A9" w:rsidRPr="00A179E6" w:rsidRDefault="00FD38A9" w:rsidP="00480629">
            <w:pPr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класс коррекции</w:t>
            </w:r>
          </w:p>
        </w:tc>
        <w:tc>
          <w:tcPr>
            <w:tcW w:w="2978" w:type="dxa"/>
            <w:shd w:val="clear" w:color="auto" w:fill="FFFFFF"/>
          </w:tcPr>
          <w:p w14:paraId="015C5923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4ED45401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2A77E5C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EA7661E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67054671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506C4A12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992" w:type="dxa"/>
            <w:shd w:val="clear" w:color="auto" w:fill="FFFFFF"/>
          </w:tcPr>
          <w:p w14:paraId="65627964" w14:textId="77777777" w:rsidR="00FD38A9" w:rsidRPr="00A179E6" w:rsidRDefault="00FD38A9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0DD7DDE7" w14:textId="77777777" w:rsidR="00FD38A9" w:rsidRPr="00A179E6" w:rsidRDefault="00FD38A9" w:rsidP="00A179E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2D68A1F7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221A394E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63151E21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3C31CC0E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5D6DF66C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FD38A9" w:rsidRPr="00A179E6" w14:paraId="0861C937" w14:textId="77777777" w:rsidTr="00FD38A9">
        <w:trPr>
          <w:trHeight w:hRule="exact" w:val="1001"/>
        </w:trPr>
        <w:tc>
          <w:tcPr>
            <w:tcW w:w="986" w:type="dxa"/>
            <w:vMerge/>
            <w:shd w:val="clear" w:color="auto" w:fill="FFFFFF"/>
          </w:tcPr>
          <w:p w14:paraId="5A24FBB5" w14:textId="77777777" w:rsidR="00FD38A9" w:rsidRPr="00A179E6" w:rsidRDefault="00FD38A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14:paraId="57D93BEC" w14:textId="77777777" w:rsidR="00FD38A9" w:rsidRPr="00A179E6" w:rsidRDefault="00FD38A9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43DCBF86" w14:textId="77777777" w:rsidR="00FD38A9" w:rsidRPr="00A179E6" w:rsidRDefault="00FD38A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06AC5C03" w14:textId="77777777" w:rsidR="00FD38A9" w:rsidRPr="00A179E6" w:rsidRDefault="00FD38A9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1D529AE3" w14:textId="77777777" w:rsidR="00FD38A9" w:rsidRPr="00A179E6" w:rsidRDefault="00FD38A9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050CA7FF" w14:textId="77777777" w:rsidR="00FD38A9" w:rsidRPr="00A179E6" w:rsidRDefault="00FD38A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51959796" w14:textId="77777777" w:rsidR="00FD38A9" w:rsidRPr="00A179E6" w:rsidRDefault="00FD38A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992" w:type="dxa"/>
            <w:shd w:val="clear" w:color="auto" w:fill="FFFFFF"/>
          </w:tcPr>
          <w:p w14:paraId="72E526F0" w14:textId="77777777" w:rsidR="00FD38A9" w:rsidRPr="00A179E6" w:rsidRDefault="00FD38A9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5C13B009" w14:textId="77777777" w:rsidR="00FD38A9" w:rsidRPr="00A179E6" w:rsidRDefault="00FD38A9" w:rsidP="00A179E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7A552401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2F53394B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26C9C0B3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24F24D53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7E8D28C3" w14:textId="77777777" w:rsidR="00FD38A9" w:rsidRPr="00A179E6" w:rsidRDefault="00FD38A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A179E6" w14:paraId="7834CB7F" w14:textId="77777777" w:rsidTr="00FD38A9">
        <w:trPr>
          <w:trHeight w:hRule="exact" w:val="1509"/>
        </w:trPr>
        <w:tc>
          <w:tcPr>
            <w:tcW w:w="986" w:type="dxa"/>
            <w:vMerge/>
            <w:shd w:val="clear" w:color="auto" w:fill="FFFFFF"/>
          </w:tcPr>
          <w:p w14:paraId="2A70E693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14:paraId="484A5398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6675BEEA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4E2A08E6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3DA43CFE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60C4A327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72B408EC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7FC74C4D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1BC72EDF" w14:textId="77777777" w:rsidR="00BB2115" w:rsidRPr="00A179E6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992" w:type="dxa"/>
            <w:shd w:val="clear" w:color="auto" w:fill="FFFFFF"/>
          </w:tcPr>
          <w:p w14:paraId="435DCF18" w14:textId="77777777" w:rsidR="00BB2115" w:rsidRPr="00A179E6" w:rsidRDefault="00BB2115" w:rsidP="00BB2115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600" w:type="dxa"/>
            <w:shd w:val="clear" w:color="auto" w:fill="FFFFFF"/>
          </w:tcPr>
          <w:p w14:paraId="00DE9A66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14:paraId="76D5E3E3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7" w:type="dxa"/>
            <w:shd w:val="clear" w:color="auto" w:fill="FFFFFF"/>
          </w:tcPr>
          <w:p w14:paraId="06947B73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9" w:type="dxa"/>
            <w:shd w:val="clear" w:color="auto" w:fill="FFFFFF"/>
          </w:tcPr>
          <w:p w14:paraId="09508CB9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7233538B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3619007F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FD38A9" w:rsidRPr="00A179E6" w14:paraId="155C62EA" w14:textId="77777777" w:rsidTr="00FD38A9">
        <w:trPr>
          <w:trHeight w:hRule="exact" w:val="555"/>
        </w:trPr>
        <w:tc>
          <w:tcPr>
            <w:tcW w:w="986" w:type="dxa"/>
            <w:vMerge/>
            <w:shd w:val="clear" w:color="auto" w:fill="FFFFFF"/>
          </w:tcPr>
          <w:p w14:paraId="1C6FAC4B" w14:textId="77777777" w:rsidR="00FD38A9" w:rsidRPr="00A179E6" w:rsidRDefault="00FD38A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14:paraId="0331751E" w14:textId="77777777" w:rsidR="00FD38A9" w:rsidRPr="00A179E6" w:rsidRDefault="00FD38A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14:paraId="1B66B866" w14:textId="77777777" w:rsidR="00FD38A9" w:rsidRPr="00A179E6" w:rsidRDefault="00FD38A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4EBCD2E2" w14:textId="77777777" w:rsidR="00FD38A9" w:rsidRPr="00A179E6" w:rsidRDefault="00FD38A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3CF310ED" w14:textId="77777777" w:rsidR="00FD38A9" w:rsidRPr="00A179E6" w:rsidRDefault="00FD38A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14:paraId="53DD325B" w14:textId="77777777" w:rsidR="00FD38A9" w:rsidRPr="00A179E6" w:rsidRDefault="00FD38A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shd w:val="clear" w:color="auto" w:fill="FFFFFF"/>
          </w:tcPr>
          <w:p w14:paraId="67E1BA3A" w14:textId="77777777" w:rsidR="00FD38A9" w:rsidRPr="00A179E6" w:rsidRDefault="00FD38A9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A179E6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992" w:type="dxa"/>
            <w:shd w:val="clear" w:color="auto" w:fill="FFFFFF"/>
          </w:tcPr>
          <w:p w14:paraId="59B235DC" w14:textId="77777777" w:rsidR="00FD38A9" w:rsidRPr="00A179E6" w:rsidRDefault="00FD38A9" w:rsidP="00A179E6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600" w:type="dxa"/>
            <w:shd w:val="clear" w:color="auto" w:fill="FFFFFF"/>
          </w:tcPr>
          <w:p w14:paraId="24C91D41" w14:textId="77777777" w:rsidR="00FD38A9" w:rsidRPr="00A179E6" w:rsidRDefault="00FD38A9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73" w:type="dxa"/>
            <w:shd w:val="clear" w:color="auto" w:fill="FFFFFF"/>
          </w:tcPr>
          <w:p w14:paraId="52740268" w14:textId="77777777" w:rsidR="00FD38A9" w:rsidRPr="00A179E6" w:rsidRDefault="00FD38A9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7" w:type="dxa"/>
            <w:shd w:val="clear" w:color="auto" w:fill="FFFFFF"/>
          </w:tcPr>
          <w:p w14:paraId="478D27AC" w14:textId="77777777" w:rsidR="00FD38A9" w:rsidRPr="00A179E6" w:rsidRDefault="00FD38A9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9" w:type="dxa"/>
            <w:shd w:val="clear" w:color="auto" w:fill="FFFFFF"/>
          </w:tcPr>
          <w:p w14:paraId="0D37CDCD" w14:textId="77777777" w:rsidR="00FD38A9" w:rsidRPr="00A179E6" w:rsidRDefault="00FD38A9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8" w:type="dxa"/>
            <w:gridSpan w:val="2"/>
            <w:shd w:val="clear" w:color="auto" w:fill="FFFFFF"/>
          </w:tcPr>
          <w:p w14:paraId="30DEDC8F" w14:textId="77777777" w:rsidR="00FD38A9" w:rsidRPr="00A179E6" w:rsidRDefault="00FD38A9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70C01E6E" w14:textId="77777777" w:rsidR="00FD38A9" w:rsidRPr="00A179E6" w:rsidRDefault="00FD38A9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144B75B7" w14:textId="77777777" w:rsidR="00D001EE" w:rsidRPr="00A93419" w:rsidRDefault="00D001EE" w:rsidP="00D001EE">
      <w:pPr>
        <w:keepNext/>
        <w:outlineLvl w:val="3"/>
        <w:rPr>
          <w:bCs/>
          <w:sz w:val="16"/>
          <w:szCs w:val="16"/>
        </w:rPr>
      </w:pPr>
    </w:p>
    <w:p w14:paraId="2DEFA4A1" w14:textId="77777777" w:rsidR="00D001EE" w:rsidRPr="00A93419" w:rsidRDefault="00D001EE" w:rsidP="00D001EE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448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1134"/>
        <w:gridCol w:w="1417"/>
        <w:gridCol w:w="850"/>
        <w:gridCol w:w="851"/>
        <w:gridCol w:w="851"/>
        <w:gridCol w:w="1135"/>
        <w:gridCol w:w="710"/>
        <w:gridCol w:w="470"/>
        <w:gridCol w:w="6"/>
        <w:gridCol w:w="1092"/>
        <w:gridCol w:w="860"/>
        <w:gridCol w:w="6"/>
        <w:gridCol w:w="904"/>
        <w:gridCol w:w="15"/>
        <w:gridCol w:w="1052"/>
        <w:gridCol w:w="863"/>
        <w:gridCol w:w="6"/>
        <w:gridCol w:w="819"/>
        <w:gridCol w:w="15"/>
        <w:gridCol w:w="836"/>
        <w:gridCol w:w="15"/>
        <w:gridCol w:w="978"/>
        <w:gridCol w:w="15"/>
      </w:tblGrid>
      <w:tr w:rsidR="00E05DF2" w:rsidRPr="00A179E6" w14:paraId="0B444E79" w14:textId="77777777" w:rsidTr="00480629">
        <w:tc>
          <w:tcPr>
            <w:tcW w:w="986" w:type="dxa"/>
            <w:vMerge w:val="restart"/>
            <w:shd w:val="clear" w:color="auto" w:fill="FFFFFF"/>
          </w:tcPr>
          <w:p w14:paraId="5D8B8256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C1412E1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39252252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60A282CC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5580B23C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401" w:type="dxa"/>
            <w:gridSpan w:val="3"/>
            <w:vMerge w:val="restart"/>
            <w:shd w:val="clear" w:color="auto" w:fill="FFFFFF"/>
          </w:tcPr>
          <w:p w14:paraId="454297BD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2" w:type="dxa"/>
            <w:gridSpan w:val="2"/>
            <w:vMerge w:val="restart"/>
            <w:shd w:val="clear" w:color="auto" w:fill="FFFFFF"/>
          </w:tcPr>
          <w:p w14:paraId="26C415BD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321" w:type="dxa"/>
            <w:gridSpan w:val="4"/>
            <w:shd w:val="clear" w:color="auto" w:fill="FFFFFF"/>
          </w:tcPr>
          <w:p w14:paraId="4B82B299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77" w:type="dxa"/>
            <w:gridSpan w:val="5"/>
            <w:shd w:val="clear" w:color="auto" w:fill="FFFFFF"/>
          </w:tcPr>
          <w:p w14:paraId="700A8799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755" w:type="dxa"/>
            <w:gridSpan w:val="5"/>
            <w:shd w:val="clear" w:color="auto" w:fill="FFFFFF"/>
          </w:tcPr>
          <w:p w14:paraId="5F00E7A0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44" w:type="dxa"/>
            <w:gridSpan w:val="4"/>
            <w:shd w:val="clear" w:color="auto" w:fill="FFFFFF"/>
          </w:tcPr>
          <w:p w14:paraId="40C2C675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A179E6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A179E6" w14:paraId="67D168BE" w14:textId="77777777" w:rsidTr="00480629">
        <w:tc>
          <w:tcPr>
            <w:tcW w:w="986" w:type="dxa"/>
            <w:vMerge/>
            <w:shd w:val="clear" w:color="auto" w:fill="FFFFFF"/>
            <w:vAlign w:val="center"/>
          </w:tcPr>
          <w:p w14:paraId="568334DF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1" w:type="dxa"/>
            <w:gridSpan w:val="3"/>
            <w:vMerge/>
            <w:shd w:val="clear" w:color="auto" w:fill="FFFFFF"/>
            <w:vAlign w:val="center"/>
          </w:tcPr>
          <w:p w14:paraId="029042B4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shd w:val="clear" w:color="auto" w:fill="FFFFFF"/>
            <w:vAlign w:val="center"/>
          </w:tcPr>
          <w:p w14:paraId="735BB83F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FFFFF"/>
          </w:tcPr>
          <w:p w14:paraId="20B84652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  <w:r w:rsidRPr="00A179E6">
              <w:rPr>
                <w:bCs/>
                <w:color w:val="000000"/>
                <w:sz w:val="18"/>
                <w:szCs w:val="18"/>
              </w:rPr>
              <w:t>-</w:t>
            </w:r>
          </w:p>
          <w:p w14:paraId="586E84E4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A179E6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186" w:type="dxa"/>
            <w:gridSpan w:val="3"/>
            <w:shd w:val="clear" w:color="auto" w:fill="FFFFFF"/>
          </w:tcPr>
          <w:p w14:paraId="22ECF526" w14:textId="77777777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92" w:type="dxa"/>
            <w:shd w:val="clear" w:color="auto" w:fill="FFFFFF"/>
          </w:tcPr>
          <w:p w14:paraId="77856FDE" w14:textId="045DD20B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60" w:type="dxa"/>
            <w:shd w:val="clear" w:color="auto" w:fill="FFFFFF"/>
          </w:tcPr>
          <w:p w14:paraId="55219946" w14:textId="6E454163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10" w:type="dxa"/>
            <w:gridSpan w:val="2"/>
            <w:shd w:val="clear" w:color="auto" w:fill="FFFFFF"/>
          </w:tcPr>
          <w:p w14:paraId="0501F590" w14:textId="49B5D15A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67" w:type="dxa"/>
            <w:gridSpan w:val="2"/>
            <w:shd w:val="clear" w:color="auto" w:fill="FFFFFF"/>
          </w:tcPr>
          <w:p w14:paraId="373654B4" w14:textId="665C7240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63" w:type="dxa"/>
            <w:shd w:val="clear" w:color="auto" w:fill="FFFFFF"/>
          </w:tcPr>
          <w:p w14:paraId="7691326F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01A29A18" w14:textId="3B48C961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0" w:type="dxa"/>
            <w:gridSpan w:val="3"/>
            <w:shd w:val="clear" w:color="auto" w:fill="FFFFFF"/>
          </w:tcPr>
          <w:p w14:paraId="55FE47C9" w14:textId="452B4E55" w:rsidR="0059360E" w:rsidRPr="00A179E6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51" w:type="dxa"/>
            <w:gridSpan w:val="2"/>
            <w:shd w:val="clear" w:color="auto" w:fill="FFFFFF"/>
          </w:tcPr>
          <w:p w14:paraId="1714C549" w14:textId="77777777" w:rsidR="0059360E" w:rsidRPr="00A179E6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gridSpan w:val="2"/>
            <w:shd w:val="clear" w:color="auto" w:fill="FFFFFF"/>
          </w:tcPr>
          <w:p w14:paraId="12E1499B" w14:textId="77777777" w:rsidR="0059360E" w:rsidRPr="00A179E6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E05DF2" w:rsidRPr="00A179E6" w14:paraId="4C5D29C1" w14:textId="77777777" w:rsidTr="00480629">
        <w:trPr>
          <w:gridAfter w:val="1"/>
          <w:wAfter w:w="15" w:type="dxa"/>
        </w:trPr>
        <w:tc>
          <w:tcPr>
            <w:tcW w:w="986" w:type="dxa"/>
            <w:vMerge/>
            <w:shd w:val="clear" w:color="auto" w:fill="FFFFFF"/>
            <w:vAlign w:val="center"/>
          </w:tcPr>
          <w:p w14:paraId="67AC2C05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5321A457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7" w:type="dxa"/>
            <w:shd w:val="clear" w:color="auto" w:fill="FFFFFF"/>
          </w:tcPr>
          <w:p w14:paraId="4CAA865B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0" w:type="dxa"/>
            <w:shd w:val="clear" w:color="auto" w:fill="FFFFFF"/>
          </w:tcPr>
          <w:p w14:paraId="44F1285A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72A5CF9F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5E1AF92D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A179E6">
              <w:rPr>
                <w:bCs/>
                <w:color w:val="000000"/>
                <w:sz w:val="18"/>
                <w:szCs w:val="18"/>
              </w:rPr>
              <w:t>-</w:t>
            </w:r>
          </w:p>
          <w:p w14:paraId="4BD61B46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6FE123CB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2B271B02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FFFFF"/>
          </w:tcPr>
          <w:p w14:paraId="1643E3BC" w14:textId="77777777" w:rsidR="00E05DF2" w:rsidRPr="00A179E6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70" w:type="dxa"/>
            <w:shd w:val="clear" w:color="auto" w:fill="FFFFFF"/>
          </w:tcPr>
          <w:p w14:paraId="45846C21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98" w:type="dxa"/>
            <w:gridSpan w:val="2"/>
            <w:shd w:val="clear" w:color="auto" w:fill="FFFFFF"/>
            <w:vAlign w:val="center"/>
          </w:tcPr>
          <w:p w14:paraId="0434F6BF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6" w:type="dxa"/>
            <w:gridSpan w:val="2"/>
            <w:shd w:val="clear" w:color="auto" w:fill="FFFFFF"/>
            <w:vAlign w:val="center"/>
          </w:tcPr>
          <w:p w14:paraId="7EEABF2C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gridSpan w:val="2"/>
            <w:shd w:val="clear" w:color="auto" w:fill="FFFFFF"/>
          </w:tcPr>
          <w:p w14:paraId="0EB4E742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FFFFFF"/>
          </w:tcPr>
          <w:p w14:paraId="4D189496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shd w:val="clear" w:color="auto" w:fill="FFFFFF"/>
            <w:vAlign w:val="center"/>
          </w:tcPr>
          <w:p w14:paraId="43090E84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FFFFFF"/>
            <w:vAlign w:val="center"/>
          </w:tcPr>
          <w:p w14:paraId="4D7EB77E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shd w:val="clear" w:color="auto" w:fill="FFFFFF"/>
          </w:tcPr>
          <w:p w14:paraId="115238F0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shd w:val="clear" w:color="auto" w:fill="FFFFFF"/>
          </w:tcPr>
          <w:p w14:paraId="1A5F12B3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05DF2" w:rsidRPr="00A179E6" w14:paraId="558667F3" w14:textId="77777777" w:rsidTr="00480629">
        <w:trPr>
          <w:gridAfter w:val="1"/>
          <w:wAfter w:w="15" w:type="dxa"/>
        </w:trPr>
        <w:tc>
          <w:tcPr>
            <w:tcW w:w="986" w:type="dxa"/>
            <w:shd w:val="clear" w:color="auto" w:fill="FFFFFF"/>
            <w:vAlign w:val="bottom"/>
          </w:tcPr>
          <w:p w14:paraId="2D17AAF4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00062451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6ABEA75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C4E325F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EEF198F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25B44954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106DDCA2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0" w:type="dxa"/>
            <w:shd w:val="clear" w:color="auto" w:fill="FFFFFF"/>
            <w:vAlign w:val="bottom"/>
          </w:tcPr>
          <w:p w14:paraId="61B5E068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70" w:type="dxa"/>
            <w:shd w:val="clear" w:color="auto" w:fill="FFFFFF"/>
            <w:vAlign w:val="center"/>
          </w:tcPr>
          <w:p w14:paraId="196EE068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098" w:type="dxa"/>
            <w:gridSpan w:val="2"/>
            <w:shd w:val="clear" w:color="auto" w:fill="FFFFFF"/>
            <w:vAlign w:val="bottom"/>
          </w:tcPr>
          <w:p w14:paraId="4DA3BB77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66" w:type="dxa"/>
            <w:gridSpan w:val="2"/>
            <w:shd w:val="clear" w:color="auto" w:fill="FFFFFF"/>
            <w:vAlign w:val="bottom"/>
          </w:tcPr>
          <w:p w14:paraId="1D5B9B3A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9" w:type="dxa"/>
            <w:gridSpan w:val="2"/>
            <w:shd w:val="clear" w:color="auto" w:fill="FFFFFF"/>
            <w:vAlign w:val="bottom"/>
          </w:tcPr>
          <w:p w14:paraId="5E5EAF20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52" w:type="dxa"/>
            <w:shd w:val="clear" w:color="auto" w:fill="FFFFFF"/>
            <w:vAlign w:val="center"/>
          </w:tcPr>
          <w:p w14:paraId="71713B29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69" w:type="dxa"/>
            <w:gridSpan w:val="2"/>
            <w:shd w:val="clear" w:color="auto" w:fill="FFFFFF"/>
            <w:vAlign w:val="center"/>
          </w:tcPr>
          <w:p w14:paraId="1FF77A40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9" w:type="dxa"/>
            <w:shd w:val="clear" w:color="auto" w:fill="FFFFFF"/>
            <w:vAlign w:val="center"/>
          </w:tcPr>
          <w:p w14:paraId="7419A185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gridSpan w:val="2"/>
            <w:shd w:val="clear" w:color="auto" w:fill="FFFFFF"/>
          </w:tcPr>
          <w:p w14:paraId="165654F8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gridSpan w:val="2"/>
            <w:shd w:val="clear" w:color="auto" w:fill="FFFFFF"/>
          </w:tcPr>
          <w:p w14:paraId="09066612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E05DF2" w:rsidRPr="00A179E6" w14:paraId="21D0850B" w14:textId="77777777" w:rsidTr="00480629">
        <w:trPr>
          <w:gridAfter w:val="1"/>
          <w:wAfter w:w="15" w:type="dxa"/>
        </w:trPr>
        <w:tc>
          <w:tcPr>
            <w:tcW w:w="986" w:type="dxa"/>
            <w:shd w:val="clear" w:color="auto" w:fill="FFFFFF"/>
          </w:tcPr>
          <w:p w14:paraId="204EC3F3" w14:textId="77777777" w:rsidR="00E05DF2" w:rsidRPr="00A179E6" w:rsidRDefault="00C94D33" w:rsidP="00480629">
            <w:pPr>
              <w:keepNext/>
              <w:suppressAutoHyphens w:val="0"/>
              <w:spacing w:before="240" w:after="60"/>
              <w:contextualSpacing/>
              <w:outlineLvl w:val="3"/>
              <w:rPr>
                <w:b/>
                <w:bCs/>
                <w:sz w:val="18"/>
                <w:szCs w:val="18"/>
              </w:rPr>
            </w:pPr>
            <w:r w:rsidRPr="00C94D33">
              <w:rPr>
                <w:sz w:val="18"/>
                <w:szCs w:val="18"/>
              </w:rPr>
              <w:t>801012О.99.</w:t>
            </w:r>
            <w:proofErr w:type="gramStart"/>
            <w:r w:rsidRPr="00C94D33">
              <w:rPr>
                <w:sz w:val="18"/>
                <w:szCs w:val="18"/>
              </w:rPr>
              <w:t>0.БА</w:t>
            </w:r>
            <w:proofErr w:type="gramEnd"/>
            <w:r w:rsidRPr="00C94D33">
              <w:rPr>
                <w:sz w:val="18"/>
                <w:szCs w:val="18"/>
              </w:rPr>
              <w:t>82АЛ78001</w:t>
            </w:r>
          </w:p>
        </w:tc>
        <w:tc>
          <w:tcPr>
            <w:tcW w:w="1134" w:type="dxa"/>
            <w:shd w:val="clear" w:color="auto" w:fill="FFFFFF"/>
          </w:tcPr>
          <w:p w14:paraId="08BFFF9F" w14:textId="6AB89756" w:rsidR="00E05DF2" w:rsidRPr="00A179E6" w:rsidRDefault="00181CD8" w:rsidP="00480629">
            <w:pPr>
              <w:jc w:val="center"/>
              <w:rPr>
                <w:bCs/>
                <w:sz w:val="18"/>
                <w:szCs w:val="18"/>
              </w:rPr>
            </w:pPr>
            <w:r w:rsidRPr="00181CD8">
              <w:rPr>
                <w:sz w:val="18"/>
                <w:szCs w:val="18"/>
              </w:rPr>
              <w:t>с задержкой психического развития</w:t>
            </w:r>
          </w:p>
        </w:tc>
        <w:tc>
          <w:tcPr>
            <w:tcW w:w="1417" w:type="dxa"/>
            <w:shd w:val="clear" w:color="auto" w:fill="FFFFFF"/>
          </w:tcPr>
          <w:p w14:paraId="48BE2F08" w14:textId="77777777" w:rsidR="00E05DF2" w:rsidRPr="00A179E6" w:rsidRDefault="00E05DF2" w:rsidP="00480629">
            <w:pPr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14:paraId="431F2F8E" w14:textId="77777777" w:rsidR="00E05DF2" w:rsidRPr="00A179E6" w:rsidRDefault="00E05DF2" w:rsidP="00480629">
            <w:pPr>
              <w:rPr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shd w:val="clear" w:color="auto" w:fill="FFFFFF"/>
          </w:tcPr>
          <w:p w14:paraId="1E7038C6" w14:textId="77777777" w:rsidR="00E05DF2" w:rsidRPr="00A179E6" w:rsidRDefault="00E05DF2" w:rsidP="00480629">
            <w:pPr>
              <w:jc w:val="center"/>
              <w:rPr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851" w:type="dxa"/>
            <w:shd w:val="clear" w:color="auto" w:fill="FFFFFF"/>
          </w:tcPr>
          <w:p w14:paraId="523EC3C5" w14:textId="77777777" w:rsidR="00E05DF2" w:rsidRPr="00A179E6" w:rsidRDefault="00E05DF2" w:rsidP="00480629">
            <w:pPr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класс коррекции</w:t>
            </w:r>
          </w:p>
        </w:tc>
        <w:tc>
          <w:tcPr>
            <w:tcW w:w="1135" w:type="dxa"/>
            <w:shd w:val="clear" w:color="auto" w:fill="FFFFFF"/>
          </w:tcPr>
          <w:p w14:paraId="4CE92D1D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10" w:type="dxa"/>
            <w:shd w:val="clear" w:color="auto" w:fill="FFFFFF"/>
          </w:tcPr>
          <w:p w14:paraId="2874957E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70" w:type="dxa"/>
            <w:shd w:val="clear" w:color="auto" w:fill="FFFFFF"/>
          </w:tcPr>
          <w:p w14:paraId="1B97C217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098" w:type="dxa"/>
            <w:gridSpan w:val="2"/>
            <w:shd w:val="clear" w:color="auto" w:fill="FFFFFF"/>
          </w:tcPr>
          <w:p w14:paraId="27FDB27D" w14:textId="2B1EF1D2" w:rsidR="00E05DF2" w:rsidRPr="00A179E6" w:rsidRDefault="007E2039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  <w:r w:rsidR="00E05DF2" w:rsidRPr="00A179E6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866" w:type="dxa"/>
            <w:gridSpan w:val="2"/>
            <w:shd w:val="clear" w:color="auto" w:fill="FFFFFF"/>
          </w:tcPr>
          <w:p w14:paraId="4AB53FD9" w14:textId="5D2FCF04" w:rsidR="00E05DF2" w:rsidRPr="00A179E6" w:rsidRDefault="007E2039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  <w:r w:rsidR="00E05DF2" w:rsidRPr="00A179E6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919" w:type="dxa"/>
            <w:gridSpan w:val="2"/>
            <w:shd w:val="clear" w:color="auto" w:fill="FFFFFF"/>
          </w:tcPr>
          <w:p w14:paraId="265F4AE4" w14:textId="0E25C278" w:rsidR="00E05DF2" w:rsidRPr="00A179E6" w:rsidRDefault="007E2039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  <w:r w:rsidR="00E05DF2" w:rsidRPr="00A179E6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052" w:type="dxa"/>
            <w:shd w:val="clear" w:color="auto" w:fill="FFFFFF"/>
          </w:tcPr>
          <w:p w14:paraId="30C8C540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shd w:val="clear" w:color="auto" w:fill="FFFFFF"/>
          </w:tcPr>
          <w:p w14:paraId="2143F979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FFFFFF"/>
          </w:tcPr>
          <w:p w14:paraId="47C66CE6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shd w:val="clear" w:color="auto" w:fill="FFFFFF"/>
          </w:tcPr>
          <w:p w14:paraId="224C9A82" w14:textId="77777777" w:rsidR="00E05DF2" w:rsidRPr="00A179E6" w:rsidRDefault="00E05D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gridSpan w:val="2"/>
            <w:shd w:val="clear" w:color="auto" w:fill="FFFFFF"/>
          </w:tcPr>
          <w:p w14:paraId="6FD036BB" w14:textId="3D8A03A6" w:rsidR="00E05DF2" w:rsidRPr="00A179E6" w:rsidRDefault="007E2039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</w:tr>
    </w:tbl>
    <w:p w14:paraId="578CBA0E" w14:textId="77777777" w:rsidR="00D001EE" w:rsidRDefault="00D001EE" w:rsidP="00D001EE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4CCA9ABB" w14:textId="77777777" w:rsidR="007C7490" w:rsidRPr="00A93419" w:rsidRDefault="007C7490" w:rsidP="00D001EE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139EC424" w14:textId="77777777" w:rsidR="00D001EE" w:rsidRDefault="00D001EE" w:rsidP="00D001EE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4CD74223" w14:textId="77777777" w:rsidR="007C7490" w:rsidRPr="00A93419" w:rsidRDefault="007C7490" w:rsidP="007C749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221AFF91" w14:textId="77777777" w:rsidTr="007C7490">
        <w:trPr>
          <w:trHeight w:val="198"/>
        </w:trPr>
        <w:tc>
          <w:tcPr>
            <w:tcW w:w="15173" w:type="dxa"/>
            <w:gridSpan w:val="5"/>
          </w:tcPr>
          <w:p w14:paraId="7911273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2EFA87ED" w14:textId="77777777" w:rsidTr="007C7490">
        <w:tc>
          <w:tcPr>
            <w:tcW w:w="2694" w:type="dxa"/>
          </w:tcPr>
          <w:p w14:paraId="00CB1E5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0B57C01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40709C4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3B27388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6AB14D9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03A59E56" w14:textId="77777777" w:rsidTr="007C7490">
        <w:tc>
          <w:tcPr>
            <w:tcW w:w="2694" w:type="dxa"/>
          </w:tcPr>
          <w:p w14:paraId="5C3D626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39F57C1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19A724D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3C3C86A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7906598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5C8FAE57" w14:textId="77777777" w:rsidTr="007C7490">
        <w:tc>
          <w:tcPr>
            <w:tcW w:w="2694" w:type="dxa"/>
          </w:tcPr>
          <w:p w14:paraId="03B7FA53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440AF4A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35894D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852E4B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0F1CBD1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0F203146" w14:textId="77777777" w:rsidR="007C7490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610F12F5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1A573A9D" w14:textId="77777777" w:rsidR="007C7490" w:rsidRPr="00B8131B" w:rsidRDefault="007C7490" w:rsidP="007C7490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7C7490" w:rsidRPr="00B8131B" w14:paraId="70BA68D4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06B4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17A1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4657C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2D57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53F4E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7C7490" w:rsidRPr="00B8131B" w14:paraId="6ADED78E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47085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6D808C" w14:textId="77777777" w:rsidR="007C7490" w:rsidRPr="00B8131B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959B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3C00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AEB17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5869B8AE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B8131B" w14:paraId="5D871078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005575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B082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47ED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1B65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8D446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B8131B" w14:paraId="43B15B16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FA3A3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5681A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776A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FA9E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5D67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7C7490" w:rsidRPr="00B8131B" w14:paraId="05CBE165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03C41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3FB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088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BF91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5C2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79928D05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0638F4E7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476D45" w14:paraId="4F9A598F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ED9A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02CF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C58C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476D45" w14:paraId="6266F0ED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AAA6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8B21" w14:textId="77777777" w:rsidR="007C7490" w:rsidRPr="00476D45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4F53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476D45" w14:paraId="29CB99BC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A2C5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1DE7" w14:textId="77777777" w:rsidR="007C7490" w:rsidRPr="00476D45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2BEB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476D45" w14:paraId="20C89917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8017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AE13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DFD4" w14:textId="77777777" w:rsidR="007C7490" w:rsidRPr="00476D45" w:rsidRDefault="007C7490" w:rsidP="007C7490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7C7490" w:rsidRPr="00476D45" w14:paraId="222E64C0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CF5C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EB9D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622BD527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469D215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15140CB3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3D37F49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26AE015F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7C7750CE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0863F0FD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7D20E104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71653EC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542545F5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34F9ABBC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693E1C1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0EC7B10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7F96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68DBE99F" w14:textId="77777777" w:rsidR="007C7490" w:rsidRDefault="007C7490" w:rsidP="007C74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579E6ABA" w14:textId="77777777" w:rsidR="00CF253D" w:rsidRDefault="00CF253D" w:rsidP="0028024C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737145F9" w14:textId="77777777" w:rsidR="00CF253D" w:rsidRDefault="00CF253D" w:rsidP="0028024C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5B964A94" w14:textId="77777777" w:rsidR="00CF253D" w:rsidRDefault="00CF253D" w:rsidP="0028024C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2FB809FA" w14:textId="77777777" w:rsidR="00CF253D" w:rsidRDefault="00CF253D" w:rsidP="0028024C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4263791D" w14:textId="77777777" w:rsidR="00CF253D" w:rsidRDefault="00CF253D" w:rsidP="0028024C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7D2A1756" w14:textId="77777777" w:rsidR="00CF253D" w:rsidRDefault="00CF253D" w:rsidP="0028024C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52CE3B39" w14:textId="77777777" w:rsidR="00CF253D" w:rsidRDefault="00CF253D" w:rsidP="0028024C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4CC2D2A5" w14:textId="77777777" w:rsidR="00CF253D" w:rsidRDefault="00CF253D">
      <w:pPr>
        <w:suppressAutoHyphens w:val="0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</w:p>
    <w:p w14:paraId="6917F515" w14:textId="77777777" w:rsidR="00F82FB5" w:rsidRDefault="00D01C9B" w:rsidP="0028024C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lastRenderedPageBreak/>
        <w:t xml:space="preserve">РАЗДЕЛ </w:t>
      </w:r>
      <w:r w:rsidR="0001773F">
        <w:rPr>
          <w:bCs/>
          <w:color w:val="000000"/>
          <w:sz w:val="24"/>
          <w:szCs w:val="24"/>
          <w:shd w:val="clear" w:color="auto" w:fill="FFFFFF"/>
        </w:rPr>
        <w:t>9</w:t>
      </w:r>
    </w:p>
    <w:tbl>
      <w:tblPr>
        <w:tblpPr w:leftFromText="180" w:rightFromText="180" w:vertAnchor="page" w:horzAnchor="page" w:tblpX="13272" w:tblpY="13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134"/>
      </w:tblGrid>
      <w:tr w:rsidR="00CF253D" w:rsidRPr="009D7718" w14:paraId="726409C4" w14:textId="77777777" w:rsidTr="00CF253D">
        <w:trPr>
          <w:trHeight w:val="118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220B1B" w14:textId="77777777" w:rsidR="00CF253D" w:rsidRPr="009D7718" w:rsidRDefault="00CF253D" w:rsidP="00CF253D">
            <w:pPr>
              <w:pStyle w:val="4"/>
              <w:spacing w:before="0" w:after="0"/>
              <w:ind w:left="426" w:right="34" w:hanging="426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>
              <w:rPr>
                <w:rStyle w:val="CharStyle9Exact"/>
                <w:color w:val="000000"/>
                <w:sz w:val="24"/>
                <w:szCs w:val="24"/>
              </w:rPr>
              <w:t xml:space="preserve">Уникальный </w:t>
            </w: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номер      </w:t>
            </w:r>
          </w:p>
          <w:p w14:paraId="5010FAE7" w14:textId="77777777" w:rsidR="00CF253D" w:rsidRPr="009D7718" w:rsidRDefault="00CF253D" w:rsidP="00CF253D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по базовому </w:t>
            </w:r>
          </w:p>
          <w:p w14:paraId="36763F91" w14:textId="77777777" w:rsidR="00CF253D" w:rsidRPr="009D7718" w:rsidRDefault="00CF253D" w:rsidP="00CF253D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(отраслевому) </w:t>
            </w:r>
          </w:p>
          <w:p w14:paraId="71717ABC" w14:textId="77777777" w:rsidR="00CF253D" w:rsidRPr="009D7718" w:rsidRDefault="00CF253D" w:rsidP="00CF253D">
            <w:pPr>
              <w:pStyle w:val="4"/>
              <w:spacing w:before="0" w:after="0"/>
              <w:jc w:val="right"/>
              <w:rPr>
                <w:rStyle w:val="CharStyle9Exact"/>
                <w:color w:val="000000"/>
                <w:sz w:val="24"/>
                <w:szCs w:val="24"/>
              </w:rPr>
            </w:pPr>
            <w:r w:rsidRPr="009D7718">
              <w:rPr>
                <w:rStyle w:val="CharStyle9Exact"/>
                <w:color w:val="000000"/>
                <w:sz w:val="24"/>
                <w:szCs w:val="24"/>
              </w:rPr>
              <w:t xml:space="preserve">перечню   </w:t>
            </w:r>
          </w:p>
          <w:p w14:paraId="297E6F11" w14:textId="77777777" w:rsidR="00CF253D" w:rsidRPr="009D7718" w:rsidRDefault="00CF253D" w:rsidP="00CF253D">
            <w:pPr>
              <w:pStyle w:val="Style7"/>
              <w:shd w:val="clear" w:color="auto" w:fill="auto"/>
              <w:spacing w:before="0" w:after="0" w:line="144" w:lineRule="exact"/>
              <w:ind w:left="-851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77A0E3" w14:textId="77777777" w:rsidR="00CF253D" w:rsidRPr="00192CE8" w:rsidRDefault="00CF253D" w:rsidP="00CF253D">
            <w:pPr>
              <w:pStyle w:val="Style7"/>
              <w:shd w:val="clear" w:color="auto" w:fill="auto"/>
              <w:spacing w:before="0" w:after="0" w:line="240" w:lineRule="atLeast"/>
              <w:ind w:firstLine="34"/>
              <w:jc w:val="right"/>
              <w:rPr>
                <w:sz w:val="24"/>
                <w:szCs w:val="24"/>
              </w:rPr>
            </w:pPr>
            <w:r w:rsidRPr="00C802CE">
              <w:rPr>
                <w:sz w:val="24"/>
                <w:szCs w:val="24"/>
              </w:rPr>
              <w:t>35.791.0</w:t>
            </w:r>
          </w:p>
        </w:tc>
      </w:tr>
    </w:tbl>
    <w:p w14:paraId="02D7943A" w14:textId="77777777" w:rsidR="00CF253D" w:rsidRDefault="00CF253D" w:rsidP="00CF253D">
      <w:pPr>
        <w:keepNext/>
        <w:jc w:val="right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235E1777" w14:textId="77777777" w:rsidR="00823534" w:rsidRPr="00A179E6" w:rsidRDefault="00823534" w:rsidP="00823534">
      <w:pPr>
        <w:pStyle w:val="af1"/>
        <w:keepNext/>
        <w:numPr>
          <w:ilvl w:val="0"/>
          <w:numId w:val="30"/>
        </w:numPr>
        <w:spacing w:after="0" w:line="240" w:lineRule="auto"/>
        <w:outlineLvl w:val="3"/>
        <w:rPr>
          <w:rFonts w:ascii="Times New Roman" w:hAnsi="Times New Roman"/>
          <w:sz w:val="24"/>
          <w:szCs w:val="24"/>
        </w:rPr>
      </w:pPr>
      <w:r w:rsidRPr="00A179E6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Pr="00A179E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_</w:t>
      </w:r>
    </w:p>
    <w:p w14:paraId="6BB6F204" w14:textId="77777777" w:rsidR="00823534" w:rsidRPr="00A179E6" w:rsidRDefault="00823534" w:rsidP="00823534">
      <w:pPr>
        <w:keepNext/>
        <w:outlineLvl w:val="3"/>
        <w:rPr>
          <w:sz w:val="24"/>
          <w:szCs w:val="24"/>
          <w:shd w:val="clear" w:color="auto" w:fill="FFFFFF"/>
        </w:rPr>
      </w:pPr>
      <w:r w:rsidRPr="00A179E6">
        <w:rPr>
          <w:i/>
          <w:sz w:val="24"/>
          <w:szCs w:val="24"/>
          <w:u w:val="single"/>
        </w:rPr>
        <w:t>Реализация основных общеобразовательных программ основного общего образования</w:t>
      </w:r>
    </w:p>
    <w:p w14:paraId="646F86BA" w14:textId="77777777" w:rsidR="00823534" w:rsidRPr="00A179E6" w:rsidRDefault="00823534" w:rsidP="00823534">
      <w:pPr>
        <w:keepNext/>
        <w:outlineLvl w:val="3"/>
        <w:rPr>
          <w:i/>
          <w:sz w:val="24"/>
          <w:szCs w:val="24"/>
          <w:u w:val="single"/>
        </w:rPr>
      </w:pPr>
      <w:r w:rsidRPr="00A179E6">
        <w:rPr>
          <w:bCs/>
          <w:color w:val="000000"/>
          <w:sz w:val="24"/>
          <w:szCs w:val="24"/>
          <w:shd w:val="clear" w:color="auto" w:fill="FFFFFF"/>
        </w:rPr>
        <w:t xml:space="preserve">2. Категории потребителей муниципальной </w:t>
      </w:r>
      <w:proofErr w:type="spellStart"/>
      <w:r w:rsidRPr="00A179E6">
        <w:rPr>
          <w:bCs/>
          <w:color w:val="000000"/>
          <w:sz w:val="24"/>
          <w:szCs w:val="24"/>
          <w:shd w:val="clear" w:color="auto" w:fill="FFFFFF"/>
        </w:rPr>
        <w:t>услуги</w:t>
      </w:r>
      <w:r w:rsidRPr="00A179E6">
        <w:rPr>
          <w:i/>
          <w:sz w:val="24"/>
          <w:szCs w:val="24"/>
          <w:u w:val="single"/>
        </w:rPr>
        <w:t>Физические</w:t>
      </w:r>
      <w:proofErr w:type="spellEnd"/>
      <w:r w:rsidRPr="00A179E6">
        <w:rPr>
          <w:i/>
          <w:sz w:val="24"/>
          <w:szCs w:val="24"/>
          <w:u w:val="single"/>
        </w:rPr>
        <w:t xml:space="preserve"> лица</w:t>
      </w:r>
    </w:p>
    <w:p w14:paraId="25907067" w14:textId="77777777" w:rsidR="00823534" w:rsidRPr="00A179E6" w:rsidRDefault="00823534" w:rsidP="00823534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A179E6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3134E94C" w14:textId="77777777" w:rsidR="00823534" w:rsidRPr="00A179E6" w:rsidRDefault="00823534" w:rsidP="00823534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A179E6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A179E6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55E6E632" w14:textId="77777777" w:rsidR="00CF253D" w:rsidRPr="00A179E6" w:rsidRDefault="00CF253D" w:rsidP="00CF253D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259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1"/>
        <w:gridCol w:w="1123"/>
        <w:gridCol w:w="1404"/>
        <w:gridCol w:w="982"/>
        <w:gridCol w:w="842"/>
        <w:gridCol w:w="913"/>
        <w:gridCol w:w="2695"/>
        <w:gridCol w:w="1119"/>
        <w:gridCol w:w="595"/>
        <w:gridCol w:w="984"/>
        <w:gridCol w:w="838"/>
        <w:gridCol w:w="842"/>
        <w:gridCol w:w="875"/>
        <w:gridCol w:w="1142"/>
      </w:tblGrid>
      <w:tr w:rsidR="00CF253D" w:rsidRPr="00A179E6" w14:paraId="39B1C761" w14:textId="77777777" w:rsidTr="00CF253D">
        <w:trPr>
          <w:trHeight w:hRule="exact" w:val="1143"/>
        </w:trPr>
        <w:tc>
          <w:tcPr>
            <w:tcW w:w="981" w:type="dxa"/>
            <w:vMerge w:val="restart"/>
            <w:shd w:val="clear" w:color="auto" w:fill="FFFFFF"/>
            <w:vAlign w:val="center"/>
          </w:tcPr>
          <w:p w14:paraId="1619E0FC" w14:textId="77777777" w:rsidR="00CF253D" w:rsidRPr="00A179E6" w:rsidRDefault="00CF253D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509" w:type="dxa"/>
            <w:gridSpan w:val="3"/>
            <w:vMerge w:val="restart"/>
            <w:shd w:val="clear" w:color="auto" w:fill="FFFFFF"/>
          </w:tcPr>
          <w:p w14:paraId="79D8EEB2" w14:textId="77777777" w:rsidR="00CF253D" w:rsidRPr="00A179E6" w:rsidRDefault="00CF253D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55" w:type="dxa"/>
            <w:gridSpan w:val="2"/>
            <w:vMerge w:val="restart"/>
            <w:shd w:val="clear" w:color="auto" w:fill="FFFFFF"/>
            <w:vAlign w:val="center"/>
          </w:tcPr>
          <w:p w14:paraId="124A29FD" w14:textId="77777777" w:rsidR="00CF253D" w:rsidRPr="00A179E6" w:rsidRDefault="00CF253D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409" w:type="dxa"/>
            <w:gridSpan w:val="3"/>
            <w:shd w:val="clear" w:color="auto" w:fill="FFFFFF"/>
            <w:vAlign w:val="center"/>
          </w:tcPr>
          <w:p w14:paraId="4239842F" w14:textId="77777777" w:rsidR="00CF253D" w:rsidRPr="00A179E6" w:rsidRDefault="00CF253D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3390DE89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64" w:type="dxa"/>
            <w:gridSpan w:val="3"/>
            <w:shd w:val="clear" w:color="auto" w:fill="FFFFFF"/>
          </w:tcPr>
          <w:p w14:paraId="57B5F0FB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2017" w:type="dxa"/>
            <w:gridSpan w:val="2"/>
            <w:shd w:val="clear" w:color="auto" w:fill="FFFFFF"/>
          </w:tcPr>
          <w:p w14:paraId="79EAA466" w14:textId="77777777" w:rsidR="00CF253D" w:rsidRPr="00A179E6" w:rsidRDefault="00CF253D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A179E6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A179E6" w14:paraId="56D728A8" w14:textId="77777777" w:rsidTr="00CF253D">
        <w:trPr>
          <w:trHeight w:hRule="exact" w:val="904"/>
        </w:trPr>
        <w:tc>
          <w:tcPr>
            <w:tcW w:w="981" w:type="dxa"/>
            <w:vMerge/>
            <w:shd w:val="clear" w:color="auto" w:fill="FFFFFF"/>
          </w:tcPr>
          <w:p w14:paraId="743AA47C" w14:textId="77777777" w:rsidR="00AD1573" w:rsidRPr="00A179E6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09" w:type="dxa"/>
            <w:gridSpan w:val="3"/>
            <w:vMerge/>
            <w:shd w:val="clear" w:color="auto" w:fill="FFFFFF"/>
          </w:tcPr>
          <w:p w14:paraId="08C5177F" w14:textId="77777777" w:rsidR="00AD1573" w:rsidRPr="00A179E6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vMerge/>
            <w:shd w:val="clear" w:color="auto" w:fill="FFFFFF"/>
          </w:tcPr>
          <w:p w14:paraId="0C230CBA" w14:textId="77777777" w:rsidR="00AD1573" w:rsidRPr="00A179E6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FFFFFF"/>
          </w:tcPr>
          <w:p w14:paraId="37ABE7C7" w14:textId="77777777" w:rsidR="00AD1573" w:rsidRPr="00A179E6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14" w:type="dxa"/>
            <w:gridSpan w:val="2"/>
            <w:shd w:val="clear" w:color="auto" w:fill="FFFFFF"/>
            <w:vAlign w:val="center"/>
          </w:tcPr>
          <w:p w14:paraId="58E79D93" w14:textId="77777777" w:rsidR="00AD1573" w:rsidRPr="00A179E6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84" w:type="dxa"/>
            <w:shd w:val="clear" w:color="auto" w:fill="FFFFFF"/>
          </w:tcPr>
          <w:p w14:paraId="4894F9E7" w14:textId="39433BFD" w:rsidR="00AD1573" w:rsidRPr="00A179E6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8" w:type="dxa"/>
            <w:shd w:val="clear" w:color="auto" w:fill="FFFFFF"/>
          </w:tcPr>
          <w:p w14:paraId="1643E32B" w14:textId="23353DCE" w:rsidR="00AD1573" w:rsidRPr="00A179E6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2" w:type="dxa"/>
            <w:shd w:val="clear" w:color="auto" w:fill="FFFFFF"/>
          </w:tcPr>
          <w:p w14:paraId="6751FF07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427DB930" w14:textId="4FB18BC7" w:rsidR="00AD1573" w:rsidRPr="00A179E6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75" w:type="dxa"/>
            <w:shd w:val="clear" w:color="auto" w:fill="FFFFFF"/>
          </w:tcPr>
          <w:p w14:paraId="6C36516F" w14:textId="77777777" w:rsidR="00AD1573" w:rsidRPr="00A179E6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42" w:type="dxa"/>
            <w:shd w:val="clear" w:color="auto" w:fill="FFFFFF"/>
          </w:tcPr>
          <w:p w14:paraId="7ADEF7D9" w14:textId="77777777" w:rsidR="00AD1573" w:rsidRPr="00A179E6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CF253D" w:rsidRPr="00A179E6" w14:paraId="0B914D63" w14:textId="77777777" w:rsidTr="00CF253D">
        <w:trPr>
          <w:trHeight w:val="624"/>
        </w:trPr>
        <w:tc>
          <w:tcPr>
            <w:tcW w:w="981" w:type="dxa"/>
            <w:vMerge/>
            <w:shd w:val="clear" w:color="auto" w:fill="FFFFFF"/>
          </w:tcPr>
          <w:p w14:paraId="173F935E" w14:textId="77777777" w:rsidR="00CF253D" w:rsidRPr="00A179E6" w:rsidRDefault="00CF253D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FFFFFF"/>
          </w:tcPr>
          <w:p w14:paraId="7D054AEC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04" w:type="dxa"/>
            <w:shd w:val="clear" w:color="auto" w:fill="FFFFFF"/>
          </w:tcPr>
          <w:p w14:paraId="4F182E67" w14:textId="77777777" w:rsidR="00CF253D" w:rsidRPr="00A179E6" w:rsidRDefault="00CF253D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982" w:type="dxa"/>
            <w:shd w:val="clear" w:color="auto" w:fill="FFFFFF"/>
          </w:tcPr>
          <w:p w14:paraId="6DB90A32" w14:textId="77777777" w:rsidR="00CF253D" w:rsidRPr="00A179E6" w:rsidRDefault="00CF253D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42" w:type="dxa"/>
            <w:shd w:val="clear" w:color="auto" w:fill="FFFFFF"/>
          </w:tcPr>
          <w:p w14:paraId="6EC905C4" w14:textId="77777777" w:rsidR="00CF253D" w:rsidRPr="00A179E6" w:rsidRDefault="00CF253D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13" w:type="dxa"/>
            <w:shd w:val="clear" w:color="auto" w:fill="FFFFFF"/>
          </w:tcPr>
          <w:p w14:paraId="30EF15BB" w14:textId="77777777" w:rsidR="00CF253D" w:rsidRPr="00A179E6" w:rsidRDefault="00CF253D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A179E6">
              <w:rPr>
                <w:bCs/>
                <w:color w:val="000000"/>
                <w:sz w:val="18"/>
                <w:szCs w:val="18"/>
              </w:rPr>
              <w:t>-</w:t>
            </w:r>
          </w:p>
          <w:p w14:paraId="5F218591" w14:textId="77777777" w:rsidR="00CF253D" w:rsidRPr="00A179E6" w:rsidRDefault="00CF253D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179E6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240DF554" w14:textId="77777777" w:rsidR="00CF253D" w:rsidRPr="00A179E6" w:rsidRDefault="00CF253D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A179E6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695" w:type="dxa"/>
            <w:shd w:val="clear" w:color="auto" w:fill="FFFFFF"/>
          </w:tcPr>
          <w:p w14:paraId="46894F56" w14:textId="77777777" w:rsidR="00CF253D" w:rsidRPr="00A179E6" w:rsidRDefault="00CF253D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FFFFFF"/>
          </w:tcPr>
          <w:p w14:paraId="1CB57C72" w14:textId="77777777" w:rsidR="00CF253D" w:rsidRPr="00A179E6" w:rsidRDefault="00CF253D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5" w:type="dxa"/>
            <w:shd w:val="clear" w:color="auto" w:fill="FFFFFF"/>
          </w:tcPr>
          <w:p w14:paraId="7973F1F5" w14:textId="77777777" w:rsidR="00CF253D" w:rsidRPr="00A179E6" w:rsidRDefault="00CF253D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84" w:type="dxa"/>
            <w:shd w:val="clear" w:color="auto" w:fill="FFFFFF"/>
          </w:tcPr>
          <w:p w14:paraId="70164E52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8" w:type="dxa"/>
            <w:shd w:val="clear" w:color="auto" w:fill="FFFFFF"/>
          </w:tcPr>
          <w:p w14:paraId="22C7859E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FFFFFF"/>
          </w:tcPr>
          <w:p w14:paraId="5B5DD28B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FFFFFF"/>
          </w:tcPr>
          <w:p w14:paraId="3962F7A9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</w:tcPr>
          <w:p w14:paraId="24C3EE14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CF253D" w:rsidRPr="00A179E6" w14:paraId="67DEB163" w14:textId="77777777" w:rsidTr="00CF253D">
        <w:trPr>
          <w:trHeight w:hRule="exact" w:val="372"/>
        </w:trPr>
        <w:tc>
          <w:tcPr>
            <w:tcW w:w="981" w:type="dxa"/>
            <w:tcBorders>
              <w:bottom w:val="single" w:sz="4" w:space="0" w:color="auto"/>
            </w:tcBorders>
            <w:shd w:val="clear" w:color="auto" w:fill="FFFFFF"/>
          </w:tcPr>
          <w:p w14:paraId="60527374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FFFFFF"/>
          </w:tcPr>
          <w:p w14:paraId="56241496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2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shd w:val="clear" w:color="auto" w:fill="FFFFFF"/>
          </w:tcPr>
          <w:p w14:paraId="4136AA77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3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/>
          </w:tcPr>
          <w:p w14:paraId="69366740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4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/>
          </w:tcPr>
          <w:p w14:paraId="67240227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5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shd w:val="clear" w:color="auto" w:fill="FFFFFF"/>
          </w:tcPr>
          <w:p w14:paraId="6B736E54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6</w:t>
            </w:r>
          </w:p>
        </w:tc>
        <w:tc>
          <w:tcPr>
            <w:tcW w:w="2695" w:type="dxa"/>
            <w:tcBorders>
              <w:bottom w:val="single" w:sz="4" w:space="0" w:color="auto"/>
            </w:tcBorders>
            <w:shd w:val="clear" w:color="auto" w:fill="FFFFFF"/>
          </w:tcPr>
          <w:p w14:paraId="465C7664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7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FFFFFF"/>
          </w:tcPr>
          <w:p w14:paraId="6436A721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8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FFFFFF"/>
          </w:tcPr>
          <w:p w14:paraId="1FB67DCC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9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FFFFF"/>
          </w:tcPr>
          <w:p w14:paraId="3704C8A9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FFFFFF"/>
          </w:tcPr>
          <w:p w14:paraId="4D92D528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11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/>
          </w:tcPr>
          <w:p w14:paraId="1508509A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12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shd w:val="clear" w:color="auto" w:fill="FFFFFF"/>
          </w:tcPr>
          <w:p w14:paraId="7B08DB17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13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FFFFFF"/>
          </w:tcPr>
          <w:p w14:paraId="1DC9F592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14</w:t>
            </w:r>
          </w:p>
        </w:tc>
      </w:tr>
      <w:tr w:rsidR="00CF253D" w:rsidRPr="00A179E6" w14:paraId="79A638A8" w14:textId="77777777" w:rsidTr="00D5473B">
        <w:trPr>
          <w:trHeight w:hRule="exact" w:val="752"/>
        </w:trPr>
        <w:tc>
          <w:tcPr>
            <w:tcW w:w="981" w:type="dxa"/>
            <w:vMerge w:val="restart"/>
            <w:tcBorders>
              <w:bottom w:val="nil"/>
            </w:tcBorders>
            <w:shd w:val="clear" w:color="auto" w:fill="FFFFFF"/>
          </w:tcPr>
          <w:p w14:paraId="65480A84" w14:textId="77777777" w:rsidR="00CF253D" w:rsidRPr="00A179E6" w:rsidRDefault="00CF253D" w:rsidP="00480629">
            <w:pPr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802111О.99.</w:t>
            </w:r>
            <w:proofErr w:type="gramStart"/>
            <w:r w:rsidRPr="00A179E6">
              <w:rPr>
                <w:sz w:val="18"/>
                <w:szCs w:val="18"/>
              </w:rPr>
              <w:t>0.БА</w:t>
            </w:r>
            <w:proofErr w:type="gramEnd"/>
            <w:r w:rsidRPr="00A179E6">
              <w:rPr>
                <w:sz w:val="18"/>
                <w:szCs w:val="18"/>
              </w:rPr>
              <w:t>96АЮ58001</w:t>
            </w:r>
          </w:p>
        </w:tc>
        <w:tc>
          <w:tcPr>
            <w:tcW w:w="1123" w:type="dxa"/>
            <w:vMerge w:val="restart"/>
            <w:tcBorders>
              <w:bottom w:val="nil"/>
            </w:tcBorders>
            <w:shd w:val="clear" w:color="auto" w:fill="FFFFFF"/>
          </w:tcPr>
          <w:p w14:paraId="17C844D8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Не указано</w:t>
            </w:r>
          </w:p>
        </w:tc>
        <w:tc>
          <w:tcPr>
            <w:tcW w:w="1404" w:type="dxa"/>
            <w:vMerge w:val="restart"/>
            <w:tcBorders>
              <w:bottom w:val="nil"/>
            </w:tcBorders>
            <w:shd w:val="clear" w:color="auto" w:fill="FFFFFF"/>
          </w:tcPr>
          <w:p w14:paraId="7905D29B" w14:textId="77777777" w:rsidR="00CF253D" w:rsidRPr="00A179E6" w:rsidRDefault="00CF253D" w:rsidP="00480629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982" w:type="dxa"/>
            <w:vMerge w:val="restart"/>
            <w:tcBorders>
              <w:bottom w:val="nil"/>
            </w:tcBorders>
            <w:shd w:val="clear" w:color="auto" w:fill="FFFFFF"/>
          </w:tcPr>
          <w:p w14:paraId="6F6D70BA" w14:textId="77777777" w:rsidR="00CF253D" w:rsidRPr="00A179E6" w:rsidRDefault="00CF253D" w:rsidP="00480629">
            <w:pPr>
              <w:keepNext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Не указано</w:t>
            </w:r>
          </w:p>
        </w:tc>
        <w:tc>
          <w:tcPr>
            <w:tcW w:w="842" w:type="dxa"/>
            <w:vMerge w:val="restart"/>
            <w:tcBorders>
              <w:bottom w:val="nil"/>
            </w:tcBorders>
            <w:shd w:val="clear" w:color="auto" w:fill="FFFFFF"/>
          </w:tcPr>
          <w:p w14:paraId="548A897A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Очная</w:t>
            </w:r>
          </w:p>
          <w:p w14:paraId="61C8FB8A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913" w:type="dxa"/>
            <w:vMerge w:val="restart"/>
            <w:tcBorders>
              <w:bottom w:val="nil"/>
            </w:tcBorders>
            <w:shd w:val="clear" w:color="auto" w:fill="FFFFFF"/>
          </w:tcPr>
          <w:p w14:paraId="7666BE63" w14:textId="77777777" w:rsidR="00CF253D" w:rsidRPr="00A179E6" w:rsidRDefault="00CF253D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shd w:val="clear" w:color="auto" w:fill="FFFFFF"/>
          </w:tcPr>
          <w:p w14:paraId="5EA2D353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2791FEA1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6E23A69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FE79267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1E86578" w14:textId="77777777" w:rsidR="00CF253D" w:rsidRPr="00A179E6" w:rsidRDefault="00CF253D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B895D39" w14:textId="77777777" w:rsidR="00CF253D" w:rsidRPr="00A179E6" w:rsidRDefault="00CF253D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FFFFFF"/>
          </w:tcPr>
          <w:p w14:paraId="6FCA2920" w14:textId="77777777" w:rsidR="00CF253D" w:rsidRPr="00A179E6" w:rsidRDefault="00CF253D" w:rsidP="00A179E6">
            <w:pPr>
              <w:keepNext/>
              <w:spacing w:after="60"/>
              <w:outlineLvl w:val="3"/>
              <w:rPr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FFFFFF"/>
          </w:tcPr>
          <w:p w14:paraId="3998A42A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FFFFF"/>
          </w:tcPr>
          <w:p w14:paraId="2FDEBCB2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FFFFFF"/>
          </w:tcPr>
          <w:p w14:paraId="0EF9BF8D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/>
          </w:tcPr>
          <w:p w14:paraId="1E363142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shd w:val="clear" w:color="auto" w:fill="FFFFFF"/>
          </w:tcPr>
          <w:p w14:paraId="200C6AD3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FFFFFF"/>
          </w:tcPr>
          <w:p w14:paraId="176ADCD3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CF253D" w:rsidRPr="00A179E6" w14:paraId="232D2008" w14:textId="77777777" w:rsidTr="00CF253D">
        <w:trPr>
          <w:trHeight w:hRule="exact" w:val="912"/>
        </w:trPr>
        <w:tc>
          <w:tcPr>
            <w:tcW w:w="981" w:type="dxa"/>
            <w:vMerge/>
            <w:tcBorders>
              <w:top w:val="nil"/>
            </w:tcBorders>
            <w:shd w:val="clear" w:color="auto" w:fill="FFFFFF"/>
          </w:tcPr>
          <w:p w14:paraId="78D87319" w14:textId="77777777" w:rsidR="00CF253D" w:rsidRPr="00A179E6" w:rsidRDefault="00CF253D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  <w:shd w:val="clear" w:color="auto" w:fill="FFFFFF"/>
          </w:tcPr>
          <w:p w14:paraId="22C47FD8" w14:textId="77777777" w:rsidR="00CF253D" w:rsidRPr="00A179E6" w:rsidRDefault="00CF253D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  <w:shd w:val="clear" w:color="auto" w:fill="FFFFFF"/>
          </w:tcPr>
          <w:p w14:paraId="67693B63" w14:textId="77777777" w:rsidR="00CF253D" w:rsidRPr="00A179E6" w:rsidRDefault="00CF253D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  <w:shd w:val="clear" w:color="auto" w:fill="FFFFFF"/>
          </w:tcPr>
          <w:p w14:paraId="4B182E77" w14:textId="77777777" w:rsidR="00CF253D" w:rsidRPr="00A179E6" w:rsidRDefault="00CF253D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  <w:shd w:val="clear" w:color="auto" w:fill="FFFFFF"/>
          </w:tcPr>
          <w:p w14:paraId="79BB5B7A" w14:textId="77777777" w:rsidR="00CF253D" w:rsidRPr="00A179E6" w:rsidRDefault="00CF253D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13" w:type="dxa"/>
            <w:vMerge/>
            <w:tcBorders>
              <w:top w:val="nil"/>
            </w:tcBorders>
            <w:shd w:val="clear" w:color="auto" w:fill="FFFFFF"/>
          </w:tcPr>
          <w:p w14:paraId="23B145C4" w14:textId="77777777" w:rsidR="00CF253D" w:rsidRPr="00A179E6" w:rsidRDefault="00CF253D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  <w:shd w:val="clear" w:color="auto" w:fill="FFFFFF"/>
          </w:tcPr>
          <w:p w14:paraId="62CE4026" w14:textId="77777777" w:rsidR="00CF253D" w:rsidRPr="00A179E6" w:rsidRDefault="00CF253D" w:rsidP="00D5473B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A179E6">
              <w:rPr>
                <w:sz w:val="18"/>
                <w:szCs w:val="18"/>
              </w:rPr>
              <w:t xml:space="preserve">Удельный вес обучающихся, освоивших основную общеобразовательную программу </w:t>
            </w:r>
            <w:r w:rsidR="00D5473B" w:rsidRPr="00A179E6">
              <w:rPr>
                <w:sz w:val="18"/>
                <w:szCs w:val="18"/>
              </w:rPr>
              <w:t>основного</w:t>
            </w:r>
            <w:r w:rsidRPr="00A179E6">
              <w:rPr>
                <w:sz w:val="18"/>
                <w:szCs w:val="18"/>
              </w:rPr>
              <w:t xml:space="preserve"> общего образования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shd w:val="clear" w:color="auto" w:fill="FFFFFF"/>
          </w:tcPr>
          <w:p w14:paraId="1D7FEABE" w14:textId="77777777" w:rsidR="00CF253D" w:rsidRPr="00A179E6" w:rsidRDefault="00CF253D" w:rsidP="00A179E6">
            <w:pPr>
              <w:keepNext/>
              <w:spacing w:after="60"/>
              <w:outlineLvl w:val="3"/>
              <w:rPr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tcBorders>
              <w:top w:val="single" w:sz="4" w:space="0" w:color="auto"/>
            </w:tcBorders>
            <w:shd w:val="clear" w:color="auto" w:fill="FFFFFF"/>
          </w:tcPr>
          <w:p w14:paraId="4F5D34F1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</w:tcPr>
          <w:p w14:paraId="45C4EB0D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8" w:type="dxa"/>
            <w:tcBorders>
              <w:top w:val="single" w:sz="4" w:space="0" w:color="auto"/>
            </w:tcBorders>
            <w:shd w:val="clear" w:color="auto" w:fill="FFFFFF"/>
          </w:tcPr>
          <w:p w14:paraId="2E7A21F9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FFFFFF"/>
          </w:tcPr>
          <w:p w14:paraId="1E76158A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75" w:type="dxa"/>
            <w:tcBorders>
              <w:top w:val="single" w:sz="4" w:space="0" w:color="auto"/>
            </w:tcBorders>
            <w:shd w:val="clear" w:color="auto" w:fill="FFFFFF"/>
          </w:tcPr>
          <w:p w14:paraId="33251EEF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</w:tcBorders>
            <w:shd w:val="clear" w:color="auto" w:fill="FFFFFF"/>
          </w:tcPr>
          <w:p w14:paraId="32207B76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A179E6" w14:paraId="6D7810E5" w14:textId="77777777" w:rsidTr="00D5473B">
        <w:trPr>
          <w:trHeight w:hRule="exact" w:val="1640"/>
        </w:trPr>
        <w:tc>
          <w:tcPr>
            <w:tcW w:w="981" w:type="dxa"/>
            <w:vMerge/>
            <w:shd w:val="clear" w:color="auto" w:fill="FFFFFF"/>
          </w:tcPr>
          <w:p w14:paraId="1532954C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vMerge/>
            <w:shd w:val="clear" w:color="auto" w:fill="FFFFFF"/>
          </w:tcPr>
          <w:p w14:paraId="50963589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4" w:type="dxa"/>
            <w:vMerge/>
            <w:shd w:val="clear" w:color="auto" w:fill="FFFFFF"/>
          </w:tcPr>
          <w:p w14:paraId="2D90BA10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14:paraId="243EC3DE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/>
            <w:shd w:val="clear" w:color="auto" w:fill="FFFFFF"/>
          </w:tcPr>
          <w:p w14:paraId="16ECDD23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3" w:type="dxa"/>
            <w:vMerge/>
            <w:shd w:val="clear" w:color="auto" w:fill="FFFFFF"/>
          </w:tcPr>
          <w:p w14:paraId="17EC581E" w14:textId="77777777" w:rsidR="00BB2115" w:rsidRPr="00A179E6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FFFFFF"/>
          </w:tcPr>
          <w:p w14:paraId="60FD268D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6ABCDD24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6A7C99D3" w14:textId="77777777" w:rsidR="00BB2115" w:rsidRPr="00A179E6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19" w:type="dxa"/>
            <w:shd w:val="clear" w:color="auto" w:fill="FFFFFF"/>
          </w:tcPr>
          <w:p w14:paraId="49261522" w14:textId="77777777" w:rsidR="00BB2115" w:rsidRPr="00A179E6" w:rsidRDefault="00BB2115" w:rsidP="00BB2115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5" w:type="dxa"/>
            <w:shd w:val="clear" w:color="auto" w:fill="FFFFFF"/>
          </w:tcPr>
          <w:p w14:paraId="55059F41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84" w:type="dxa"/>
            <w:shd w:val="clear" w:color="auto" w:fill="FFFFFF"/>
          </w:tcPr>
          <w:p w14:paraId="53BB5BA6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8" w:type="dxa"/>
            <w:shd w:val="clear" w:color="auto" w:fill="FFFFFF"/>
          </w:tcPr>
          <w:p w14:paraId="55B7E3BE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2" w:type="dxa"/>
            <w:shd w:val="clear" w:color="auto" w:fill="FFFFFF"/>
          </w:tcPr>
          <w:p w14:paraId="0AA8D435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75" w:type="dxa"/>
            <w:shd w:val="clear" w:color="auto" w:fill="FFFFFF"/>
          </w:tcPr>
          <w:p w14:paraId="09E1A31D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42" w:type="dxa"/>
            <w:shd w:val="clear" w:color="auto" w:fill="FFFFFF"/>
          </w:tcPr>
          <w:p w14:paraId="303B494E" w14:textId="77777777" w:rsidR="00BB2115" w:rsidRPr="00A179E6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CF253D" w:rsidRPr="00A179E6" w14:paraId="1396F432" w14:textId="77777777" w:rsidTr="00CF253D">
        <w:trPr>
          <w:trHeight w:hRule="exact" w:val="694"/>
        </w:trPr>
        <w:tc>
          <w:tcPr>
            <w:tcW w:w="981" w:type="dxa"/>
            <w:vMerge/>
            <w:shd w:val="clear" w:color="auto" w:fill="FFFFFF"/>
          </w:tcPr>
          <w:p w14:paraId="322D200C" w14:textId="77777777" w:rsidR="00CF253D" w:rsidRPr="00A179E6" w:rsidRDefault="00CF253D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vMerge/>
            <w:shd w:val="clear" w:color="auto" w:fill="FFFFFF"/>
          </w:tcPr>
          <w:p w14:paraId="083333C5" w14:textId="77777777" w:rsidR="00CF253D" w:rsidRPr="00A179E6" w:rsidRDefault="00CF253D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4" w:type="dxa"/>
            <w:vMerge/>
            <w:shd w:val="clear" w:color="auto" w:fill="FFFFFF"/>
          </w:tcPr>
          <w:p w14:paraId="2F55C404" w14:textId="77777777" w:rsidR="00CF253D" w:rsidRPr="00A179E6" w:rsidRDefault="00CF253D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14:paraId="084D90D1" w14:textId="77777777" w:rsidR="00CF253D" w:rsidRPr="00A179E6" w:rsidRDefault="00CF253D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/>
            <w:shd w:val="clear" w:color="auto" w:fill="FFFFFF"/>
          </w:tcPr>
          <w:p w14:paraId="22B960B8" w14:textId="77777777" w:rsidR="00CF253D" w:rsidRPr="00A179E6" w:rsidRDefault="00CF253D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3" w:type="dxa"/>
            <w:vMerge/>
            <w:shd w:val="clear" w:color="auto" w:fill="FFFFFF"/>
          </w:tcPr>
          <w:p w14:paraId="3CC02E90" w14:textId="77777777" w:rsidR="00CF253D" w:rsidRPr="00A179E6" w:rsidRDefault="00CF253D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FFFFFF"/>
          </w:tcPr>
          <w:p w14:paraId="33C71B3C" w14:textId="77777777" w:rsidR="00CF253D" w:rsidRPr="00A179E6" w:rsidRDefault="00CF253D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A179E6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19" w:type="dxa"/>
            <w:shd w:val="clear" w:color="auto" w:fill="FFFFFF"/>
          </w:tcPr>
          <w:p w14:paraId="786CAD3A" w14:textId="77777777" w:rsidR="00CF253D" w:rsidRPr="00A179E6" w:rsidRDefault="00CF253D" w:rsidP="00A179E6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shd w:val="clear" w:color="auto" w:fill="FFFFFF"/>
          </w:tcPr>
          <w:p w14:paraId="7C3E8181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84" w:type="dxa"/>
            <w:shd w:val="clear" w:color="auto" w:fill="FFFFFF"/>
          </w:tcPr>
          <w:p w14:paraId="04FB2063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8" w:type="dxa"/>
            <w:shd w:val="clear" w:color="auto" w:fill="FFFFFF"/>
          </w:tcPr>
          <w:p w14:paraId="31162672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2" w:type="dxa"/>
            <w:shd w:val="clear" w:color="auto" w:fill="FFFFFF"/>
          </w:tcPr>
          <w:p w14:paraId="39CDAAE5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75" w:type="dxa"/>
            <w:shd w:val="clear" w:color="auto" w:fill="FFFFFF"/>
          </w:tcPr>
          <w:p w14:paraId="2221F7F9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42" w:type="dxa"/>
            <w:shd w:val="clear" w:color="auto" w:fill="FFFFFF"/>
          </w:tcPr>
          <w:p w14:paraId="0C32CAB3" w14:textId="77777777" w:rsidR="00CF253D" w:rsidRPr="00A179E6" w:rsidRDefault="00CF253D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A179E6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2122DA5D" w14:textId="77777777" w:rsidR="00B42AD6" w:rsidRPr="00A93419" w:rsidRDefault="00B42AD6" w:rsidP="0028024C">
      <w:pPr>
        <w:keepNext/>
        <w:outlineLvl w:val="3"/>
        <w:rPr>
          <w:bCs/>
          <w:sz w:val="16"/>
          <w:szCs w:val="16"/>
        </w:rPr>
      </w:pPr>
    </w:p>
    <w:p w14:paraId="511FDE1A" w14:textId="77777777" w:rsidR="00B42AD6" w:rsidRPr="00A93419" w:rsidRDefault="00B42AD6" w:rsidP="00B42AD6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45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132"/>
        <w:gridCol w:w="1420"/>
        <w:gridCol w:w="853"/>
        <w:gridCol w:w="852"/>
        <w:gridCol w:w="851"/>
        <w:gridCol w:w="1135"/>
        <w:gridCol w:w="714"/>
        <w:gridCol w:w="467"/>
        <w:gridCol w:w="1105"/>
        <w:gridCol w:w="884"/>
        <w:gridCol w:w="941"/>
        <w:gridCol w:w="1017"/>
        <w:gridCol w:w="832"/>
        <w:gridCol w:w="845"/>
        <w:gridCol w:w="878"/>
        <w:gridCol w:w="979"/>
      </w:tblGrid>
      <w:tr w:rsidR="00085F2E" w:rsidRPr="004D3665" w14:paraId="254076E8" w14:textId="77777777" w:rsidTr="00480629">
        <w:tc>
          <w:tcPr>
            <w:tcW w:w="993" w:type="dxa"/>
            <w:vMerge w:val="restart"/>
            <w:shd w:val="clear" w:color="auto" w:fill="FFFFFF"/>
          </w:tcPr>
          <w:p w14:paraId="4E986DC0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48B74494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39CEB5D6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4A22A4F0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2E1E6EFE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405" w:type="dxa"/>
            <w:gridSpan w:val="3"/>
            <w:vMerge w:val="restart"/>
            <w:shd w:val="clear" w:color="auto" w:fill="FFFFFF"/>
          </w:tcPr>
          <w:p w14:paraId="6094DE03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4A160DD4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316" w:type="dxa"/>
            <w:gridSpan w:val="3"/>
            <w:shd w:val="clear" w:color="auto" w:fill="FFFFFF"/>
          </w:tcPr>
          <w:p w14:paraId="4B1D57B4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30" w:type="dxa"/>
            <w:gridSpan w:val="3"/>
            <w:shd w:val="clear" w:color="auto" w:fill="FFFFFF"/>
          </w:tcPr>
          <w:p w14:paraId="3FBA7E7D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  <w:shd w:val="clear" w:color="auto" w:fill="FFFFFF"/>
          </w:tcPr>
          <w:p w14:paraId="7093630A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57" w:type="dxa"/>
            <w:gridSpan w:val="2"/>
            <w:shd w:val="clear" w:color="auto" w:fill="FFFFFF"/>
          </w:tcPr>
          <w:p w14:paraId="614B6A78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4D3665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4D3665" w14:paraId="1336316F" w14:textId="77777777" w:rsidTr="00480629">
        <w:tc>
          <w:tcPr>
            <w:tcW w:w="993" w:type="dxa"/>
            <w:vMerge/>
            <w:shd w:val="clear" w:color="auto" w:fill="FFFFFF"/>
            <w:vAlign w:val="center"/>
          </w:tcPr>
          <w:p w14:paraId="351E58AE" w14:textId="77777777" w:rsidR="0059360E" w:rsidRPr="004D3665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5" w:type="dxa"/>
            <w:gridSpan w:val="3"/>
            <w:vMerge/>
            <w:shd w:val="clear" w:color="auto" w:fill="FFFFFF"/>
            <w:vAlign w:val="center"/>
          </w:tcPr>
          <w:p w14:paraId="683CE01A" w14:textId="77777777" w:rsidR="0059360E" w:rsidRPr="004D3665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026E3DEF" w14:textId="77777777" w:rsidR="0059360E" w:rsidRPr="004D3665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FFFFF"/>
          </w:tcPr>
          <w:p w14:paraId="5A4AB04C" w14:textId="77777777" w:rsidR="0059360E" w:rsidRPr="004D3665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81" w:type="dxa"/>
            <w:gridSpan w:val="2"/>
            <w:shd w:val="clear" w:color="auto" w:fill="FFFFFF"/>
          </w:tcPr>
          <w:p w14:paraId="7E5A2F78" w14:textId="77777777" w:rsidR="0059360E" w:rsidRPr="004D3665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5" w:type="dxa"/>
            <w:shd w:val="clear" w:color="auto" w:fill="FFFFFF"/>
          </w:tcPr>
          <w:p w14:paraId="64DC19F5" w14:textId="632646BD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6ADCC682" w14:textId="6E3A856C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41" w:type="dxa"/>
            <w:shd w:val="clear" w:color="auto" w:fill="FFFFFF"/>
          </w:tcPr>
          <w:p w14:paraId="32B868C1" w14:textId="43CCA655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17" w:type="dxa"/>
            <w:shd w:val="clear" w:color="auto" w:fill="FFFFFF"/>
          </w:tcPr>
          <w:p w14:paraId="679793F2" w14:textId="6C41D505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7EFEE8AA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32AD3CB5" w14:textId="1430C7E2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5" w:type="dxa"/>
            <w:shd w:val="clear" w:color="auto" w:fill="FFFFFF"/>
          </w:tcPr>
          <w:p w14:paraId="3AFEB196" w14:textId="3B99E220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78" w:type="dxa"/>
            <w:shd w:val="clear" w:color="auto" w:fill="FFFFFF"/>
          </w:tcPr>
          <w:p w14:paraId="57EFAC6B" w14:textId="77777777" w:rsidR="0059360E" w:rsidRPr="004D3665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79" w:type="dxa"/>
            <w:shd w:val="clear" w:color="auto" w:fill="FFFFFF"/>
          </w:tcPr>
          <w:p w14:paraId="20B6786A" w14:textId="77777777" w:rsidR="0059360E" w:rsidRPr="004D3665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085F2E" w:rsidRPr="004D3665" w14:paraId="088D22C0" w14:textId="77777777" w:rsidTr="00480629">
        <w:tc>
          <w:tcPr>
            <w:tcW w:w="993" w:type="dxa"/>
            <w:vMerge/>
            <w:shd w:val="clear" w:color="auto" w:fill="FFFFFF"/>
            <w:vAlign w:val="center"/>
          </w:tcPr>
          <w:p w14:paraId="21132846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shd w:val="clear" w:color="auto" w:fill="FFFFFF"/>
          </w:tcPr>
          <w:p w14:paraId="76FCBAB3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0" w:type="dxa"/>
            <w:shd w:val="clear" w:color="auto" w:fill="FFFFFF"/>
          </w:tcPr>
          <w:p w14:paraId="58936AD9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3" w:type="dxa"/>
            <w:shd w:val="clear" w:color="auto" w:fill="FFFFFF"/>
          </w:tcPr>
          <w:p w14:paraId="2A76F08F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2" w:type="dxa"/>
            <w:shd w:val="clear" w:color="auto" w:fill="FFFFFF"/>
          </w:tcPr>
          <w:p w14:paraId="2FF75CBE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3FADA0BE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4D3665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4D3665">
              <w:rPr>
                <w:bCs/>
                <w:color w:val="000000"/>
                <w:sz w:val="18"/>
                <w:szCs w:val="18"/>
              </w:rPr>
              <w:t>-</w:t>
            </w:r>
          </w:p>
          <w:p w14:paraId="02FC69F3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D3665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28794959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FFFAC68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FFFFFF"/>
          </w:tcPr>
          <w:p w14:paraId="1E85F0CB" w14:textId="77777777" w:rsidR="00085F2E" w:rsidRPr="004D3665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67" w:type="dxa"/>
            <w:shd w:val="clear" w:color="auto" w:fill="FFFFFF"/>
          </w:tcPr>
          <w:p w14:paraId="13735B83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5" w:type="dxa"/>
            <w:shd w:val="clear" w:color="auto" w:fill="FFFFFF"/>
            <w:vAlign w:val="center"/>
          </w:tcPr>
          <w:p w14:paraId="4B8A7A2B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1A7DABB3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  <w:shd w:val="clear" w:color="auto" w:fill="FFFFFF"/>
          </w:tcPr>
          <w:p w14:paraId="6230B0F7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FFFFFF"/>
          </w:tcPr>
          <w:p w14:paraId="0101E3C1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408B056E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14:paraId="305C2E25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8" w:type="dxa"/>
            <w:shd w:val="clear" w:color="auto" w:fill="FFFFFF"/>
          </w:tcPr>
          <w:p w14:paraId="5B6316EF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shd w:val="clear" w:color="auto" w:fill="FFFFFF"/>
          </w:tcPr>
          <w:p w14:paraId="0373B255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85F2E" w:rsidRPr="004D3665" w14:paraId="38810D3C" w14:textId="77777777" w:rsidTr="00480629">
        <w:tc>
          <w:tcPr>
            <w:tcW w:w="993" w:type="dxa"/>
            <w:shd w:val="clear" w:color="auto" w:fill="FFFFFF"/>
            <w:vAlign w:val="bottom"/>
          </w:tcPr>
          <w:p w14:paraId="297AD83F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2" w:type="dxa"/>
            <w:shd w:val="clear" w:color="auto" w:fill="FFFFFF"/>
            <w:vAlign w:val="bottom"/>
          </w:tcPr>
          <w:p w14:paraId="68C6C113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2BE9EE17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485FA951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8EF74C6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55F9C6F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0011342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4" w:type="dxa"/>
            <w:shd w:val="clear" w:color="auto" w:fill="FFFFFF"/>
            <w:vAlign w:val="bottom"/>
          </w:tcPr>
          <w:p w14:paraId="344CA903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7" w:type="dxa"/>
            <w:shd w:val="clear" w:color="auto" w:fill="FFFFFF"/>
            <w:vAlign w:val="center"/>
          </w:tcPr>
          <w:p w14:paraId="7BFCB05A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5" w:type="dxa"/>
            <w:shd w:val="clear" w:color="auto" w:fill="FFFFFF"/>
            <w:vAlign w:val="bottom"/>
          </w:tcPr>
          <w:p w14:paraId="28066BDA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1964471D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41" w:type="dxa"/>
            <w:shd w:val="clear" w:color="auto" w:fill="FFFFFF"/>
            <w:vAlign w:val="bottom"/>
          </w:tcPr>
          <w:p w14:paraId="3708F0DD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  <w:vAlign w:val="center"/>
          </w:tcPr>
          <w:p w14:paraId="6D0D1324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29A44983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1EA4DCC4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8" w:type="dxa"/>
            <w:shd w:val="clear" w:color="auto" w:fill="FFFFFF"/>
          </w:tcPr>
          <w:p w14:paraId="35B60B31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79" w:type="dxa"/>
            <w:shd w:val="clear" w:color="auto" w:fill="FFFFFF"/>
          </w:tcPr>
          <w:p w14:paraId="23D8354A" w14:textId="77777777" w:rsidR="00085F2E" w:rsidRPr="004D3665" w:rsidRDefault="00085F2E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8C2845" w:rsidRPr="004D3665" w14:paraId="05D94370" w14:textId="77777777" w:rsidTr="00085F2E">
        <w:trPr>
          <w:trHeight w:val="672"/>
        </w:trPr>
        <w:tc>
          <w:tcPr>
            <w:tcW w:w="993" w:type="dxa"/>
            <w:shd w:val="clear" w:color="auto" w:fill="FFFFFF"/>
          </w:tcPr>
          <w:p w14:paraId="49E576DC" w14:textId="77777777" w:rsidR="008C2845" w:rsidRPr="004D3665" w:rsidRDefault="008C2845" w:rsidP="008C2845">
            <w:pPr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802111О.99.</w:t>
            </w:r>
            <w:proofErr w:type="gramStart"/>
            <w:r w:rsidRPr="004D3665">
              <w:rPr>
                <w:sz w:val="18"/>
                <w:szCs w:val="18"/>
              </w:rPr>
              <w:t>0.БА</w:t>
            </w:r>
            <w:proofErr w:type="gramEnd"/>
            <w:r w:rsidRPr="004D3665">
              <w:rPr>
                <w:sz w:val="18"/>
                <w:szCs w:val="18"/>
              </w:rPr>
              <w:t>96АЮ58001</w:t>
            </w:r>
          </w:p>
        </w:tc>
        <w:tc>
          <w:tcPr>
            <w:tcW w:w="1132" w:type="dxa"/>
            <w:shd w:val="clear" w:color="auto" w:fill="FFFFFF"/>
          </w:tcPr>
          <w:p w14:paraId="030DBB61" w14:textId="77777777" w:rsidR="008C2845" w:rsidRPr="004D3665" w:rsidRDefault="008C2845" w:rsidP="008C284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Не указано</w:t>
            </w:r>
          </w:p>
        </w:tc>
        <w:tc>
          <w:tcPr>
            <w:tcW w:w="1420" w:type="dxa"/>
            <w:shd w:val="clear" w:color="auto" w:fill="FFFFFF"/>
          </w:tcPr>
          <w:p w14:paraId="40DA2977" w14:textId="77777777" w:rsidR="008C2845" w:rsidRPr="004D3665" w:rsidRDefault="008C2845" w:rsidP="008C284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bCs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shd w:val="clear" w:color="auto" w:fill="FFFFFF"/>
          </w:tcPr>
          <w:p w14:paraId="0C75A10A" w14:textId="77777777" w:rsidR="008C2845" w:rsidRPr="004D3665" w:rsidRDefault="008C2845" w:rsidP="008C2845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Не указано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</w:tcPr>
          <w:p w14:paraId="17AFA8D8" w14:textId="77777777" w:rsidR="008C2845" w:rsidRPr="004D3665" w:rsidRDefault="008C2845" w:rsidP="008C284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Очная</w:t>
            </w:r>
          </w:p>
          <w:p w14:paraId="48ED2063" w14:textId="77777777" w:rsidR="008C2845" w:rsidRPr="004D3665" w:rsidRDefault="008C2845" w:rsidP="008C2845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14:paraId="4C005F77" w14:textId="77777777" w:rsidR="008C2845" w:rsidRPr="004D3665" w:rsidRDefault="008C2845" w:rsidP="008C2845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FFFFF"/>
          </w:tcPr>
          <w:p w14:paraId="455B287B" w14:textId="77777777" w:rsidR="008C2845" w:rsidRPr="004D3665" w:rsidRDefault="008C2845" w:rsidP="008C284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14" w:type="dxa"/>
            <w:shd w:val="clear" w:color="auto" w:fill="FFFFFF"/>
          </w:tcPr>
          <w:p w14:paraId="552CBEC3" w14:textId="77777777" w:rsidR="008C2845" w:rsidRPr="004D3665" w:rsidRDefault="008C2845" w:rsidP="008C284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67" w:type="dxa"/>
            <w:shd w:val="clear" w:color="auto" w:fill="FFFFFF"/>
          </w:tcPr>
          <w:p w14:paraId="309F3501" w14:textId="77777777" w:rsidR="008C2845" w:rsidRPr="004D3665" w:rsidRDefault="008C2845" w:rsidP="008C2845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105" w:type="dxa"/>
            <w:shd w:val="clear" w:color="auto" w:fill="FFFFFF"/>
          </w:tcPr>
          <w:p w14:paraId="66C12BFF" w14:textId="60AFBD44" w:rsidR="008C2845" w:rsidRDefault="00F318D3" w:rsidP="008C2845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18</w:t>
            </w:r>
            <w:r w:rsidR="00DB75AE">
              <w:rPr>
                <w:bCs/>
                <w:color w:val="000000"/>
                <w:sz w:val="20"/>
              </w:rPr>
              <w:t>13</w:t>
            </w:r>
          </w:p>
          <w:p w14:paraId="1BC1BE2A" w14:textId="77777777" w:rsidR="008C2845" w:rsidRPr="00B07BF7" w:rsidRDefault="008C2845" w:rsidP="008C2845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4" w:type="dxa"/>
            <w:shd w:val="clear" w:color="auto" w:fill="FFFFFF"/>
          </w:tcPr>
          <w:p w14:paraId="72A913A4" w14:textId="5CEABDD0" w:rsidR="008C2845" w:rsidRDefault="00F318D3" w:rsidP="008C2845">
            <w:pPr>
              <w:jc w:val="center"/>
            </w:pPr>
            <w:r>
              <w:rPr>
                <w:bCs/>
                <w:color w:val="000000"/>
                <w:sz w:val="20"/>
              </w:rPr>
              <w:t>18</w:t>
            </w:r>
            <w:r w:rsidR="00DB75AE">
              <w:rPr>
                <w:bCs/>
                <w:color w:val="000000"/>
                <w:sz w:val="20"/>
              </w:rPr>
              <w:t>13</w:t>
            </w:r>
          </w:p>
        </w:tc>
        <w:tc>
          <w:tcPr>
            <w:tcW w:w="941" w:type="dxa"/>
            <w:shd w:val="clear" w:color="auto" w:fill="FFFFFF"/>
          </w:tcPr>
          <w:p w14:paraId="5B63783B" w14:textId="294ECEA8" w:rsidR="008C2845" w:rsidRDefault="00F318D3" w:rsidP="008C2845">
            <w:pPr>
              <w:jc w:val="center"/>
            </w:pPr>
            <w:r>
              <w:rPr>
                <w:bCs/>
                <w:color w:val="000000"/>
                <w:sz w:val="20"/>
              </w:rPr>
              <w:t>18</w:t>
            </w:r>
            <w:r w:rsidR="00DB75AE">
              <w:rPr>
                <w:bCs/>
                <w:color w:val="000000"/>
                <w:sz w:val="20"/>
              </w:rPr>
              <w:t>13</w:t>
            </w:r>
          </w:p>
        </w:tc>
        <w:tc>
          <w:tcPr>
            <w:tcW w:w="1017" w:type="dxa"/>
            <w:shd w:val="clear" w:color="auto" w:fill="FFFFFF"/>
          </w:tcPr>
          <w:p w14:paraId="120860CE" w14:textId="77777777" w:rsidR="008C2845" w:rsidRPr="005C7C58" w:rsidRDefault="008C2845" w:rsidP="008C2845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32" w:type="dxa"/>
            <w:shd w:val="clear" w:color="auto" w:fill="FFFFFF"/>
          </w:tcPr>
          <w:p w14:paraId="66766B7E" w14:textId="77777777" w:rsidR="008C2845" w:rsidRPr="005C7C58" w:rsidRDefault="008C2845" w:rsidP="008C2845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45" w:type="dxa"/>
            <w:shd w:val="clear" w:color="auto" w:fill="FFFFFF"/>
          </w:tcPr>
          <w:p w14:paraId="6806A480" w14:textId="77777777" w:rsidR="008C2845" w:rsidRPr="005C7C58" w:rsidRDefault="008C2845" w:rsidP="008C2845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78" w:type="dxa"/>
            <w:shd w:val="clear" w:color="auto" w:fill="FFFFFF"/>
          </w:tcPr>
          <w:p w14:paraId="61E1B9A2" w14:textId="77777777" w:rsidR="008C2845" w:rsidRPr="005C7C58" w:rsidRDefault="008C2845" w:rsidP="008C2845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</w:t>
            </w:r>
          </w:p>
        </w:tc>
        <w:tc>
          <w:tcPr>
            <w:tcW w:w="979" w:type="dxa"/>
            <w:shd w:val="clear" w:color="auto" w:fill="FFFFFF"/>
          </w:tcPr>
          <w:p w14:paraId="2B9B74B6" w14:textId="6790F9F4" w:rsidR="008C2845" w:rsidRPr="005C7C58" w:rsidRDefault="00F318D3" w:rsidP="008C2845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18</w:t>
            </w:r>
            <w:r w:rsidR="00DB75AE">
              <w:rPr>
                <w:bCs/>
                <w:color w:val="000000"/>
                <w:sz w:val="20"/>
              </w:rPr>
              <w:t>1</w:t>
            </w:r>
          </w:p>
        </w:tc>
      </w:tr>
    </w:tbl>
    <w:p w14:paraId="7AFCC094" w14:textId="77777777" w:rsidR="00B42AD6" w:rsidRPr="00A93419" w:rsidRDefault="00B42AD6" w:rsidP="00B42AD6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4D74E401" w14:textId="77777777" w:rsidR="00B42AD6" w:rsidRDefault="00B42AD6" w:rsidP="00B42AD6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185BC61E" w14:textId="77777777" w:rsidR="007C7490" w:rsidRPr="00A93419" w:rsidRDefault="007C7490" w:rsidP="007C749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1CAECA42" w14:textId="77777777" w:rsidTr="007C7490">
        <w:trPr>
          <w:trHeight w:val="198"/>
        </w:trPr>
        <w:tc>
          <w:tcPr>
            <w:tcW w:w="15173" w:type="dxa"/>
            <w:gridSpan w:val="5"/>
          </w:tcPr>
          <w:p w14:paraId="13CC38E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6BFEA769" w14:textId="77777777" w:rsidTr="007C7490">
        <w:tc>
          <w:tcPr>
            <w:tcW w:w="2694" w:type="dxa"/>
          </w:tcPr>
          <w:p w14:paraId="78921A7E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180F4FC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1E7476D0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74FEC42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6CB80E0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34CF38F0" w14:textId="77777777" w:rsidTr="007C7490">
        <w:tc>
          <w:tcPr>
            <w:tcW w:w="2694" w:type="dxa"/>
          </w:tcPr>
          <w:p w14:paraId="2369600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1C94DFC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1658BD5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5647E5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5B505B6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22BD59E9" w14:textId="77777777" w:rsidTr="007C7490">
        <w:tc>
          <w:tcPr>
            <w:tcW w:w="2694" w:type="dxa"/>
          </w:tcPr>
          <w:p w14:paraId="0CC823B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750EAC6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EF8902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0BE427E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0E09A2F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552F0F5E" w14:textId="77777777" w:rsidR="007C7490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096D6D2E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460243FE" w14:textId="77777777" w:rsidR="007C7490" w:rsidRPr="00B8131B" w:rsidRDefault="007C7490" w:rsidP="007C7490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7C7490" w:rsidRPr="00B8131B" w14:paraId="454EFC71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74FA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76E1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8546E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BF08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66581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7C7490" w:rsidRPr="00B8131B" w14:paraId="3F7D63BE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765D4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A2346" w14:textId="77777777" w:rsidR="007C7490" w:rsidRPr="00B8131B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8032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DEE8E2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8F28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4C9D095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B8131B" w14:paraId="40230534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84EE2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A70C4A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F6B11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B528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8E4E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B8131B" w14:paraId="2068365D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B8312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00195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9AC3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1646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648E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7C7490" w:rsidRPr="00B8131B" w14:paraId="0075F8A7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A6334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C9E6E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6A1F4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FC5C3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2A58D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48D0DDC2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0FD83312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476D45" w14:paraId="29AE1EC8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0570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lastRenderedPageBreak/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99F7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715F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476D45" w14:paraId="2BA50FBE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AD42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8534" w14:textId="77777777" w:rsidR="007C7490" w:rsidRPr="00476D45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1FFD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476D45" w14:paraId="7B2DE598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B5E6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3C80" w14:textId="77777777" w:rsidR="007C7490" w:rsidRPr="00476D45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F5C2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476D45" w14:paraId="597E67B6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FB6B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13CF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C12B" w14:textId="77777777" w:rsidR="007C7490" w:rsidRPr="00476D45" w:rsidRDefault="007C7490" w:rsidP="007C7490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7C7490" w:rsidRPr="00476D45" w14:paraId="47EE2640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89D5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8C9D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578853E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2406A75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2E4EB52F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1C899A3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65EE67D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06130CA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23D9698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66B2AB2C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6F5DA13B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75FF440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5CE09FAC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305A6413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16BDF78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F2F4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163E3427" w14:textId="77777777" w:rsidR="007C7490" w:rsidRDefault="007C7490" w:rsidP="007C74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6B6379E8" w14:textId="77777777" w:rsidR="007C7490" w:rsidRDefault="007C7490" w:rsidP="007C7490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6248ACE5" w14:textId="77777777" w:rsidR="00472F87" w:rsidRDefault="00472F87" w:rsidP="00472F87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191DB186" w14:textId="77777777" w:rsidR="00087B25" w:rsidRDefault="00087B25" w:rsidP="00472F87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23301D79" w14:textId="77777777" w:rsidR="00087B25" w:rsidRDefault="00087B25" w:rsidP="00472F87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07E782DA" w14:textId="77777777" w:rsidR="00087B25" w:rsidRDefault="00087B25" w:rsidP="00472F87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57939B24" w14:textId="77777777" w:rsidR="00087B25" w:rsidRDefault="00087B25" w:rsidP="00472F87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54B3ABE3" w14:textId="77777777" w:rsidR="00087B25" w:rsidRDefault="00087B25" w:rsidP="00472F87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0BD60E51" w14:textId="77777777" w:rsidR="0047152D" w:rsidRDefault="0047152D" w:rsidP="00472F87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2DEFEDA7" w14:textId="77777777" w:rsidR="0047152D" w:rsidRDefault="0047152D" w:rsidP="00472F87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687CEA4B" w14:textId="77777777" w:rsidR="007D5D69" w:rsidRDefault="007D5D69" w:rsidP="00472F87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1B353C27" w14:textId="77777777" w:rsidR="00D96AD9" w:rsidRDefault="00AC7F32" w:rsidP="00D96AD9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bookmarkStart w:id="2" w:name="_Hlk177039633"/>
      <w:r>
        <w:rPr>
          <w:noProof/>
          <w:lang w:eastAsia="ru-RU"/>
        </w:rPr>
        <w:lastRenderedPageBreak/>
        <w:pict w14:anchorId="7FA09A73">
          <v:shape id="_x0000_s1033" type="#_x0000_t202" style="position:absolute;left:0;text-align:left;margin-left:601.3pt;margin-top:.05pt;width:149.75pt;height:90pt;z-index:251709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" stroked="f">
            <v:textbox style="mso-next-textbox:#_x0000_s1033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09F0984C" w14:textId="77777777" w:rsidTr="00B9503F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7FE06E23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5FEE2FD2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4FAD75E9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4C9157B1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перечню</w:t>
                        </w:r>
                      </w:p>
                      <w:p w14:paraId="7EDDF84A" w14:textId="77777777" w:rsidR="0019530A" w:rsidRPr="009D7718" w:rsidRDefault="0019530A" w:rsidP="00B9503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248B2AAB" w14:textId="77777777" w:rsidR="0019530A" w:rsidRPr="00192CE8" w:rsidRDefault="0019530A" w:rsidP="00B9503F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C802CE">
                          <w:rPr>
                            <w:sz w:val="24"/>
                            <w:szCs w:val="24"/>
                          </w:rPr>
                          <w:t>35.791.0</w:t>
                        </w:r>
                      </w:p>
                    </w:tc>
                  </w:tr>
                </w:tbl>
                <w:p w14:paraId="6E0F5B98" w14:textId="77777777" w:rsidR="0019530A" w:rsidRPr="009D7718" w:rsidRDefault="0019530A" w:rsidP="00D96AD9"/>
              </w:txbxContent>
            </v:textbox>
          </v:shape>
        </w:pict>
      </w:r>
      <w:r w:rsidR="00FB51DB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01773F">
        <w:rPr>
          <w:bCs/>
          <w:color w:val="000000"/>
          <w:sz w:val="24"/>
          <w:szCs w:val="24"/>
          <w:shd w:val="clear" w:color="auto" w:fill="FFFFFF"/>
        </w:rPr>
        <w:t>10</w:t>
      </w:r>
    </w:p>
    <w:p w14:paraId="64517623" w14:textId="77777777" w:rsidR="00823534" w:rsidRPr="007D5D69" w:rsidRDefault="00804160" w:rsidP="00804160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 w:rsidR="00823534" w:rsidRPr="007D5D69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="00823534" w:rsidRPr="007D5D69">
        <w:rPr>
          <w:color w:val="000000"/>
          <w:sz w:val="24"/>
          <w:szCs w:val="24"/>
          <w:shd w:val="clear" w:color="auto" w:fill="FFFFFF"/>
        </w:rPr>
        <w:t>_</w:t>
      </w:r>
    </w:p>
    <w:p w14:paraId="242E11FB" w14:textId="77777777" w:rsidR="00823534" w:rsidRPr="007D5D69" w:rsidRDefault="00823534" w:rsidP="00823534">
      <w:pPr>
        <w:keepNext/>
        <w:outlineLvl w:val="3"/>
        <w:rPr>
          <w:sz w:val="24"/>
          <w:szCs w:val="24"/>
          <w:shd w:val="clear" w:color="auto" w:fill="FFFFFF"/>
        </w:rPr>
      </w:pPr>
      <w:r w:rsidRPr="007D5D69">
        <w:rPr>
          <w:i/>
          <w:sz w:val="24"/>
          <w:szCs w:val="24"/>
          <w:u w:val="single"/>
        </w:rPr>
        <w:t>Реализация основных общеобразовательных программ основного общего образования</w:t>
      </w:r>
    </w:p>
    <w:p w14:paraId="167487ED" w14:textId="77777777" w:rsidR="00823534" w:rsidRPr="007D5D69" w:rsidRDefault="00823534" w:rsidP="00823534">
      <w:pPr>
        <w:keepNext/>
        <w:outlineLvl w:val="3"/>
        <w:rPr>
          <w:i/>
          <w:sz w:val="24"/>
          <w:szCs w:val="24"/>
          <w:u w:val="single"/>
        </w:rPr>
      </w:pPr>
      <w:r w:rsidRPr="007D5D69">
        <w:rPr>
          <w:bCs/>
          <w:color w:val="000000"/>
          <w:sz w:val="24"/>
          <w:szCs w:val="24"/>
          <w:shd w:val="clear" w:color="auto" w:fill="FFFFFF"/>
        </w:rPr>
        <w:t xml:space="preserve">2. Категории потребителей муниципальной </w:t>
      </w:r>
      <w:proofErr w:type="spellStart"/>
      <w:r w:rsidRPr="007D5D69">
        <w:rPr>
          <w:bCs/>
          <w:color w:val="000000"/>
          <w:sz w:val="24"/>
          <w:szCs w:val="24"/>
          <w:shd w:val="clear" w:color="auto" w:fill="FFFFFF"/>
        </w:rPr>
        <w:t>услуги</w:t>
      </w:r>
      <w:r w:rsidRPr="007D5D69">
        <w:rPr>
          <w:i/>
          <w:sz w:val="24"/>
          <w:szCs w:val="24"/>
          <w:u w:val="single"/>
        </w:rPr>
        <w:t>Физические</w:t>
      </w:r>
      <w:proofErr w:type="spellEnd"/>
      <w:r w:rsidRPr="007D5D69">
        <w:rPr>
          <w:i/>
          <w:sz w:val="24"/>
          <w:szCs w:val="24"/>
          <w:u w:val="single"/>
        </w:rPr>
        <w:t xml:space="preserve"> лица</w:t>
      </w:r>
    </w:p>
    <w:p w14:paraId="0F8F5C5A" w14:textId="77777777" w:rsidR="00823534" w:rsidRPr="007D5D69" w:rsidRDefault="00823534" w:rsidP="00823534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7D5D69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09D6A697" w14:textId="77777777" w:rsidR="00823534" w:rsidRPr="007D5D69" w:rsidRDefault="00823534" w:rsidP="00823534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7D5D69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D5D69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0AC1A3AF" w14:textId="77777777" w:rsidR="00A4705B" w:rsidRDefault="00A4705B" w:rsidP="00D96AD9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259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1"/>
        <w:gridCol w:w="1123"/>
        <w:gridCol w:w="1404"/>
        <w:gridCol w:w="982"/>
        <w:gridCol w:w="842"/>
        <w:gridCol w:w="913"/>
        <w:gridCol w:w="2695"/>
        <w:gridCol w:w="1119"/>
        <w:gridCol w:w="595"/>
        <w:gridCol w:w="984"/>
        <w:gridCol w:w="838"/>
        <w:gridCol w:w="842"/>
        <w:gridCol w:w="875"/>
        <w:gridCol w:w="1142"/>
      </w:tblGrid>
      <w:tr w:rsidR="00A4705B" w:rsidRPr="007D5D69" w14:paraId="03DEBC3F" w14:textId="77777777" w:rsidTr="00480629">
        <w:trPr>
          <w:trHeight w:hRule="exact" w:val="1143"/>
        </w:trPr>
        <w:tc>
          <w:tcPr>
            <w:tcW w:w="981" w:type="dxa"/>
            <w:vMerge w:val="restart"/>
            <w:shd w:val="clear" w:color="auto" w:fill="FFFFFF"/>
            <w:vAlign w:val="center"/>
          </w:tcPr>
          <w:p w14:paraId="41B12639" w14:textId="77777777" w:rsidR="00A4705B" w:rsidRPr="007D5D69" w:rsidRDefault="00A4705B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509" w:type="dxa"/>
            <w:gridSpan w:val="3"/>
            <w:vMerge w:val="restart"/>
            <w:shd w:val="clear" w:color="auto" w:fill="FFFFFF"/>
          </w:tcPr>
          <w:p w14:paraId="441434A5" w14:textId="77777777" w:rsidR="00A4705B" w:rsidRPr="007D5D69" w:rsidRDefault="00A4705B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55" w:type="dxa"/>
            <w:gridSpan w:val="2"/>
            <w:vMerge w:val="restart"/>
            <w:shd w:val="clear" w:color="auto" w:fill="FFFFFF"/>
            <w:vAlign w:val="center"/>
          </w:tcPr>
          <w:p w14:paraId="563472E9" w14:textId="77777777" w:rsidR="00A4705B" w:rsidRPr="007D5D69" w:rsidRDefault="00A4705B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409" w:type="dxa"/>
            <w:gridSpan w:val="3"/>
            <w:shd w:val="clear" w:color="auto" w:fill="FFFFFF"/>
            <w:vAlign w:val="center"/>
          </w:tcPr>
          <w:p w14:paraId="35292DBC" w14:textId="77777777" w:rsidR="00A4705B" w:rsidRPr="007D5D69" w:rsidRDefault="00A4705B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07CC5E04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664" w:type="dxa"/>
            <w:gridSpan w:val="3"/>
            <w:shd w:val="clear" w:color="auto" w:fill="FFFFFF"/>
          </w:tcPr>
          <w:p w14:paraId="463F7554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2017" w:type="dxa"/>
            <w:gridSpan w:val="2"/>
            <w:shd w:val="clear" w:color="auto" w:fill="FFFFFF"/>
          </w:tcPr>
          <w:p w14:paraId="0B84E1FF" w14:textId="77777777" w:rsidR="00A4705B" w:rsidRPr="007D5D69" w:rsidRDefault="00A4705B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7D5D69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7D5D69" w14:paraId="241BC9FA" w14:textId="77777777" w:rsidTr="00480629">
        <w:trPr>
          <w:trHeight w:hRule="exact" w:val="904"/>
        </w:trPr>
        <w:tc>
          <w:tcPr>
            <w:tcW w:w="981" w:type="dxa"/>
            <w:vMerge/>
            <w:shd w:val="clear" w:color="auto" w:fill="FFFFFF"/>
          </w:tcPr>
          <w:p w14:paraId="12E870BD" w14:textId="77777777" w:rsidR="00AD1573" w:rsidRPr="007D5D69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09" w:type="dxa"/>
            <w:gridSpan w:val="3"/>
            <w:vMerge/>
            <w:shd w:val="clear" w:color="auto" w:fill="FFFFFF"/>
          </w:tcPr>
          <w:p w14:paraId="7A39D0CF" w14:textId="77777777" w:rsidR="00AD1573" w:rsidRPr="007D5D69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vMerge/>
            <w:shd w:val="clear" w:color="auto" w:fill="FFFFFF"/>
          </w:tcPr>
          <w:p w14:paraId="170C8059" w14:textId="77777777" w:rsidR="00AD1573" w:rsidRPr="007D5D69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FFFFFF"/>
          </w:tcPr>
          <w:p w14:paraId="55A4A694" w14:textId="77777777" w:rsidR="00AD1573" w:rsidRPr="007D5D69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14" w:type="dxa"/>
            <w:gridSpan w:val="2"/>
            <w:shd w:val="clear" w:color="auto" w:fill="FFFFFF"/>
            <w:vAlign w:val="center"/>
          </w:tcPr>
          <w:p w14:paraId="28976A36" w14:textId="77777777" w:rsidR="00AD1573" w:rsidRPr="007D5D6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84" w:type="dxa"/>
            <w:shd w:val="clear" w:color="auto" w:fill="FFFFFF"/>
          </w:tcPr>
          <w:p w14:paraId="53D2696A" w14:textId="0E4B17E9" w:rsidR="00AD1573" w:rsidRPr="007D5D6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8" w:type="dxa"/>
            <w:shd w:val="clear" w:color="auto" w:fill="FFFFFF"/>
          </w:tcPr>
          <w:p w14:paraId="4A22F281" w14:textId="61D8685E" w:rsidR="00AD1573" w:rsidRPr="007D5D6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2" w:type="dxa"/>
            <w:shd w:val="clear" w:color="auto" w:fill="FFFFFF"/>
          </w:tcPr>
          <w:p w14:paraId="25BC58D7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4EF9E9B7" w14:textId="45A8EE5F" w:rsidR="00AD1573" w:rsidRPr="007D5D6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75" w:type="dxa"/>
            <w:shd w:val="clear" w:color="auto" w:fill="FFFFFF"/>
          </w:tcPr>
          <w:p w14:paraId="6487E8C5" w14:textId="77777777" w:rsidR="00AD1573" w:rsidRPr="007D5D69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42" w:type="dxa"/>
            <w:shd w:val="clear" w:color="auto" w:fill="FFFFFF"/>
          </w:tcPr>
          <w:p w14:paraId="4CF9BEDC" w14:textId="77777777" w:rsidR="00AD1573" w:rsidRPr="007D5D69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A4705B" w:rsidRPr="007D5D69" w14:paraId="074E2E19" w14:textId="77777777" w:rsidTr="00480629">
        <w:trPr>
          <w:trHeight w:val="624"/>
        </w:trPr>
        <w:tc>
          <w:tcPr>
            <w:tcW w:w="981" w:type="dxa"/>
            <w:vMerge/>
            <w:shd w:val="clear" w:color="auto" w:fill="FFFFFF"/>
          </w:tcPr>
          <w:p w14:paraId="59203D4E" w14:textId="77777777" w:rsidR="00A4705B" w:rsidRPr="007D5D69" w:rsidRDefault="00A4705B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FFFFFF"/>
          </w:tcPr>
          <w:p w14:paraId="44DCD019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04" w:type="dxa"/>
            <w:shd w:val="clear" w:color="auto" w:fill="FFFFFF"/>
          </w:tcPr>
          <w:p w14:paraId="66282519" w14:textId="77777777" w:rsidR="00A4705B" w:rsidRPr="007D5D69" w:rsidRDefault="00A4705B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982" w:type="dxa"/>
            <w:shd w:val="clear" w:color="auto" w:fill="FFFFFF"/>
          </w:tcPr>
          <w:p w14:paraId="2D241E01" w14:textId="77777777" w:rsidR="00A4705B" w:rsidRPr="007D5D69" w:rsidRDefault="00A4705B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42" w:type="dxa"/>
            <w:shd w:val="clear" w:color="auto" w:fill="FFFFFF"/>
          </w:tcPr>
          <w:p w14:paraId="5D9FD1BF" w14:textId="77777777" w:rsidR="00A4705B" w:rsidRPr="007D5D69" w:rsidRDefault="00A4705B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13" w:type="dxa"/>
            <w:shd w:val="clear" w:color="auto" w:fill="FFFFFF"/>
          </w:tcPr>
          <w:p w14:paraId="573E6DDE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7D5D69">
              <w:rPr>
                <w:bCs/>
                <w:color w:val="000000"/>
                <w:sz w:val="18"/>
                <w:szCs w:val="18"/>
              </w:rPr>
              <w:t>-</w:t>
            </w:r>
          </w:p>
          <w:p w14:paraId="1109C38E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3E9FD343" w14:textId="77777777" w:rsidR="00A4705B" w:rsidRPr="007D5D69" w:rsidRDefault="00A4705B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695" w:type="dxa"/>
            <w:shd w:val="clear" w:color="auto" w:fill="FFFFFF"/>
          </w:tcPr>
          <w:p w14:paraId="14787F6B" w14:textId="77777777" w:rsidR="00A4705B" w:rsidRPr="007D5D69" w:rsidRDefault="00A4705B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FFFFFF"/>
          </w:tcPr>
          <w:p w14:paraId="6DBCE9AF" w14:textId="77777777" w:rsidR="00A4705B" w:rsidRPr="007D5D69" w:rsidRDefault="00A4705B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5" w:type="dxa"/>
            <w:shd w:val="clear" w:color="auto" w:fill="FFFFFF"/>
          </w:tcPr>
          <w:p w14:paraId="035DD929" w14:textId="77777777" w:rsidR="00A4705B" w:rsidRPr="007D5D69" w:rsidRDefault="00A4705B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84" w:type="dxa"/>
            <w:shd w:val="clear" w:color="auto" w:fill="FFFFFF"/>
          </w:tcPr>
          <w:p w14:paraId="4260B3AA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8" w:type="dxa"/>
            <w:shd w:val="clear" w:color="auto" w:fill="FFFFFF"/>
          </w:tcPr>
          <w:p w14:paraId="12D95C53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FFFFFF"/>
          </w:tcPr>
          <w:p w14:paraId="37B78E48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FFFFFF"/>
          </w:tcPr>
          <w:p w14:paraId="17DA277E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</w:tcPr>
          <w:p w14:paraId="2729BD41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A4705B" w:rsidRPr="007D5D69" w14:paraId="2349B419" w14:textId="77777777" w:rsidTr="00480629">
        <w:trPr>
          <w:trHeight w:hRule="exact" w:val="372"/>
        </w:trPr>
        <w:tc>
          <w:tcPr>
            <w:tcW w:w="981" w:type="dxa"/>
            <w:tcBorders>
              <w:bottom w:val="single" w:sz="4" w:space="0" w:color="auto"/>
            </w:tcBorders>
            <w:shd w:val="clear" w:color="auto" w:fill="FFFFFF"/>
          </w:tcPr>
          <w:p w14:paraId="5D4B337F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FFFFFF"/>
          </w:tcPr>
          <w:p w14:paraId="290374BE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2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shd w:val="clear" w:color="auto" w:fill="FFFFFF"/>
          </w:tcPr>
          <w:p w14:paraId="04A25C31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3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/>
          </w:tcPr>
          <w:p w14:paraId="63B77BFF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4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/>
          </w:tcPr>
          <w:p w14:paraId="111CC852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5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shd w:val="clear" w:color="auto" w:fill="FFFFFF"/>
          </w:tcPr>
          <w:p w14:paraId="183DADBC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6</w:t>
            </w:r>
          </w:p>
        </w:tc>
        <w:tc>
          <w:tcPr>
            <w:tcW w:w="2695" w:type="dxa"/>
            <w:tcBorders>
              <w:bottom w:val="single" w:sz="4" w:space="0" w:color="auto"/>
            </w:tcBorders>
            <w:shd w:val="clear" w:color="auto" w:fill="FFFFFF"/>
          </w:tcPr>
          <w:p w14:paraId="113EC4C4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7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FFFFFF"/>
          </w:tcPr>
          <w:p w14:paraId="300F40E9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8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FFFFFF"/>
          </w:tcPr>
          <w:p w14:paraId="5439FCD7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9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FFFFF"/>
          </w:tcPr>
          <w:p w14:paraId="4FA5A7E9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FFFFFF"/>
          </w:tcPr>
          <w:p w14:paraId="21276D63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11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/>
          </w:tcPr>
          <w:p w14:paraId="009C3D58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12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shd w:val="clear" w:color="auto" w:fill="FFFFFF"/>
          </w:tcPr>
          <w:p w14:paraId="04EA0C4C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13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FFFFFF"/>
          </w:tcPr>
          <w:p w14:paraId="21E68359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14</w:t>
            </w:r>
          </w:p>
        </w:tc>
      </w:tr>
      <w:tr w:rsidR="00A4705B" w:rsidRPr="007D5D69" w14:paraId="11835C07" w14:textId="77777777" w:rsidTr="00480629">
        <w:trPr>
          <w:trHeight w:hRule="exact" w:val="644"/>
        </w:trPr>
        <w:tc>
          <w:tcPr>
            <w:tcW w:w="981" w:type="dxa"/>
            <w:vMerge w:val="restart"/>
            <w:tcBorders>
              <w:bottom w:val="nil"/>
            </w:tcBorders>
            <w:shd w:val="clear" w:color="auto" w:fill="FFFFFF"/>
          </w:tcPr>
          <w:p w14:paraId="5D8EF790" w14:textId="77777777" w:rsidR="00A4705B" w:rsidRPr="007D5D69" w:rsidRDefault="00A4705B" w:rsidP="00480629">
            <w:pPr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802111О.99.</w:t>
            </w:r>
            <w:proofErr w:type="gramStart"/>
            <w:r w:rsidRPr="007D5D69">
              <w:rPr>
                <w:sz w:val="18"/>
                <w:szCs w:val="18"/>
              </w:rPr>
              <w:t>0.БА</w:t>
            </w:r>
            <w:proofErr w:type="gramEnd"/>
            <w:r w:rsidRPr="007D5D69">
              <w:rPr>
                <w:sz w:val="18"/>
                <w:szCs w:val="18"/>
              </w:rPr>
              <w:t>96АП76001</w:t>
            </w:r>
          </w:p>
        </w:tc>
        <w:tc>
          <w:tcPr>
            <w:tcW w:w="1123" w:type="dxa"/>
            <w:vMerge w:val="restart"/>
            <w:tcBorders>
              <w:bottom w:val="nil"/>
            </w:tcBorders>
            <w:shd w:val="clear" w:color="auto" w:fill="FFFFFF"/>
          </w:tcPr>
          <w:p w14:paraId="50BC34A7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Не указано</w:t>
            </w:r>
          </w:p>
        </w:tc>
        <w:tc>
          <w:tcPr>
            <w:tcW w:w="1404" w:type="dxa"/>
            <w:vMerge w:val="restart"/>
            <w:tcBorders>
              <w:bottom w:val="nil"/>
            </w:tcBorders>
            <w:shd w:val="clear" w:color="auto" w:fill="FFFFFF"/>
          </w:tcPr>
          <w:p w14:paraId="5F3CCB06" w14:textId="77777777" w:rsidR="00A4705B" w:rsidRPr="007D5D69" w:rsidRDefault="00A4705B" w:rsidP="00A4705B">
            <w:pPr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7D5D69">
              <w:rPr>
                <w:bCs/>
                <w:color w:val="000000"/>
                <w:sz w:val="18"/>
                <w:szCs w:val="18"/>
                <w:shd w:val="clear" w:color="auto" w:fill="FFFFFF"/>
              </w:rPr>
              <w:t>образовательная программа, обеспечивающая углубленное изучение отдельных учебных предметов, предметных областей (профильное обучение)</w:t>
            </w:r>
          </w:p>
          <w:p w14:paraId="3A4595A6" w14:textId="77777777" w:rsidR="00A4705B" w:rsidRPr="007D5D69" w:rsidRDefault="00A4705B" w:rsidP="00A4705B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  <w:shd w:val="clear" w:color="auto" w:fill="FFFFFF"/>
              </w:rPr>
              <w:t>(иностранный язык)</w:t>
            </w:r>
          </w:p>
        </w:tc>
        <w:tc>
          <w:tcPr>
            <w:tcW w:w="982" w:type="dxa"/>
            <w:vMerge w:val="restart"/>
            <w:tcBorders>
              <w:bottom w:val="nil"/>
            </w:tcBorders>
            <w:shd w:val="clear" w:color="auto" w:fill="FFFFFF"/>
          </w:tcPr>
          <w:p w14:paraId="1A8ACD6F" w14:textId="77777777" w:rsidR="00A4705B" w:rsidRPr="007D5D69" w:rsidRDefault="00A4705B" w:rsidP="00480629">
            <w:pPr>
              <w:keepNext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Не указано</w:t>
            </w:r>
          </w:p>
        </w:tc>
        <w:tc>
          <w:tcPr>
            <w:tcW w:w="842" w:type="dxa"/>
            <w:vMerge w:val="restart"/>
            <w:tcBorders>
              <w:bottom w:val="nil"/>
            </w:tcBorders>
            <w:shd w:val="clear" w:color="auto" w:fill="FFFFFF"/>
          </w:tcPr>
          <w:p w14:paraId="59F7E3C7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Очная</w:t>
            </w:r>
          </w:p>
          <w:p w14:paraId="15EA3BF0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913" w:type="dxa"/>
            <w:vMerge w:val="restart"/>
            <w:tcBorders>
              <w:bottom w:val="nil"/>
            </w:tcBorders>
            <w:shd w:val="clear" w:color="auto" w:fill="FFFFFF"/>
          </w:tcPr>
          <w:p w14:paraId="560A1637" w14:textId="77777777" w:rsidR="00A4705B" w:rsidRPr="007D5D69" w:rsidRDefault="00A4705B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shd w:val="clear" w:color="auto" w:fill="FFFFFF"/>
          </w:tcPr>
          <w:p w14:paraId="5C032661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7FE42E60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6FD42297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383FF5AA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8C04983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53D0D665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FFFFFF"/>
          </w:tcPr>
          <w:p w14:paraId="0DBDB630" w14:textId="77777777" w:rsidR="00A4705B" w:rsidRPr="007D5D69" w:rsidRDefault="00A4705B" w:rsidP="00A179E6">
            <w:pPr>
              <w:keepNext/>
              <w:spacing w:after="60"/>
              <w:outlineLvl w:val="3"/>
              <w:rPr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tcBorders>
              <w:bottom w:val="single" w:sz="4" w:space="0" w:color="auto"/>
            </w:tcBorders>
            <w:shd w:val="clear" w:color="auto" w:fill="FFFFFF"/>
          </w:tcPr>
          <w:p w14:paraId="42030C94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FFFFF"/>
          </w:tcPr>
          <w:p w14:paraId="0A066C00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FFFFFF"/>
          </w:tcPr>
          <w:p w14:paraId="3369F47F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/>
          </w:tcPr>
          <w:p w14:paraId="02D58455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shd w:val="clear" w:color="auto" w:fill="FFFFFF"/>
          </w:tcPr>
          <w:p w14:paraId="54425C56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FFFFFF"/>
          </w:tcPr>
          <w:p w14:paraId="10DD3693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A4705B" w:rsidRPr="007D5D69" w14:paraId="4EB7D828" w14:textId="77777777" w:rsidTr="00480629">
        <w:trPr>
          <w:trHeight w:hRule="exact" w:val="912"/>
        </w:trPr>
        <w:tc>
          <w:tcPr>
            <w:tcW w:w="981" w:type="dxa"/>
            <w:vMerge/>
            <w:tcBorders>
              <w:top w:val="nil"/>
            </w:tcBorders>
            <w:shd w:val="clear" w:color="auto" w:fill="FFFFFF"/>
          </w:tcPr>
          <w:p w14:paraId="776E3BFA" w14:textId="77777777" w:rsidR="00A4705B" w:rsidRPr="007D5D69" w:rsidRDefault="00A4705B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  <w:shd w:val="clear" w:color="auto" w:fill="FFFFFF"/>
          </w:tcPr>
          <w:p w14:paraId="5AFFD1F1" w14:textId="77777777" w:rsidR="00A4705B" w:rsidRPr="007D5D69" w:rsidRDefault="00A4705B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  <w:shd w:val="clear" w:color="auto" w:fill="FFFFFF"/>
          </w:tcPr>
          <w:p w14:paraId="2325E896" w14:textId="77777777" w:rsidR="00A4705B" w:rsidRPr="007D5D69" w:rsidRDefault="00A4705B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  <w:shd w:val="clear" w:color="auto" w:fill="FFFFFF"/>
          </w:tcPr>
          <w:p w14:paraId="00589AC3" w14:textId="77777777" w:rsidR="00A4705B" w:rsidRPr="007D5D69" w:rsidRDefault="00A4705B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  <w:shd w:val="clear" w:color="auto" w:fill="FFFFFF"/>
          </w:tcPr>
          <w:p w14:paraId="6235DD44" w14:textId="77777777" w:rsidR="00A4705B" w:rsidRPr="007D5D69" w:rsidRDefault="00A4705B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13" w:type="dxa"/>
            <w:vMerge/>
            <w:tcBorders>
              <w:top w:val="nil"/>
            </w:tcBorders>
            <w:shd w:val="clear" w:color="auto" w:fill="FFFFFF"/>
          </w:tcPr>
          <w:p w14:paraId="47765CE9" w14:textId="77777777" w:rsidR="00A4705B" w:rsidRPr="007D5D69" w:rsidRDefault="00A4705B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  <w:shd w:val="clear" w:color="auto" w:fill="FFFFFF"/>
          </w:tcPr>
          <w:p w14:paraId="22D72B64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shd w:val="clear" w:color="auto" w:fill="FFFFFF"/>
          </w:tcPr>
          <w:p w14:paraId="33A85F84" w14:textId="77777777" w:rsidR="00A4705B" w:rsidRPr="007D5D69" w:rsidRDefault="00A4705B" w:rsidP="00A179E6">
            <w:pPr>
              <w:keepNext/>
              <w:spacing w:after="60"/>
              <w:outlineLvl w:val="3"/>
              <w:rPr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tcBorders>
              <w:top w:val="single" w:sz="4" w:space="0" w:color="auto"/>
            </w:tcBorders>
            <w:shd w:val="clear" w:color="auto" w:fill="FFFFFF"/>
          </w:tcPr>
          <w:p w14:paraId="5D6509AB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FFFFFF"/>
          </w:tcPr>
          <w:p w14:paraId="0830C03D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8" w:type="dxa"/>
            <w:tcBorders>
              <w:top w:val="single" w:sz="4" w:space="0" w:color="auto"/>
            </w:tcBorders>
            <w:shd w:val="clear" w:color="auto" w:fill="FFFFFF"/>
          </w:tcPr>
          <w:p w14:paraId="514B92D7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FFFFFF"/>
          </w:tcPr>
          <w:p w14:paraId="5B4D222A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75" w:type="dxa"/>
            <w:tcBorders>
              <w:top w:val="single" w:sz="4" w:space="0" w:color="auto"/>
            </w:tcBorders>
            <w:shd w:val="clear" w:color="auto" w:fill="FFFFFF"/>
          </w:tcPr>
          <w:p w14:paraId="392479DA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</w:tcBorders>
            <w:shd w:val="clear" w:color="auto" w:fill="FFFFFF"/>
          </w:tcPr>
          <w:p w14:paraId="47637CCE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7D5D69" w14:paraId="59EDF1DE" w14:textId="77777777" w:rsidTr="00A4705B">
        <w:trPr>
          <w:trHeight w:hRule="exact" w:val="1606"/>
        </w:trPr>
        <w:tc>
          <w:tcPr>
            <w:tcW w:w="981" w:type="dxa"/>
            <w:vMerge/>
            <w:shd w:val="clear" w:color="auto" w:fill="FFFFFF"/>
          </w:tcPr>
          <w:p w14:paraId="7DEC50E4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vMerge/>
            <w:shd w:val="clear" w:color="auto" w:fill="FFFFFF"/>
          </w:tcPr>
          <w:p w14:paraId="6DE83D47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4" w:type="dxa"/>
            <w:vMerge/>
            <w:shd w:val="clear" w:color="auto" w:fill="FFFFFF"/>
          </w:tcPr>
          <w:p w14:paraId="0183AFC7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14:paraId="33FB16D2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/>
            <w:shd w:val="clear" w:color="auto" w:fill="FFFFFF"/>
          </w:tcPr>
          <w:p w14:paraId="42A7529A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3" w:type="dxa"/>
            <w:vMerge/>
            <w:shd w:val="clear" w:color="auto" w:fill="FFFFFF"/>
          </w:tcPr>
          <w:p w14:paraId="2818BAE5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FFFFFF"/>
          </w:tcPr>
          <w:p w14:paraId="57C6B65C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7D4ED916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54EB0FE3" w14:textId="77777777" w:rsidR="00BB2115" w:rsidRPr="007D5D69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19" w:type="dxa"/>
            <w:shd w:val="clear" w:color="auto" w:fill="FFFFFF"/>
          </w:tcPr>
          <w:p w14:paraId="58CD4AB6" w14:textId="77777777" w:rsidR="00BB2115" w:rsidRPr="007D5D69" w:rsidRDefault="00BB2115" w:rsidP="00BB2115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5" w:type="dxa"/>
            <w:shd w:val="clear" w:color="auto" w:fill="FFFFFF"/>
          </w:tcPr>
          <w:p w14:paraId="56B7FA63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984" w:type="dxa"/>
            <w:shd w:val="clear" w:color="auto" w:fill="FFFFFF"/>
          </w:tcPr>
          <w:p w14:paraId="6B0D92BC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8" w:type="dxa"/>
            <w:shd w:val="clear" w:color="auto" w:fill="FFFFFF"/>
          </w:tcPr>
          <w:p w14:paraId="02C33049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2" w:type="dxa"/>
            <w:shd w:val="clear" w:color="auto" w:fill="FFFFFF"/>
          </w:tcPr>
          <w:p w14:paraId="152008E9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75" w:type="dxa"/>
            <w:shd w:val="clear" w:color="auto" w:fill="FFFFFF"/>
          </w:tcPr>
          <w:p w14:paraId="09028274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42" w:type="dxa"/>
            <w:shd w:val="clear" w:color="auto" w:fill="FFFFFF"/>
          </w:tcPr>
          <w:p w14:paraId="40536246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A4705B" w:rsidRPr="007D5D69" w14:paraId="3D978943" w14:textId="77777777" w:rsidTr="00480629">
        <w:trPr>
          <w:trHeight w:hRule="exact" w:val="694"/>
        </w:trPr>
        <w:tc>
          <w:tcPr>
            <w:tcW w:w="981" w:type="dxa"/>
            <w:vMerge/>
            <w:shd w:val="clear" w:color="auto" w:fill="FFFFFF"/>
          </w:tcPr>
          <w:p w14:paraId="1864B4B5" w14:textId="77777777" w:rsidR="00A4705B" w:rsidRPr="007D5D69" w:rsidRDefault="00A4705B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3" w:type="dxa"/>
            <w:vMerge/>
            <w:shd w:val="clear" w:color="auto" w:fill="FFFFFF"/>
          </w:tcPr>
          <w:p w14:paraId="6A753C2C" w14:textId="77777777" w:rsidR="00A4705B" w:rsidRPr="007D5D69" w:rsidRDefault="00A4705B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4" w:type="dxa"/>
            <w:vMerge/>
            <w:shd w:val="clear" w:color="auto" w:fill="FFFFFF"/>
          </w:tcPr>
          <w:p w14:paraId="2E925B92" w14:textId="77777777" w:rsidR="00A4705B" w:rsidRPr="007D5D69" w:rsidRDefault="00A4705B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14:paraId="3FCFC5FB" w14:textId="77777777" w:rsidR="00A4705B" w:rsidRPr="007D5D69" w:rsidRDefault="00A4705B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/>
            <w:shd w:val="clear" w:color="auto" w:fill="FFFFFF"/>
          </w:tcPr>
          <w:p w14:paraId="20EB1523" w14:textId="77777777" w:rsidR="00A4705B" w:rsidRPr="007D5D69" w:rsidRDefault="00A4705B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3" w:type="dxa"/>
            <w:vMerge/>
            <w:shd w:val="clear" w:color="auto" w:fill="FFFFFF"/>
          </w:tcPr>
          <w:p w14:paraId="7596A937" w14:textId="77777777" w:rsidR="00A4705B" w:rsidRPr="007D5D69" w:rsidRDefault="00A4705B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FFFFFF"/>
          </w:tcPr>
          <w:p w14:paraId="2FE6AA74" w14:textId="77777777" w:rsidR="00A4705B" w:rsidRPr="007D5D69" w:rsidRDefault="00A4705B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7D5D69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19" w:type="dxa"/>
            <w:shd w:val="clear" w:color="auto" w:fill="FFFFFF"/>
          </w:tcPr>
          <w:p w14:paraId="3F25E734" w14:textId="77777777" w:rsidR="00A4705B" w:rsidRPr="007D5D69" w:rsidRDefault="00A4705B" w:rsidP="00A179E6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5" w:type="dxa"/>
            <w:shd w:val="clear" w:color="auto" w:fill="FFFFFF"/>
          </w:tcPr>
          <w:p w14:paraId="2C237F2C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984" w:type="dxa"/>
            <w:shd w:val="clear" w:color="auto" w:fill="FFFFFF"/>
          </w:tcPr>
          <w:p w14:paraId="68D2872F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8" w:type="dxa"/>
            <w:shd w:val="clear" w:color="auto" w:fill="FFFFFF"/>
          </w:tcPr>
          <w:p w14:paraId="6F990BDC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2" w:type="dxa"/>
            <w:shd w:val="clear" w:color="auto" w:fill="FFFFFF"/>
          </w:tcPr>
          <w:p w14:paraId="5D68E571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75" w:type="dxa"/>
            <w:shd w:val="clear" w:color="auto" w:fill="FFFFFF"/>
          </w:tcPr>
          <w:p w14:paraId="1C36F6E5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42" w:type="dxa"/>
            <w:shd w:val="clear" w:color="auto" w:fill="FFFFFF"/>
          </w:tcPr>
          <w:p w14:paraId="03AA76AD" w14:textId="77777777" w:rsidR="00A4705B" w:rsidRPr="007D5D69" w:rsidRDefault="00A4705B" w:rsidP="00A179E6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7979B4F0" w14:textId="77777777" w:rsidR="00D96AD9" w:rsidRPr="00A93419" w:rsidRDefault="00D96AD9" w:rsidP="00D96AD9">
      <w:pPr>
        <w:keepNext/>
        <w:outlineLvl w:val="3"/>
        <w:rPr>
          <w:bCs/>
          <w:sz w:val="16"/>
          <w:szCs w:val="16"/>
        </w:rPr>
      </w:pPr>
    </w:p>
    <w:p w14:paraId="4D1F6714" w14:textId="77777777" w:rsidR="00D96AD9" w:rsidRPr="00A4705B" w:rsidRDefault="00D96AD9" w:rsidP="00D96AD9">
      <w:pPr>
        <w:pageBreakBefore/>
        <w:widowControl w:val="0"/>
        <w:spacing w:line="235" w:lineRule="auto"/>
        <w:ind w:right="3039"/>
        <w:rPr>
          <w:color w:val="000000"/>
          <w:sz w:val="10"/>
          <w:szCs w:val="10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45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132"/>
        <w:gridCol w:w="1420"/>
        <w:gridCol w:w="853"/>
        <w:gridCol w:w="852"/>
        <w:gridCol w:w="851"/>
        <w:gridCol w:w="1135"/>
        <w:gridCol w:w="714"/>
        <w:gridCol w:w="467"/>
        <w:gridCol w:w="1105"/>
        <w:gridCol w:w="884"/>
        <w:gridCol w:w="941"/>
        <w:gridCol w:w="1017"/>
        <w:gridCol w:w="832"/>
        <w:gridCol w:w="845"/>
        <w:gridCol w:w="878"/>
        <w:gridCol w:w="979"/>
      </w:tblGrid>
      <w:tr w:rsidR="00A4705B" w:rsidRPr="007D5D69" w14:paraId="2F51D65F" w14:textId="77777777" w:rsidTr="00480629">
        <w:tc>
          <w:tcPr>
            <w:tcW w:w="993" w:type="dxa"/>
            <w:vMerge w:val="restart"/>
            <w:shd w:val="clear" w:color="auto" w:fill="FFFFFF"/>
          </w:tcPr>
          <w:p w14:paraId="48C248E6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60738934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4B636E13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4082B51B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716A9D5B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405" w:type="dxa"/>
            <w:gridSpan w:val="3"/>
            <w:vMerge w:val="restart"/>
            <w:shd w:val="clear" w:color="auto" w:fill="FFFFFF"/>
          </w:tcPr>
          <w:p w14:paraId="22239004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4958A8EB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316" w:type="dxa"/>
            <w:gridSpan w:val="3"/>
            <w:shd w:val="clear" w:color="auto" w:fill="FFFFFF"/>
          </w:tcPr>
          <w:p w14:paraId="69551370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30" w:type="dxa"/>
            <w:gridSpan w:val="3"/>
            <w:shd w:val="clear" w:color="auto" w:fill="FFFFFF"/>
          </w:tcPr>
          <w:p w14:paraId="7FD7A83E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  <w:shd w:val="clear" w:color="auto" w:fill="FFFFFF"/>
          </w:tcPr>
          <w:p w14:paraId="0F5E5CB2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57" w:type="dxa"/>
            <w:gridSpan w:val="2"/>
            <w:shd w:val="clear" w:color="auto" w:fill="FFFFFF"/>
          </w:tcPr>
          <w:p w14:paraId="3216CA0B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7D5D69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7D5D69" w14:paraId="752ED831" w14:textId="77777777" w:rsidTr="00480629">
        <w:tc>
          <w:tcPr>
            <w:tcW w:w="993" w:type="dxa"/>
            <w:vMerge/>
            <w:shd w:val="clear" w:color="auto" w:fill="FFFFFF"/>
            <w:vAlign w:val="center"/>
          </w:tcPr>
          <w:p w14:paraId="7199D433" w14:textId="77777777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5" w:type="dxa"/>
            <w:gridSpan w:val="3"/>
            <w:vMerge/>
            <w:shd w:val="clear" w:color="auto" w:fill="FFFFFF"/>
            <w:vAlign w:val="center"/>
          </w:tcPr>
          <w:p w14:paraId="356E92A0" w14:textId="77777777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6DFBE5C1" w14:textId="77777777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FFFFF"/>
          </w:tcPr>
          <w:p w14:paraId="73AA10F3" w14:textId="77777777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81" w:type="dxa"/>
            <w:gridSpan w:val="2"/>
            <w:shd w:val="clear" w:color="auto" w:fill="FFFFFF"/>
          </w:tcPr>
          <w:p w14:paraId="5E593396" w14:textId="77777777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5" w:type="dxa"/>
            <w:shd w:val="clear" w:color="auto" w:fill="FFFFFF"/>
          </w:tcPr>
          <w:p w14:paraId="1F1CDE55" w14:textId="17AC9403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318A1861" w14:textId="515F6B2C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41" w:type="dxa"/>
            <w:shd w:val="clear" w:color="auto" w:fill="FFFFFF"/>
          </w:tcPr>
          <w:p w14:paraId="19D60F3E" w14:textId="7D994F95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17" w:type="dxa"/>
            <w:shd w:val="clear" w:color="auto" w:fill="FFFFFF"/>
          </w:tcPr>
          <w:p w14:paraId="4413745F" w14:textId="712AAFDE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45C52F39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54E5E2F4" w14:textId="38B16497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5" w:type="dxa"/>
            <w:shd w:val="clear" w:color="auto" w:fill="FFFFFF"/>
          </w:tcPr>
          <w:p w14:paraId="124089BA" w14:textId="504B1F75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78" w:type="dxa"/>
            <w:shd w:val="clear" w:color="auto" w:fill="FFFFFF"/>
          </w:tcPr>
          <w:p w14:paraId="50F06B4D" w14:textId="77777777" w:rsidR="0059360E" w:rsidRPr="007D5D69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79" w:type="dxa"/>
            <w:shd w:val="clear" w:color="auto" w:fill="FFFFFF"/>
          </w:tcPr>
          <w:p w14:paraId="325154CC" w14:textId="77777777" w:rsidR="0059360E" w:rsidRPr="007D5D69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A4705B" w:rsidRPr="007D5D69" w14:paraId="39448EFE" w14:textId="77777777" w:rsidTr="00480629">
        <w:tc>
          <w:tcPr>
            <w:tcW w:w="993" w:type="dxa"/>
            <w:vMerge/>
            <w:shd w:val="clear" w:color="auto" w:fill="FFFFFF"/>
            <w:vAlign w:val="center"/>
          </w:tcPr>
          <w:p w14:paraId="2128D7F3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shd w:val="clear" w:color="auto" w:fill="FFFFFF"/>
          </w:tcPr>
          <w:p w14:paraId="36F13A67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0" w:type="dxa"/>
            <w:shd w:val="clear" w:color="auto" w:fill="FFFFFF"/>
          </w:tcPr>
          <w:p w14:paraId="5F5A52F0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3" w:type="dxa"/>
            <w:shd w:val="clear" w:color="auto" w:fill="FFFFFF"/>
          </w:tcPr>
          <w:p w14:paraId="272CB301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2" w:type="dxa"/>
            <w:shd w:val="clear" w:color="auto" w:fill="FFFFFF"/>
          </w:tcPr>
          <w:p w14:paraId="78DC03D4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2B8BCD62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7D5D69">
              <w:rPr>
                <w:bCs/>
                <w:color w:val="000000"/>
                <w:sz w:val="18"/>
                <w:szCs w:val="18"/>
              </w:rPr>
              <w:t>-</w:t>
            </w:r>
          </w:p>
          <w:p w14:paraId="2D52FBB3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638EC65C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75CAA6F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FFFFFF"/>
          </w:tcPr>
          <w:p w14:paraId="39035D8F" w14:textId="77777777" w:rsidR="00A4705B" w:rsidRPr="007D5D69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67" w:type="dxa"/>
            <w:shd w:val="clear" w:color="auto" w:fill="FFFFFF"/>
          </w:tcPr>
          <w:p w14:paraId="51290CE4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5" w:type="dxa"/>
            <w:shd w:val="clear" w:color="auto" w:fill="FFFFFF"/>
            <w:vAlign w:val="center"/>
          </w:tcPr>
          <w:p w14:paraId="2EE06DC8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72E05B28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  <w:shd w:val="clear" w:color="auto" w:fill="FFFFFF"/>
          </w:tcPr>
          <w:p w14:paraId="24161501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FFFFFF"/>
          </w:tcPr>
          <w:p w14:paraId="7E308A6C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273B40E1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14:paraId="2734C418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8" w:type="dxa"/>
            <w:shd w:val="clear" w:color="auto" w:fill="FFFFFF"/>
          </w:tcPr>
          <w:p w14:paraId="2E5383B8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79" w:type="dxa"/>
            <w:shd w:val="clear" w:color="auto" w:fill="FFFFFF"/>
          </w:tcPr>
          <w:p w14:paraId="54F0E9C2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4705B" w:rsidRPr="007D5D69" w14:paraId="49F01A83" w14:textId="77777777" w:rsidTr="00480629">
        <w:tc>
          <w:tcPr>
            <w:tcW w:w="993" w:type="dxa"/>
            <w:shd w:val="clear" w:color="auto" w:fill="FFFFFF"/>
            <w:vAlign w:val="bottom"/>
          </w:tcPr>
          <w:p w14:paraId="162E861C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2" w:type="dxa"/>
            <w:shd w:val="clear" w:color="auto" w:fill="FFFFFF"/>
            <w:vAlign w:val="bottom"/>
          </w:tcPr>
          <w:p w14:paraId="11DB9FDD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3190A3E6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14EC7464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39DEE5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1D28C45F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002276F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4" w:type="dxa"/>
            <w:shd w:val="clear" w:color="auto" w:fill="FFFFFF"/>
            <w:vAlign w:val="bottom"/>
          </w:tcPr>
          <w:p w14:paraId="2DAFACA2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7" w:type="dxa"/>
            <w:shd w:val="clear" w:color="auto" w:fill="FFFFFF"/>
            <w:vAlign w:val="center"/>
          </w:tcPr>
          <w:p w14:paraId="477E9E7D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5" w:type="dxa"/>
            <w:shd w:val="clear" w:color="auto" w:fill="FFFFFF"/>
            <w:vAlign w:val="bottom"/>
          </w:tcPr>
          <w:p w14:paraId="5F9300DE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25952E39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41" w:type="dxa"/>
            <w:shd w:val="clear" w:color="auto" w:fill="FFFFFF"/>
            <w:vAlign w:val="bottom"/>
          </w:tcPr>
          <w:p w14:paraId="671B17EC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  <w:vAlign w:val="center"/>
          </w:tcPr>
          <w:p w14:paraId="1571A30F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4389469F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0467293E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8" w:type="dxa"/>
            <w:shd w:val="clear" w:color="auto" w:fill="FFFFFF"/>
          </w:tcPr>
          <w:p w14:paraId="04A5DD15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79" w:type="dxa"/>
            <w:shd w:val="clear" w:color="auto" w:fill="FFFFFF"/>
          </w:tcPr>
          <w:p w14:paraId="6A1F32E3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A4705B" w:rsidRPr="007D5D69" w14:paraId="2C33DB73" w14:textId="77777777" w:rsidTr="00480629">
        <w:tc>
          <w:tcPr>
            <w:tcW w:w="993" w:type="dxa"/>
            <w:shd w:val="clear" w:color="auto" w:fill="FFFFFF"/>
          </w:tcPr>
          <w:p w14:paraId="1B35EA96" w14:textId="77777777" w:rsidR="00A4705B" w:rsidRPr="007D5D69" w:rsidRDefault="00A4705B" w:rsidP="00480629">
            <w:pPr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802111О.99.</w:t>
            </w:r>
            <w:proofErr w:type="gramStart"/>
            <w:r w:rsidRPr="007D5D69">
              <w:rPr>
                <w:sz w:val="18"/>
                <w:szCs w:val="18"/>
              </w:rPr>
              <w:t>0.БА</w:t>
            </w:r>
            <w:proofErr w:type="gramEnd"/>
            <w:r w:rsidRPr="007D5D69">
              <w:rPr>
                <w:sz w:val="18"/>
                <w:szCs w:val="18"/>
              </w:rPr>
              <w:t>96АП76001</w:t>
            </w:r>
          </w:p>
        </w:tc>
        <w:tc>
          <w:tcPr>
            <w:tcW w:w="1132" w:type="dxa"/>
            <w:shd w:val="clear" w:color="auto" w:fill="FFFFFF"/>
          </w:tcPr>
          <w:p w14:paraId="7E752B8B" w14:textId="77777777" w:rsidR="00A4705B" w:rsidRPr="007D5D69" w:rsidRDefault="00A4705B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Не указано</w:t>
            </w:r>
          </w:p>
        </w:tc>
        <w:tc>
          <w:tcPr>
            <w:tcW w:w="1420" w:type="dxa"/>
            <w:shd w:val="clear" w:color="auto" w:fill="FFFFFF"/>
          </w:tcPr>
          <w:p w14:paraId="70147665" w14:textId="77777777" w:rsidR="00A4705B" w:rsidRPr="007D5D69" w:rsidRDefault="00A4705B" w:rsidP="00480629">
            <w:pPr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7D5D69">
              <w:rPr>
                <w:bCs/>
                <w:color w:val="000000"/>
                <w:sz w:val="18"/>
                <w:szCs w:val="18"/>
                <w:shd w:val="clear" w:color="auto" w:fill="FFFFFF"/>
              </w:rPr>
              <w:t>образовательная программа, обеспечивающая углубленное изучение отдельных учебных предметов, предметных областей (профильное обучение)</w:t>
            </w:r>
          </w:p>
          <w:p w14:paraId="5C0EE71E" w14:textId="77777777" w:rsidR="00A4705B" w:rsidRPr="007D5D69" w:rsidRDefault="00A4705B" w:rsidP="00480629">
            <w:pPr>
              <w:keepNext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  <w:shd w:val="clear" w:color="auto" w:fill="FFFFFF"/>
              </w:rPr>
              <w:t>(иностранный язык)</w:t>
            </w:r>
          </w:p>
        </w:tc>
        <w:tc>
          <w:tcPr>
            <w:tcW w:w="853" w:type="dxa"/>
            <w:shd w:val="clear" w:color="auto" w:fill="FFFFFF"/>
          </w:tcPr>
          <w:p w14:paraId="42C54F6D" w14:textId="77777777" w:rsidR="00A4705B" w:rsidRPr="007D5D69" w:rsidRDefault="00A4705B" w:rsidP="00480629">
            <w:pPr>
              <w:keepNext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Не указано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</w:tcPr>
          <w:p w14:paraId="2684E729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Очная</w:t>
            </w:r>
          </w:p>
          <w:p w14:paraId="53A4CC36" w14:textId="77777777" w:rsidR="00A4705B" w:rsidRPr="007D5D69" w:rsidRDefault="00A4705B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14:paraId="743B15EC" w14:textId="77777777" w:rsidR="00A4705B" w:rsidRPr="007D5D69" w:rsidRDefault="00A4705B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FFFFFF"/>
          </w:tcPr>
          <w:p w14:paraId="19C4E491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14" w:type="dxa"/>
            <w:shd w:val="clear" w:color="auto" w:fill="FFFFFF"/>
          </w:tcPr>
          <w:p w14:paraId="31813C75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67" w:type="dxa"/>
            <w:shd w:val="clear" w:color="auto" w:fill="FFFFFF"/>
          </w:tcPr>
          <w:p w14:paraId="45F92DAB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105" w:type="dxa"/>
            <w:shd w:val="clear" w:color="auto" w:fill="FFFFFF"/>
          </w:tcPr>
          <w:p w14:paraId="0359D8CF" w14:textId="35A99703" w:rsidR="00A4705B" w:rsidRPr="007D5D69" w:rsidRDefault="00263345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121</w:t>
            </w:r>
          </w:p>
          <w:p w14:paraId="28DF2EF4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</w:tcPr>
          <w:p w14:paraId="1519117F" w14:textId="37BBFB53" w:rsidR="00A4705B" w:rsidRPr="007D5D69" w:rsidRDefault="00263345" w:rsidP="00480629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41" w:type="dxa"/>
            <w:shd w:val="clear" w:color="auto" w:fill="FFFFFF"/>
          </w:tcPr>
          <w:p w14:paraId="7DC0FA38" w14:textId="7E9B3100" w:rsidR="00A4705B" w:rsidRPr="007D5D69" w:rsidRDefault="00263345" w:rsidP="00480629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017" w:type="dxa"/>
            <w:shd w:val="clear" w:color="auto" w:fill="FFFFFF"/>
          </w:tcPr>
          <w:p w14:paraId="6F4C2250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56CD4D86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</w:tcPr>
          <w:p w14:paraId="1D23EE44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78" w:type="dxa"/>
            <w:shd w:val="clear" w:color="auto" w:fill="FFFFFF"/>
          </w:tcPr>
          <w:p w14:paraId="06785F5A" w14:textId="77777777" w:rsidR="00A4705B" w:rsidRPr="007D5D69" w:rsidRDefault="00A4705B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79" w:type="dxa"/>
            <w:shd w:val="clear" w:color="auto" w:fill="FFFFFF"/>
          </w:tcPr>
          <w:p w14:paraId="52EEBF75" w14:textId="772597BD" w:rsidR="00A4705B" w:rsidRPr="007D5D69" w:rsidRDefault="00263345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</w:tr>
    </w:tbl>
    <w:p w14:paraId="5C768C7D" w14:textId="77777777" w:rsidR="00D96AD9" w:rsidRPr="00A93419" w:rsidRDefault="00D96AD9" w:rsidP="00D96AD9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4AF87CB6" w14:textId="77777777" w:rsidR="00D96AD9" w:rsidRDefault="00D96AD9" w:rsidP="00D96AD9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39D54223" w14:textId="77777777" w:rsidR="007C7490" w:rsidRPr="00A93419" w:rsidRDefault="007C7490" w:rsidP="007C749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35DD60E0" w14:textId="77777777" w:rsidTr="007C7490">
        <w:trPr>
          <w:trHeight w:val="198"/>
        </w:trPr>
        <w:tc>
          <w:tcPr>
            <w:tcW w:w="15173" w:type="dxa"/>
            <w:gridSpan w:val="5"/>
          </w:tcPr>
          <w:p w14:paraId="4557016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48C8D5AA" w14:textId="77777777" w:rsidTr="007C7490">
        <w:tc>
          <w:tcPr>
            <w:tcW w:w="2694" w:type="dxa"/>
          </w:tcPr>
          <w:p w14:paraId="08DA3B6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3725C9F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3FC0EF2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67A290E3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629D54BE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01889183" w14:textId="77777777" w:rsidTr="007C7490">
        <w:tc>
          <w:tcPr>
            <w:tcW w:w="2694" w:type="dxa"/>
          </w:tcPr>
          <w:p w14:paraId="5BB9B00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7DA2CB2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95812A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72D12E3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5DE6FD1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39AA91BD" w14:textId="77777777" w:rsidTr="007C7490">
        <w:tc>
          <w:tcPr>
            <w:tcW w:w="2694" w:type="dxa"/>
          </w:tcPr>
          <w:p w14:paraId="6F42F18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7637D46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6DD5AFF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4F8DD2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5A48E5F3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5FA5E02B" w14:textId="77777777" w:rsidR="007C7490" w:rsidRPr="00A4705B" w:rsidRDefault="007C7490" w:rsidP="007C7490">
      <w:pPr>
        <w:widowControl w:val="0"/>
        <w:spacing w:line="235" w:lineRule="auto"/>
        <w:rPr>
          <w:b/>
          <w:color w:val="000000"/>
          <w:sz w:val="10"/>
          <w:szCs w:val="10"/>
          <w:shd w:val="clear" w:color="auto" w:fill="FFFFFF"/>
        </w:rPr>
      </w:pPr>
    </w:p>
    <w:p w14:paraId="7995A9A9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7D9AA2A4" w14:textId="77777777" w:rsidR="007C7490" w:rsidRPr="00B8131B" w:rsidRDefault="007C7490" w:rsidP="007C7490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7C7490" w:rsidRPr="00B8131B" w14:paraId="3215CF1E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E5D4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DFFD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D46D5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31DC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AA201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7C7490" w:rsidRPr="00B8131B" w14:paraId="5A560EC4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778B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E842E" w14:textId="77777777" w:rsidR="007C7490" w:rsidRPr="00B8131B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1BD0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E0ACA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0BF4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48E6D3BE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B8131B" w14:paraId="68AA69EB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160E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E4BE4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22D7D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7EF14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1B7D7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B8131B" w14:paraId="729A84BE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AE5514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lastRenderedPageBreak/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2D201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F666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74E04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89A7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7C7490" w:rsidRPr="00B8131B" w14:paraId="1888C2E6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3722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FD34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94E12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4C501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6A79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51A9A002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736C5E3D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476D45" w14:paraId="29D4EE77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517C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B753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A440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476D45" w14:paraId="592CAAF1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09B8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C46B" w14:textId="77777777" w:rsidR="007C7490" w:rsidRPr="00476D45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F7EA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476D45" w14:paraId="26DB38F4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BEB6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19D2" w14:textId="77777777" w:rsidR="007C7490" w:rsidRPr="00476D45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4EA1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476D45" w14:paraId="172C3427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A08A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94F0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DFB" w14:textId="77777777" w:rsidR="007C7490" w:rsidRPr="00476D45" w:rsidRDefault="007C7490" w:rsidP="007C7490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7C7490" w:rsidRPr="00476D45" w14:paraId="27EF6DCE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77F7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F042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5A9CF04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51BB1854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11A1395E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71227F5F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537D508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09863B6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7DA1D6C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44B87903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74074C44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5705C74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13BB1BA8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0C20B13C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5D3BFCEC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D76D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27543F52" w14:textId="77777777" w:rsidR="007C7490" w:rsidRDefault="007C7490" w:rsidP="007C74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660DEB34" w14:textId="77777777" w:rsidR="00D96AD9" w:rsidRDefault="00D96AD9" w:rsidP="00D96AD9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3F050F7E" w14:textId="77777777" w:rsidR="00D96AD9" w:rsidRDefault="00D96AD9" w:rsidP="00D96AD9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bookmarkEnd w:id="2"/>
    <w:p w14:paraId="40303A4D" w14:textId="77777777" w:rsidR="00D96AD9" w:rsidRDefault="00D96AD9" w:rsidP="00D96AD9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  <w:sectPr w:rsidR="00D96AD9" w:rsidSect="004B67D8">
          <w:headerReference w:type="even" r:id="rId9"/>
          <w:headerReference w:type="default" r:id="rId10"/>
          <w:pgSz w:w="16838" w:h="11906" w:orient="landscape"/>
          <w:pgMar w:top="993" w:right="1134" w:bottom="567" w:left="1134" w:header="709" w:footer="340" w:gutter="0"/>
          <w:cols w:space="720"/>
          <w:docGrid w:linePitch="381"/>
        </w:sectPr>
      </w:pPr>
    </w:p>
    <w:p w14:paraId="15397A89" w14:textId="77777777" w:rsidR="0047152D" w:rsidRPr="001E7744" w:rsidRDefault="00AC7F32" w:rsidP="0047152D">
      <w:pPr>
        <w:suppressAutoHyphens w:val="0"/>
        <w:jc w:val="center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4F522A9B">
          <v:shape id="_x0000_s1034" type="#_x0000_t202" style="position:absolute;left:0;text-align:left;margin-left:610.3pt;margin-top:-.1pt;width:149.75pt;height:90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" stroked="f">
            <v:textbox style="mso-next-textbox:#_x0000_s1034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18BAB9A8" w14:textId="77777777" w:rsidTr="00B9503F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6C95F6F6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503028C3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6298A22B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149249F4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14:paraId="4B2BD28F" w14:textId="77777777" w:rsidR="0019530A" w:rsidRPr="009D7718" w:rsidRDefault="0019530A" w:rsidP="00B9503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6B398546" w14:textId="77777777" w:rsidR="0019530A" w:rsidRPr="00192CE8" w:rsidRDefault="0019530A" w:rsidP="00B22A00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35.791.0</w:t>
                        </w:r>
                      </w:p>
                    </w:tc>
                  </w:tr>
                </w:tbl>
                <w:p w14:paraId="4E7112CF" w14:textId="77777777" w:rsidR="0019530A" w:rsidRPr="009D7718" w:rsidRDefault="0019530A" w:rsidP="0047152D"/>
              </w:txbxContent>
            </v:textbox>
          </v:shape>
        </w:pict>
      </w:r>
      <w:r w:rsidR="0047152D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01773F">
        <w:rPr>
          <w:bCs/>
          <w:color w:val="000000"/>
          <w:sz w:val="24"/>
          <w:szCs w:val="24"/>
          <w:shd w:val="clear" w:color="auto" w:fill="FFFFFF"/>
        </w:rPr>
        <w:t>11</w:t>
      </w:r>
    </w:p>
    <w:p w14:paraId="591E9616" w14:textId="77777777" w:rsidR="0047152D" w:rsidRPr="00A93419" w:rsidRDefault="0047152D" w:rsidP="0047152D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p w14:paraId="0570AC4D" w14:textId="77777777" w:rsidR="00823534" w:rsidRPr="00A179E6" w:rsidRDefault="00804160" w:rsidP="00804160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 w:rsidR="00823534" w:rsidRPr="00A179E6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="00823534" w:rsidRPr="00A179E6">
        <w:rPr>
          <w:color w:val="000000"/>
          <w:sz w:val="24"/>
          <w:szCs w:val="24"/>
          <w:shd w:val="clear" w:color="auto" w:fill="FFFFFF"/>
        </w:rPr>
        <w:t>_</w:t>
      </w:r>
    </w:p>
    <w:p w14:paraId="4E8EC570" w14:textId="77777777" w:rsidR="00823534" w:rsidRPr="00A179E6" w:rsidRDefault="00823534" w:rsidP="00823534">
      <w:pPr>
        <w:keepNext/>
        <w:outlineLvl w:val="3"/>
        <w:rPr>
          <w:sz w:val="24"/>
          <w:szCs w:val="24"/>
          <w:shd w:val="clear" w:color="auto" w:fill="FFFFFF"/>
        </w:rPr>
      </w:pPr>
      <w:r w:rsidRPr="00A179E6">
        <w:rPr>
          <w:i/>
          <w:sz w:val="24"/>
          <w:szCs w:val="24"/>
          <w:u w:val="single"/>
        </w:rPr>
        <w:t>Реализация основных общеобразовательных программ основного общего образования</w:t>
      </w:r>
    </w:p>
    <w:p w14:paraId="56392DC2" w14:textId="77777777" w:rsidR="00823534" w:rsidRPr="00A179E6" w:rsidRDefault="00823534" w:rsidP="00823534">
      <w:pPr>
        <w:keepNext/>
        <w:outlineLvl w:val="3"/>
        <w:rPr>
          <w:i/>
          <w:sz w:val="24"/>
          <w:szCs w:val="24"/>
          <w:u w:val="single"/>
        </w:rPr>
      </w:pPr>
      <w:r w:rsidRPr="00A179E6">
        <w:rPr>
          <w:bCs/>
          <w:color w:val="000000"/>
          <w:sz w:val="24"/>
          <w:szCs w:val="24"/>
          <w:shd w:val="clear" w:color="auto" w:fill="FFFFFF"/>
        </w:rPr>
        <w:t xml:space="preserve">2. Категории потребителей муниципальной услуги </w:t>
      </w:r>
      <w:r w:rsidRPr="00A179E6">
        <w:rPr>
          <w:i/>
          <w:sz w:val="24"/>
          <w:szCs w:val="24"/>
          <w:u w:val="single"/>
        </w:rPr>
        <w:t>Физические лица</w:t>
      </w:r>
    </w:p>
    <w:p w14:paraId="6A9D3DAC" w14:textId="77777777" w:rsidR="00823534" w:rsidRPr="00A179E6" w:rsidRDefault="00823534" w:rsidP="00823534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A179E6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2D53D34A" w14:textId="77777777" w:rsidR="00823534" w:rsidRPr="00A179E6" w:rsidRDefault="00823534" w:rsidP="00823534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A179E6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A179E6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03DD95A1" w14:textId="77777777" w:rsidR="00C04E3F" w:rsidRDefault="00C04E3F" w:rsidP="00823534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163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1124"/>
        <w:gridCol w:w="1403"/>
        <w:gridCol w:w="980"/>
        <w:gridCol w:w="841"/>
        <w:gridCol w:w="981"/>
        <w:gridCol w:w="2243"/>
        <w:gridCol w:w="1118"/>
        <w:gridCol w:w="592"/>
        <w:gridCol w:w="1087"/>
        <w:gridCol w:w="838"/>
        <w:gridCol w:w="842"/>
        <w:gridCol w:w="877"/>
        <w:gridCol w:w="1136"/>
        <w:gridCol w:w="7"/>
      </w:tblGrid>
      <w:tr w:rsidR="00C04E3F" w:rsidRPr="004D3665" w14:paraId="5093256F" w14:textId="77777777" w:rsidTr="00C04E3F">
        <w:trPr>
          <w:trHeight w:hRule="exact" w:val="1143"/>
        </w:trPr>
        <w:tc>
          <w:tcPr>
            <w:tcW w:w="986" w:type="dxa"/>
            <w:vMerge w:val="restart"/>
            <w:shd w:val="clear" w:color="auto" w:fill="FFFFFF"/>
            <w:vAlign w:val="center"/>
          </w:tcPr>
          <w:p w14:paraId="66C1E97F" w14:textId="77777777" w:rsidR="00C04E3F" w:rsidRPr="004D3665" w:rsidRDefault="00C04E3F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507" w:type="dxa"/>
            <w:gridSpan w:val="3"/>
            <w:vMerge w:val="restart"/>
            <w:shd w:val="clear" w:color="auto" w:fill="FFFFFF"/>
          </w:tcPr>
          <w:p w14:paraId="3827AD31" w14:textId="77777777" w:rsidR="00C04E3F" w:rsidRPr="004D3665" w:rsidRDefault="00C04E3F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822" w:type="dxa"/>
            <w:gridSpan w:val="2"/>
            <w:vMerge w:val="restart"/>
            <w:shd w:val="clear" w:color="auto" w:fill="FFFFFF"/>
            <w:vAlign w:val="center"/>
          </w:tcPr>
          <w:p w14:paraId="652BF489" w14:textId="77777777" w:rsidR="00C04E3F" w:rsidRPr="004D3665" w:rsidRDefault="00C04E3F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953" w:type="dxa"/>
            <w:gridSpan w:val="3"/>
            <w:shd w:val="clear" w:color="auto" w:fill="FFFFFF"/>
            <w:vAlign w:val="center"/>
          </w:tcPr>
          <w:p w14:paraId="62510D66" w14:textId="77777777" w:rsidR="00C04E3F" w:rsidRPr="004D3665" w:rsidRDefault="00C04E3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5A7BF5E4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767" w:type="dxa"/>
            <w:gridSpan w:val="3"/>
            <w:shd w:val="clear" w:color="auto" w:fill="FFFFFF"/>
          </w:tcPr>
          <w:p w14:paraId="609524FC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2020" w:type="dxa"/>
            <w:gridSpan w:val="3"/>
            <w:shd w:val="clear" w:color="auto" w:fill="FFFFFF"/>
          </w:tcPr>
          <w:p w14:paraId="54B8CCBC" w14:textId="77777777" w:rsidR="00C04E3F" w:rsidRPr="004D3665" w:rsidRDefault="00C04E3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4D3665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4D3665" w14:paraId="7242C3C5" w14:textId="77777777" w:rsidTr="00C04E3F">
        <w:trPr>
          <w:gridAfter w:val="1"/>
          <w:wAfter w:w="7" w:type="dxa"/>
          <w:trHeight w:hRule="exact" w:val="904"/>
        </w:trPr>
        <w:tc>
          <w:tcPr>
            <w:tcW w:w="986" w:type="dxa"/>
            <w:vMerge/>
            <w:shd w:val="clear" w:color="auto" w:fill="FFFFFF"/>
          </w:tcPr>
          <w:p w14:paraId="380FE4B2" w14:textId="77777777" w:rsidR="00AD1573" w:rsidRPr="004D3665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07" w:type="dxa"/>
            <w:gridSpan w:val="3"/>
            <w:vMerge/>
            <w:shd w:val="clear" w:color="auto" w:fill="FFFFFF"/>
          </w:tcPr>
          <w:p w14:paraId="54C5648B" w14:textId="77777777" w:rsidR="00AD1573" w:rsidRPr="004D3665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22" w:type="dxa"/>
            <w:gridSpan w:val="2"/>
            <w:vMerge/>
            <w:shd w:val="clear" w:color="auto" w:fill="FFFFFF"/>
          </w:tcPr>
          <w:p w14:paraId="33AF0735" w14:textId="77777777" w:rsidR="00AD1573" w:rsidRPr="004D3665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43" w:type="dxa"/>
            <w:shd w:val="clear" w:color="auto" w:fill="FFFFFF"/>
          </w:tcPr>
          <w:p w14:paraId="5CB44682" w14:textId="77777777" w:rsidR="00AD1573" w:rsidRPr="004D3665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710" w:type="dxa"/>
            <w:gridSpan w:val="2"/>
            <w:shd w:val="clear" w:color="auto" w:fill="FFFFFF"/>
            <w:vAlign w:val="center"/>
          </w:tcPr>
          <w:p w14:paraId="0B01C34B" w14:textId="77777777" w:rsidR="00AD1573" w:rsidRPr="004D366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87" w:type="dxa"/>
            <w:shd w:val="clear" w:color="auto" w:fill="FFFFFF"/>
          </w:tcPr>
          <w:p w14:paraId="5DADD475" w14:textId="57E22221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8" w:type="dxa"/>
            <w:shd w:val="clear" w:color="auto" w:fill="FFFFFF"/>
          </w:tcPr>
          <w:p w14:paraId="70BC7FE4" w14:textId="6A5CFA4B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42" w:type="dxa"/>
            <w:shd w:val="clear" w:color="auto" w:fill="FFFFFF"/>
          </w:tcPr>
          <w:p w14:paraId="356D8FEA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68C2ECC2" w14:textId="4736C74B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77" w:type="dxa"/>
            <w:shd w:val="clear" w:color="auto" w:fill="FFFFFF"/>
          </w:tcPr>
          <w:p w14:paraId="1901B056" w14:textId="77777777" w:rsidR="00AD1573" w:rsidRPr="004D3665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36" w:type="dxa"/>
            <w:shd w:val="clear" w:color="auto" w:fill="FFFFFF"/>
          </w:tcPr>
          <w:p w14:paraId="70D68F42" w14:textId="77777777" w:rsidR="00AD1573" w:rsidRPr="004D3665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C04E3F" w:rsidRPr="004D3665" w14:paraId="3A4B3A2D" w14:textId="77777777" w:rsidTr="00C04E3F">
        <w:trPr>
          <w:gridAfter w:val="1"/>
          <w:wAfter w:w="7" w:type="dxa"/>
          <w:trHeight w:val="624"/>
        </w:trPr>
        <w:tc>
          <w:tcPr>
            <w:tcW w:w="986" w:type="dxa"/>
            <w:vMerge/>
            <w:shd w:val="clear" w:color="auto" w:fill="FFFFFF"/>
          </w:tcPr>
          <w:p w14:paraId="065D52E2" w14:textId="77777777" w:rsidR="00C04E3F" w:rsidRPr="004D3665" w:rsidRDefault="00C04E3F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shd w:val="clear" w:color="auto" w:fill="FFFFFF"/>
          </w:tcPr>
          <w:p w14:paraId="45415462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03" w:type="dxa"/>
            <w:shd w:val="clear" w:color="auto" w:fill="FFFFFF"/>
          </w:tcPr>
          <w:p w14:paraId="764F1ADA" w14:textId="77777777" w:rsidR="00C04E3F" w:rsidRPr="004D3665" w:rsidRDefault="00C04E3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980" w:type="dxa"/>
            <w:shd w:val="clear" w:color="auto" w:fill="FFFFFF"/>
          </w:tcPr>
          <w:p w14:paraId="53C60293" w14:textId="77777777" w:rsidR="00C04E3F" w:rsidRPr="004D3665" w:rsidRDefault="00C04E3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41" w:type="dxa"/>
            <w:shd w:val="clear" w:color="auto" w:fill="FFFFFF"/>
          </w:tcPr>
          <w:p w14:paraId="6E5D9219" w14:textId="77777777" w:rsidR="00C04E3F" w:rsidRPr="004D3665" w:rsidRDefault="00C04E3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81" w:type="dxa"/>
            <w:shd w:val="clear" w:color="auto" w:fill="FFFFFF"/>
          </w:tcPr>
          <w:p w14:paraId="16BABAFA" w14:textId="77777777" w:rsidR="00C04E3F" w:rsidRPr="004D3665" w:rsidRDefault="00C04E3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4D3665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4D3665">
              <w:rPr>
                <w:bCs/>
                <w:color w:val="000000"/>
                <w:sz w:val="18"/>
                <w:szCs w:val="18"/>
              </w:rPr>
              <w:t>-</w:t>
            </w:r>
          </w:p>
          <w:p w14:paraId="14A3BFE5" w14:textId="77777777" w:rsidR="00C04E3F" w:rsidRPr="004D3665" w:rsidRDefault="00C04E3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D3665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69057B12" w14:textId="77777777" w:rsidR="00C04E3F" w:rsidRPr="004D3665" w:rsidRDefault="00C04E3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243" w:type="dxa"/>
            <w:shd w:val="clear" w:color="auto" w:fill="FFFFFF"/>
          </w:tcPr>
          <w:p w14:paraId="124F5B4D" w14:textId="77777777" w:rsidR="00C04E3F" w:rsidRPr="004D3665" w:rsidRDefault="00C04E3F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8" w:type="dxa"/>
            <w:shd w:val="clear" w:color="auto" w:fill="FFFFFF"/>
          </w:tcPr>
          <w:p w14:paraId="096E52D2" w14:textId="77777777" w:rsidR="00C04E3F" w:rsidRPr="004D3665" w:rsidRDefault="00C04E3F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2" w:type="dxa"/>
            <w:shd w:val="clear" w:color="auto" w:fill="FFFFFF"/>
          </w:tcPr>
          <w:p w14:paraId="686BFE74" w14:textId="77777777" w:rsidR="00C04E3F" w:rsidRPr="004D3665" w:rsidRDefault="00C04E3F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87" w:type="dxa"/>
            <w:shd w:val="clear" w:color="auto" w:fill="FFFFFF"/>
          </w:tcPr>
          <w:p w14:paraId="120DA2E0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8" w:type="dxa"/>
            <w:shd w:val="clear" w:color="auto" w:fill="FFFFFF"/>
          </w:tcPr>
          <w:p w14:paraId="302E3315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FFFFFF"/>
          </w:tcPr>
          <w:p w14:paraId="776A7FF2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4BBB6684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6F58BCAD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C04E3F" w:rsidRPr="004D3665" w14:paraId="6CC446A7" w14:textId="77777777" w:rsidTr="00C04E3F">
        <w:trPr>
          <w:gridAfter w:val="1"/>
          <w:wAfter w:w="7" w:type="dxa"/>
          <w:trHeight w:hRule="exact" w:val="372"/>
        </w:trPr>
        <w:tc>
          <w:tcPr>
            <w:tcW w:w="986" w:type="dxa"/>
            <w:tcBorders>
              <w:bottom w:val="single" w:sz="4" w:space="0" w:color="auto"/>
            </w:tcBorders>
            <w:shd w:val="clear" w:color="auto" w:fill="FFFFFF"/>
          </w:tcPr>
          <w:p w14:paraId="7303979A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1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shd w:val="clear" w:color="auto" w:fill="FFFFFF"/>
          </w:tcPr>
          <w:p w14:paraId="6BDBE52E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2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FFFFFF"/>
          </w:tcPr>
          <w:p w14:paraId="6DF407D3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FFFFFF"/>
          </w:tcPr>
          <w:p w14:paraId="45DD1C11" w14:textId="77777777" w:rsidR="00C04E3F" w:rsidRPr="004D3665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FFFFF"/>
          </w:tcPr>
          <w:p w14:paraId="4E8AA01A" w14:textId="77777777" w:rsidR="00C04E3F" w:rsidRPr="004D3665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5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shd w:val="clear" w:color="auto" w:fill="FFFFFF"/>
          </w:tcPr>
          <w:p w14:paraId="372CDCD0" w14:textId="77777777" w:rsidR="00C04E3F" w:rsidRPr="004D3665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6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FFFFFF"/>
          </w:tcPr>
          <w:p w14:paraId="4F1FE975" w14:textId="77777777" w:rsidR="00C04E3F" w:rsidRPr="004D3665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7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shd w:val="clear" w:color="auto" w:fill="FFFFFF"/>
          </w:tcPr>
          <w:p w14:paraId="164C1BCD" w14:textId="77777777" w:rsidR="00C04E3F" w:rsidRPr="004D3665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8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FFFFFF"/>
          </w:tcPr>
          <w:p w14:paraId="00D34957" w14:textId="77777777" w:rsidR="00C04E3F" w:rsidRPr="004D3665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9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44B1351E" w14:textId="77777777" w:rsidR="00C04E3F" w:rsidRPr="004D3665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10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FFFFFF"/>
          </w:tcPr>
          <w:p w14:paraId="5D4FA7AC" w14:textId="77777777" w:rsidR="00C04E3F" w:rsidRPr="004D3665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11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/>
          </w:tcPr>
          <w:p w14:paraId="53E06CBE" w14:textId="77777777" w:rsidR="00C04E3F" w:rsidRPr="004D3665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12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FFFFFF"/>
          </w:tcPr>
          <w:p w14:paraId="63B88725" w14:textId="77777777" w:rsidR="00C04E3F" w:rsidRPr="004D3665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13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FFFFFF"/>
          </w:tcPr>
          <w:p w14:paraId="39257347" w14:textId="77777777" w:rsidR="00C04E3F" w:rsidRPr="004D3665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14</w:t>
            </w:r>
          </w:p>
        </w:tc>
      </w:tr>
      <w:tr w:rsidR="00C04E3F" w:rsidRPr="004D3665" w14:paraId="0CDBAA47" w14:textId="77777777" w:rsidTr="00C04E3F">
        <w:trPr>
          <w:gridAfter w:val="1"/>
          <w:wAfter w:w="7" w:type="dxa"/>
          <w:trHeight w:hRule="exact" w:val="846"/>
        </w:trPr>
        <w:tc>
          <w:tcPr>
            <w:tcW w:w="986" w:type="dxa"/>
            <w:vMerge w:val="restart"/>
            <w:tcBorders>
              <w:bottom w:val="nil"/>
            </w:tcBorders>
            <w:shd w:val="clear" w:color="auto" w:fill="FFFFFF"/>
          </w:tcPr>
          <w:p w14:paraId="40D76908" w14:textId="77777777" w:rsidR="00C04E3F" w:rsidRPr="004D3665" w:rsidRDefault="00C04E3F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802111О.99.</w:t>
            </w:r>
            <w:proofErr w:type="gramStart"/>
            <w:r w:rsidRPr="004D3665">
              <w:rPr>
                <w:sz w:val="18"/>
                <w:szCs w:val="18"/>
              </w:rPr>
              <w:t>0.БА</w:t>
            </w:r>
            <w:proofErr w:type="gramEnd"/>
            <w:r w:rsidRPr="004D3665">
              <w:rPr>
                <w:sz w:val="18"/>
                <w:szCs w:val="18"/>
              </w:rPr>
              <w:t>96АЮ83001</w:t>
            </w:r>
          </w:p>
        </w:tc>
        <w:tc>
          <w:tcPr>
            <w:tcW w:w="1124" w:type="dxa"/>
            <w:vMerge w:val="restart"/>
            <w:tcBorders>
              <w:bottom w:val="nil"/>
            </w:tcBorders>
            <w:shd w:val="clear" w:color="auto" w:fill="FFFFFF"/>
          </w:tcPr>
          <w:p w14:paraId="22E53532" w14:textId="77777777" w:rsidR="00C04E3F" w:rsidRPr="004D3665" w:rsidRDefault="00C04E3F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не указано</w:t>
            </w:r>
          </w:p>
        </w:tc>
        <w:tc>
          <w:tcPr>
            <w:tcW w:w="1403" w:type="dxa"/>
            <w:vMerge w:val="restart"/>
            <w:tcBorders>
              <w:bottom w:val="nil"/>
            </w:tcBorders>
            <w:shd w:val="clear" w:color="auto" w:fill="FFFFFF"/>
          </w:tcPr>
          <w:p w14:paraId="4E36781C" w14:textId="77777777" w:rsidR="00C04E3F" w:rsidRPr="004D3665" w:rsidRDefault="00C04E3F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не указано</w:t>
            </w:r>
          </w:p>
        </w:tc>
        <w:tc>
          <w:tcPr>
            <w:tcW w:w="980" w:type="dxa"/>
            <w:vMerge w:val="restart"/>
            <w:tcBorders>
              <w:bottom w:val="nil"/>
            </w:tcBorders>
            <w:shd w:val="clear" w:color="auto" w:fill="FFFFFF"/>
          </w:tcPr>
          <w:p w14:paraId="1AAAA5D0" w14:textId="77777777" w:rsidR="00C04E3F" w:rsidRPr="004D3665" w:rsidRDefault="00C04E3F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  <w:p w14:paraId="1FA7D5A9" w14:textId="77777777" w:rsidR="00C04E3F" w:rsidRPr="004D3665" w:rsidRDefault="00C04E3F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1" w:type="dxa"/>
            <w:vMerge w:val="restart"/>
            <w:tcBorders>
              <w:bottom w:val="nil"/>
            </w:tcBorders>
            <w:shd w:val="clear" w:color="auto" w:fill="FFFFFF"/>
          </w:tcPr>
          <w:p w14:paraId="04BC779C" w14:textId="77777777" w:rsidR="00C04E3F" w:rsidRPr="004D3665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 xml:space="preserve">очная </w:t>
            </w:r>
          </w:p>
        </w:tc>
        <w:tc>
          <w:tcPr>
            <w:tcW w:w="981" w:type="dxa"/>
            <w:vMerge w:val="restart"/>
            <w:tcBorders>
              <w:bottom w:val="nil"/>
            </w:tcBorders>
            <w:shd w:val="clear" w:color="auto" w:fill="FFFFFF"/>
          </w:tcPr>
          <w:p w14:paraId="4D454C86" w14:textId="77777777" w:rsidR="00C04E3F" w:rsidRPr="004D3665" w:rsidRDefault="00C04E3F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FFFFFF"/>
          </w:tcPr>
          <w:p w14:paraId="76959B00" w14:textId="77777777" w:rsidR="00C04E3F" w:rsidRPr="00542533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64684589" w14:textId="77777777" w:rsidR="00C04E3F" w:rsidRPr="00542533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F408066" w14:textId="77777777" w:rsidR="00C04E3F" w:rsidRPr="00542533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388A848C" w14:textId="77777777" w:rsidR="00C04E3F" w:rsidRPr="00542533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350BD13E" w14:textId="77777777" w:rsidR="00C04E3F" w:rsidRPr="00542533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166FDF5" w14:textId="77777777" w:rsidR="00C04E3F" w:rsidRPr="00542533" w:rsidRDefault="00C04E3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shd w:val="clear" w:color="auto" w:fill="FFFFFF"/>
          </w:tcPr>
          <w:p w14:paraId="07296FF5" w14:textId="77777777" w:rsidR="00C04E3F" w:rsidRPr="004D3665" w:rsidRDefault="00C04E3F" w:rsidP="007D5D69">
            <w:pPr>
              <w:keepNext/>
              <w:spacing w:after="60"/>
              <w:outlineLvl w:val="3"/>
              <w:rPr>
                <w:bCs/>
                <w:sz w:val="18"/>
                <w:szCs w:val="18"/>
              </w:rPr>
            </w:pPr>
            <w:r w:rsidRPr="004D3665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FFFFFF"/>
          </w:tcPr>
          <w:p w14:paraId="5BB8B636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FFFFFF"/>
          </w:tcPr>
          <w:p w14:paraId="583315E6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shd w:val="clear" w:color="auto" w:fill="FFFFFF"/>
          </w:tcPr>
          <w:p w14:paraId="3ADC020E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/>
          </w:tcPr>
          <w:p w14:paraId="2547A356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FFFFFF"/>
          </w:tcPr>
          <w:p w14:paraId="4851E253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FFFFFF"/>
          </w:tcPr>
          <w:p w14:paraId="086459F4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C04E3F" w:rsidRPr="004D3665" w14:paraId="7C13CB9D" w14:textId="77777777" w:rsidTr="00C04E3F">
        <w:trPr>
          <w:gridAfter w:val="1"/>
          <w:wAfter w:w="7" w:type="dxa"/>
          <w:trHeight w:hRule="exact" w:val="1127"/>
        </w:trPr>
        <w:tc>
          <w:tcPr>
            <w:tcW w:w="986" w:type="dxa"/>
            <w:vMerge/>
            <w:tcBorders>
              <w:top w:val="nil"/>
            </w:tcBorders>
            <w:shd w:val="clear" w:color="auto" w:fill="FFFFFF"/>
          </w:tcPr>
          <w:p w14:paraId="622027F4" w14:textId="77777777" w:rsidR="00C04E3F" w:rsidRPr="004D3665" w:rsidRDefault="00C04E3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  <w:shd w:val="clear" w:color="auto" w:fill="FFFFFF"/>
          </w:tcPr>
          <w:p w14:paraId="06A9A465" w14:textId="77777777" w:rsidR="00C04E3F" w:rsidRPr="004D3665" w:rsidRDefault="00C04E3F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top w:val="nil"/>
            </w:tcBorders>
            <w:shd w:val="clear" w:color="auto" w:fill="FFFFFF"/>
          </w:tcPr>
          <w:p w14:paraId="3514679F" w14:textId="77777777" w:rsidR="00C04E3F" w:rsidRPr="004D3665" w:rsidRDefault="00C04E3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  <w:shd w:val="clear" w:color="auto" w:fill="FFFFFF"/>
          </w:tcPr>
          <w:p w14:paraId="6AD809B0" w14:textId="77777777" w:rsidR="00C04E3F" w:rsidRPr="004D3665" w:rsidRDefault="00C04E3F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41" w:type="dxa"/>
            <w:vMerge/>
            <w:tcBorders>
              <w:top w:val="nil"/>
            </w:tcBorders>
            <w:shd w:val="clear" w:color="auto" w:fill="FFFFFF"/>
          </w:tcPr>
          <w:p w14:paraId="7CF8975A" w14:textId="77777777" w:rsidR="00C04E3F" w:rsidRPr="004D3665" w:rsidRDefault="00C04E3F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81" w:type="dxa"/>
            <w:vMerge/>
            <w:tcBorders>
              <w:top w:val="nil"/>
            </w:tcBorders>
            <w:shd w:val="clear" w:color="auto" w:fill="FFFFFF"/>
          </w:tcPr>
          <w:p w14:paraId="67D33F9E" w14:textId="77777777" w:rsidR="00C04E3F" w:rsidRPr="004D3665" w:rsidRDefault="00C04E3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43" w:type="dxa"/>
            <w:tcBorders>
              <w:top w:val="single" w:sz="4" w:space="0" w:color="auto"/>
            </w:tcBorders>
            <w:shd w:val="clear" w:color="auto" w:fill="FFFFFF"/>
          </w:tcPr>
          <w:p w14:paraId="2E3C8E34" w14:textId="77777777" w:rsidR="00C04E3F" w:rsidRPr="00542533" w:rsidRDefault="00C04E3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 xml:space="preserve">Удельный вес обучающихся, освоивших основную </w:t>
            </w:r>
            <w:proofErr w:type="spellStart"/>
            <w:r w:rsidRPr="00542533">
              <w:rPr>
                <w:sz w:val="18"/>
                <w:szCs w:val="18"/>
              </w:rPr>
              <w:t>общеобразовательнуюпрограмму</w:t>
            </w:r>
            <w:proofErr w:type="spellEnd"/>
            <w:r w:rsidRPr="0054253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основного</w:t>
            </w:r>
            <w:r w:rsidRPr="00542533">
              <w:rPr>
                <w:sz w:val="18"/>
                <w:szCs w:val="18"/>
              </w:rPr>
              <w:t xml:space="preserve"> </w:t>
            </w:r>
            <w:proofErr w:type="spellStart"/>
            <w:r w:rsidRPr="00542533">
              <w:rPr>
                <w:sz w:val="18"/>
                <w:szCs w:val="18"/>
              </w:rPr>
              <w:t>общегообразования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</w:tcBorders>
            <w:shd w:val="clear" w:color="auto" w:fill="FFFFFF"/>
          </w:tcPr>
          <w:p w14:paraId="642839C1" w14:textId="77777777" w:rsidR="00C04E3F" w:rsidRPr="004D3665" w:rsidRDefault="00C04E3F" w:rsidP="007D5D69">
            <w:pPr>
              <w:keepNext/>
              <w:spacing w:after="60"/>
              <w:outlineLvl w:val="3"/>
              <w:rPr>
                <w:bCs/>
                <w:sz w:val="18"/>
                <w:szCs w:val="18"/>
              </w:rPr>
            </w:pPr>
            <w:r w:rsidRPr="004D3665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2" w:type="dxa"/>
            <w:tcBorders>
              <w:top w:val="single" w:sz="4" w:space="0" w:color="auto"/>
            </w:tcBorders>
            <w:shd w:val="clear" w:color="auto" w:fill="FFFFFF"/>
          </w:tcPr>
          <w:p w14:paraId="763C8B49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auto" w:fill="FFFFFF"/>
          </w:tcPr>
          <w:p w14:paraId="0BB8581F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8" w:type="dxa"/>
            <w:tcBorders>
              <w:top w:val="single" w:sz="4" w:space="0" w:color="auto"/>
            </w:tcBorders>
            <w:shd w:val="clear" w:color="auto" w:fill="FFFFFF"/>
          </w:tcPr>
          <w:p w14:paraId="3A19669E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FFFFFF"/>
          </w:tcPr>
          <w:p w14:paraId="7B828E91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FFFFFF"/>
          </w:tcPr>
          <w:p w14:paraId="5AA44257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auto" w:fill="FFFFFF"/>
          </w:tcPr>
          <w:p w14:paraId="6A91F292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4D3665" w14:paraId="34DE963E" w14:textId="77777777" w:rsidTr="00C04E3F">
        <w:trPr>
          <w:gridAfter w:val="1"/>
          <w:wAfter w:w="7" w:type="dxa"/>
          <w:trHeight w:hRule="exact" w:val="1997"/>
        </w:trPr>
        <w:tc>
          <w:tcPr>
            <w:tcW w:w="986" w:type="dxa"/>
            <w:vMerge/>
            <w:shd w:val="clear" w:color="auto" w:fill="FFFFFF"/>
          </w:tcPr>
          <w:p w14:paraId="1E773A8D" w14:textId="77777777" w:rsidR="00BB2115" w:rsidRPr="004D3665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vMerge/>
            <w:shd w:val="clear" w:color="auto" w:fill="FFFFFF"/>
          </w:tcPr>
          <w:p w14:paraId="5F0DF815" w14:textId="77777777" w:rsidR="00BB2115" w:rsidRPr="004D3665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vMerge/>
            <w:shd w:val="clear" w:color="auto" w:fill="FFFFFF"/>
          </w:tcPr>
          <w:p w14:paraId="35F314B2" w14:textId="77777777" w:rsidR="00BB2115" w:rsidRPr="004D3665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496DCD0D" w14:textId="77777777" w:rsidR="00BB2115" w:rsidRPr="004D3665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1" w:type="dxa"/>
            <w:vMerge/>
            <w:shd w:val="clear" w:color="auto" w:fill="FFFFFF"/>
          </w:tcPr>
          <w:p w14:paraId="14604424" w14:textId="77777777" w:rsidR="00BB2115" w:rsidRPr="004D3665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1" w:type="dxa"/>
            <w:vMerge/>
            <w:shd w:val="clear" w:color="auto" w:fill="FFFFFF"/>
          </w:tcPr>
          <w:p w14:paraId="4C22D971" w14:textId="77777777" w:rsidR="00BB2115" w:rsidRPr="004D3665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43" w:type="dxa"/>
            <w:shd w:val="clear" w:color="auto" w:fill="FFFFFF"/>
          </w:tcPr>
          <w:p w14:paraId="6FFC9F03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496D238F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7AFA0D52" w14:textId="77777777" w:rsidR="00BB2115" w:rsidRPr="00542533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18" w:type="dxa"/>
            <w:shd w:val="clear" w:color="auto" w:fill="FFFFFF"/>
          </w:tcPr>
          <w:p w14:paraId="65DE03F7" w14:textId="77777777" w:rsidR="00BB2115" w:rsidRPr="004D3665" w:rsidRDefault="00BB2115" w:rsidP="00BB2115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2" w:type="dxa"/>
            <w:shd w:val="clear" w:color="auto" w:fill="FFFFFF"/>
          </w:tcPr>
          <w:p w14:paraId="114AFA44" w14:textId="77777777" w:rsidR="00BB2115" w:rsidRPr="004D3665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1087" w:type="dxa"/>
            <w:shd w:val="clear" w:color="auto" w:fill="FFFFFF"/>
          </w:tcPr>
          <w:p w14:paraId="046FCCE3" w14:textId="77777777" w:rsidR="00BB2115" w:rsidRPr="004D3665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8" w:type="dxa"/>
            <w:shd w:val="clear" w:color="auto" w:fill="FFFFFF"/>
          </w:tcPr>
          <w:p w14:paraId="5013CD32" w14:textId="77777777" w:rsidR="00BB2115" w:rsidRPr="004D3665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2" w:type="dxa"/>
            <w:shd w:val="clear" w:color="auto" w:fill="FFFFFF"/>
          </w:tcPr>
          <w:p w14:paraId="22B3E1DD" w14:textId="77777777" w:rsidR="00BB2115" w:rsidRPr="004D3665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77" w:type="dxa"/>
            <w:shd w:val="clear" w:color="auto" w:fill="FFFFFF"/>
          </w:tcPr>
          <w:p w14:paraId="69ECA7EF" w14:textId="77777777" w:rsidR="00BB2115" w:rsidRPr="004D3665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6" w:type="dxa"/>
            <w:shd w:val="clear" w:color="auto" w:fill="FFFFFF"/>
          </w:tcPr>
          <w:p w14:paraId="36F3750F" w14:textId="77777777" w:rsidR="00BB2115" w:rsidRPr="004D3665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C04E3F" w:rsidRPr="004D3665" w14:paraId="28CDD323" w14:textId="77777777" w:rsidTr="00C04E3F">
        <w:trPr>
          <w:gridAfter w:val="1"/>
          <w:wAfter w:w="7" w:type="dxa"/>
          <w:trHeight w:hRule="exact" w:val="694"/>
        </w:trPr>
        <w:tc>
          <w:tcPr>
            <w:tcW w:w="986" w:type="dxa"/>
            <w:vMerge/>
            <w:shd w:val="clear" w:color="auto" w:fill="FFFFFF"/>
          </w:tcPr>
          <w:p w14:paraId="5A36A189" w14:textId="77777777" w:rsidR="00C04E3F" w:rsidRPr="004D3665" w:rsidRDefault="00C04E3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4" w:type="dxa"/>
            <w:vMerge/>
            <w:shd w:val="clear" w:color="auto" w:fill="FFFFFF"/>
          </w:tcPr>
          <w:p w14:paraId="7CDFFCE0" w14:textId="77777777" w:rsidR="00C04E3F" w:rsidRPr="004D3665" w:rsidRDefault="00C04E3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vMerge/>
            <w:shd w:val="clear" w:color="auto" w:fill="FFFFFF"/>
          </w:tcPr>
          <w:p w14:paraId="37F52419" w14:textId="77777777" w:rsidR="00C04E3F" w:rsidRPr="004D3665" w:rsidRDefault="00C04E3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52769D56" w14:textId="77777777" w:rsidR="00C04E3F" w:rsidRPr="004D3665" w:rsidRDefault="00C04E3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1" w:type="dxa"/>
            <w:vMerge/>
            <w:shd w:val="clear" w:color="auto" w:fill="FFFFFF"/>
          </w:tcPr>
          <w:p w14:paraId="2B7EC64F" w14:textId="77777777" w:rsidR="00C04E3F" w:rsidRPr="004D3665" w:rsidRDefault="00C04E3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1" w:type="dxa"/>
            <w:vMerge/>
            <w:shd w:val="clear" w:color="auto" w:fill="FFFFFF"/>
          </w:tcPr>
          <w:p w14:paraId="398A84EA" w14:textId="77777777" w:rsidR="00C04E3F" w:rsidRPr="004D3665" w:rsidRDefault="00C04E3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43" w:type="dxa"/>
            <w:shd w:val="clear" w:color="auto" w:fill="FFFFFF"/>
          </w:tcPr>
          <w:p w14:paraId="1219D20A" w14:textId="77777777" w:rsidR="00C04E3F" w:rsidRPr="00542533" w:rsidRDefault="00C04E3F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542533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18" w:type="dxa"/>
            <w:shd w:val="clear" w:color="auto" w:fill="FFFFFF"/>
          </w:tcPr>
          <w:p w14:paraId="039B729F" w14:textId="77777777" w:rsidR="00C04E3F" w:rsidRPr="004D3665" w:rsidRDefault="00C04E3F" w:rsidP="007D5D69">
            <w:pPr>
              <w:keepNext/>
              <w:spacing w:after="60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2" w:type="dxa"/>
            <w:shd w:val="clear" w:color="auto" w:fill="FFFFFF"/>
          </w:tcPr>
          <w:p w14:paraId="7D88FEF2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87" w:type="dxa"/>
            <w:shd w:val="clear" w:color="auto" w:fill="FFFFFF"/>
          </w:tcPr>
          <w:p w14:paraId="0BA98B2B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8" w:type="dxa"/>
            <w:shd w:val="clear" w:color="auto" w:fill="FFFFFF"/>
          </w:tcPr>
          <w:p w14:paraId="024CB0D7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2" w:type="dxa"/>
            <w:shd w:val="clear" w:color="auto" w:fill="FFFFFF"/>
          </w:tcPr>
          <w:p w14:paraId="5328CEC5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77" w:type="dxa"/>
            <w:shd w:val="clear" w:color="auto" w:fill="FFFFFF"/>
          </w:tcPr>
          <w:p w14:paraId="5F912AEB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6" w:type="dxa"/>
            <w:shd w:val="clear" w:color="auto" w:fill="FFFFFF"/>
          </w:tcPr>
          <w:p w14:paraId="5F28518F" w14:textId="77777777" w:rsidR="00C04E3F" w:rsidRPr="004D3665" w:rsidRDefault="00C04E3F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4D3665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7B29A6AD" w14:textId="77777777" w:rsidR="0047152D" w:rsidRPr="00A93419" w:rsidRDefault="0047152D" w:rsidP="0047152D">
      <w:pPr>
        <w:keepNext/>
        <w:outlineLvl w:val="3"/>
        <w:rPr>
          <w:bCs/>
          <w:sz w:val="16"/>
          <w:szCs w:val="16"/>
        </w:rPr>
      </w:pPr>
    </w:p>
    <w:p w14:paraId="07EC2733" w14:textId="77777777" w:rsidR="0047152D" w:rsidRPr="00A93419" w:rsidRDefault="0047152D" w:rsidP="0047152D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55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34"/>
        <w:gridCol w:w="1424"/>
        <w:gridCol w:w="1007"/>
        <w:gridCol w:w="852"/>
        <w:gridCol w:w="852"/>
        <w:gridCol w:w="1136"/>
        <w:gridCol w:w="841"/>
        <w:gridCol w:w="440"/>
        <w:gridCol w:w="26"/>
        <w:gridCol w:w="1108"/>
        <w:gridCol w:w="884"/>
        <w:gridCol w:w="912"/>
        <w:gridCol w:w="25"/>
        <w:gridCol w:w="1017"/>
        <w:gridCol w:w="832"/>
        <w:gridCol w:w="825"/>
        <w:gridCol w:w="20"/>
        <w:gridCol w:w="887"/>
        <w:gridCol w:w="993"/>
      </w:tblGrid>
      <w:tr w:rsidR="00C26764" w:rsidRPr="004D3665" w14:paraId="7DD19DF5" w14:textId="77777777" w:rsidTr="00C26764">
        <w:tc>
          <w:tcPr>
            <w:tcW w:w="978" w:type="dxa"/>
            <w:vMerge w:val="restart"/>
            <w:shd w:val="clear" w:color="auto" w:fill="FFFFFF"/>
          </w:tcPr>
          <w:p w14:paraId="09A875D2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EBCA5CD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463158E7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6E2C6EEE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39A89892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565" w:type="dxa"/>
            <w:gridSpan w:val="3"/>
            <w:vMerge w:val="restart"/>
            <w:shd w:val="clear" w:color="auto" w:fill="FFFFFF"/>
          </w:tcPr>
          <w:p w14:paraId="13F1F97A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4" w:type="dxa"/>
            <w:gridSpan w:val="2"/>
            <w:vMerge w:val="restart"/>
            <w:shd w:val="clear" w:color="auto" w:fill="FFFFFF"/>
          </w:tcPr>
          <w:p w14:paraId="44FC6808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17" w:type="dxa"/>
            <w:gridSpan w:val="3"/>
            <w:shd w:val="clear" w:color="auto" w:fill="FFFFFF"/>
          </w:tcPr>
          <w:p w14:paraId="222FC2EA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30" w:type="dxa"/>
            <w:gridSpan w:val="4"/>
            <w:shd w:val="clear" w:color="auto" w:fill="FFFFFF"/>
          </w:tcPr>
          <w:p w14:paraId="1D5553D7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9" w:type="dxa"/>
            <w:gridSpan w:val="4"/>
            <w:shd w:val="clear" w:color="auto" w:fill="FFFFFF"/>
          </w:tcPr>
          <w:p w14:paraId="6D7E27DC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900" w:type="dxa"/>
            <w:gridSpan w:val="3"/>
            <w:shd w:val="clear" w:color="auto" w:fill="FFFFFF"/>
          </w:tcPr>
          <w:p w14:paraId="1BCC0B13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4D3665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4D3665" w14:paraId="229F4832" w14:textId="77777777" w:rsidTr="00C26764">
        <w:tc>
          <w:tcPr>
            <w:tcW w:w="978" w:type="dxa"/>
            <w:vMerge/>
            <w:shd w:val="clear" w:color="auto" w:fill="FFFFFF"/>
            <w:vAlign w:val="center"/>
          </w:tcPr>
          <w:p w14:paraId="6DA5B9D6" w14:textId="77777777" w:rsidR="0059360E" w:rsidRPr="004D3665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65" w:type="dxa"/>
            <w:gridSpan w:val="3"/>
            <w:vMerge/>
            <w:shd w:val="clear" w:color="auto" w:fill="FFFFFF"/>
            <w:vAlign w:val="center"/>
          </w:tcPr>
          <w:p w14:paraId="09D72E12" w14:textId="77777777" w:rsidR="0059360E" w:rsidRPr="004D3665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gridSpan w:val="2"/>
            <w:vMerge/>
            <w:shd w:val="clear" w:color="auto" w:fill="FFFFFF"/>
            <w:vAlign w:val="center"/>
          </w:tcPr>
          <w:p w14:paraId="1F0F2E99" w14:textId="77777777" w:rsidR="0059360E" w:rsidRPr="004D3665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 w:val="restart"/>
            <w:shd w:val="clear" w:color="auto" w:fill="FFFFFF"/>
          </w:tcPr>
          <w:p w14:paraId="247B770E" w14:textId="77777777" w:rsidR="0059360E" w:rsidRPr="004D3665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07" w:type="dxa"/>
            <w:gridSpan w:val="3"/>
            <w:shd w:val="clear" w:color="auto" w:fill="FFFFFF"/>
          </w:tcPr>
          <w:p w14:paraId="2F9314E6" w14:textId="77777777" w:rsidR="0059360E" w:rsidRPr="004D3665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8" w:type="dxa"/>
            <w:vMerge w:val="restart"/>
            <w:shd w:val="clear" w:color="auto" w:fill="FFFFFF"/>
          </w:tcPr>
          <w:p w14:paraId="389599F7" w14:textId="490058D8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vMerge w:val="restart"/>
            <w:shd w:val="clear" w:color="auto" w:fill="FFFFFF"/>
          </w:tcPr>
          <w:p w14:paraId="5E406D79" w14:textId="68F3D0D0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7" w:type="dxa"/>
            <w:gridSpan w:val="2"/>
            <w:vMerge w:val="restart"/>
            <w:shd w:val="clear" w:color="auto" w:fill="FFFFFF"/>
          </w:tcPr>
          <w:p w14:paraId="68B4A581" w14:textId="1C82AED3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17" w:type="dxa"/>
            <w:vMerge w:val="restart"/>
            <w:shd w:val="clear" w:color="auto" w:fill="FFFFFF"/>
          </w:tcPr>
          <w:p w14:paraId="753E2AF0" w14:textId="3D512CB2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vMerge w:val="restart"/>
            <w:shd w:val="clear" w:color="auto" w:fill="FFFFFF"/>
          </w:tcPr>
          <w:p w14:paraId="3BB72AA0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099160CE" w14:textId="7CEAFDAF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5" w:type="dxa"/>
            <w:gridSpan w:val="2"/>
            <w:vMerge w:val="restart"/>
            <w:shd w:val="clear" w:color="auto" w:fill="FFFFFF"/>
          </w:tcPr>
          <w:p w14:paraId="293B789B" w14:textId="1ECB2263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87" w:type="dxa"/>
            <w:vMerge w:val="restart"/>
            <w:shd w:val="clear" w:color="auto" w:fill="FFFFFF"/>
          </w:tcPr>
          <w:p w14:paraId="698EADDE" w14:textId="77777777" w:rsidR="0059360E" w:rsidRPr="004D3665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21B11C81" w14:textId="77777777" w:rsidR="0059360E" w:rsidRPr="004D3665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C26764" w:rsidRPr="004D3665" w14:paraId="727D0F5E" w14:textId="77777777" w:rsidTr="00C26764">
        <w:tc>
          <w:tcPr>
            <w:tcW w:w="978" w:type="dxa"/>
            <w:vMerge/>
            <w:shd w:val="clear" w:color="auto" w:fill="FFFFFF"/>
            <w:vAlign w:val="center"/>
          </w:tcPr>
          <w:p w14:paraId="53A17D01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75457D35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4" w:type="dxa"/>
            <w:shd w:val="clear" w:color="auto" w:fill="FFFFFF"/>
          </w:tcPr>
          <w:p w14:paraId="05E13F09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007" w:type="dxa"/>
            <w:shd w:val="clear" w:color="auto" w:fill="FFFFFF"/>
          </w:tcPr>
          <w:p w14:paraId="2D3BFB96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2" w:type="dxa"/>
            <w:shd w:val="clear" w:color="auto" w:fill="FFFFFF"/>
          </w:tcPr>
          <w:p w14:paraId="712F6F9F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2" w:type="dxa"/>
            <w:shd w:val="clear" w:color="auto" w:fill="FFFFFF"/>
          </w:tcPr>
          <w:p w14:paraId="43DA2790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4D3665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4D3665">
              <w:rPr>
                <w:bCs/>
                <w:color w:val="000000"/>
                <w:sz w:val="18"/>
                <w:szCs w:val="18"/>
              </w:rPr>
              <w:t>-</w:t>
            </w:r>
          </w:p>
          <w:p w14:paraId="232CA272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D3665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0260AECF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6" w:type="dxa"/>
            <w:vMerge/>
            <w:shd w:val="clear" w:color="auto" w:fill="FFFFFF"/>
            <w:vAlign w:val="center"/>
          </w:tcPr>
          <w:p w14:paraId="521EE1F0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</w:tcPr>
          <w:p w14:paraId="05CE8A83" w14:textId="77777777" w:rsidR="00C26764" w:rsidRPr="004D3665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66" w:type="dxa"/>
            <w:gridSpan w:val="2"/>
            <w:shd w:val="clear" w:color="auto" w:fill="FFFFFF"/>
          </w:tcPr>
          <w:p w14:paraId="5FA4714B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8" w:type="dxa"/>
            <w:vMerge/>
            <w:shd w:val="clear" w:color="auto" w:fill="FFFFFF"/>
            <w:vAlign w:val="center"/>
          </w:tcPr>
          <w:p w14:paraId="429B42CE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Merge/>
            <w:shd w:val="clear" w:color="auto" w:fill="FFFFFF"/>
            <w:vAlign w:val="center"/>
          </w:tcPr>
          <w:p w14:paraId="595EBCA4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7" w:type="dxa"/>
            <w:gridSpan w:val="2"/>
            <w:vMerge/>
            <w:shd w:val="clear" w:color="auto" w:fill="FFFFFF"/>
          </w:tcPr>
          <w:p w14:paraId="2277B752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vMerge/>
            <w:shd w:val="clear" w:color="auto" w:fill="FFFFFF"/>
          </w:tcPr>
          <w:p w14:paraId="65C09329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  <w:vAlign w:val="center"/>
          </w:tcPr>
          <w:p w14:paraId="27DA8BF3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vMerge/>
            <w:shd w:val="clear" w:color="auto" w:fill="FFFFFF"/>
            <w:vAlign w:val="center"/>
          </w:tcPr>
          <w:p w14:paraId="0637AD04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vMerge/>
            <w:shd w:val="clear" w:color="auto" w:fill="FFFFFF"/>
          </w:tcPr>
          <w:p w14:paraId="20F52DB9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78E7DFAE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6764" w:rsidRPr="004D3665" w14:paraId="2D7E5298" w14:textId="77777777" w:rsidTr="00C26764">
        <w:tc>
          <w:tcPr>
            <w:tcW w:w="978" w:type="dxa"/>
            <w:shd w:val="clear" w:color="auto" w:fill="FFFFFF"/>
            <w:vAlign w:val="bottom"/>
          </w:tcPr>
          <w:p w14:paraId="42C37E69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60D56652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4" w:type="dxa"/>
            <w:shd w:val="clear" w:color="auto" w:fill="FFFFFF"/>
            <w:vAlign w:val="center"/>
          </w:tcPr>
          <w:p w14:paraId="75C3525E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7" w:type="dxa"/>
            <w:shd w:val="clear" w:color="auto" w:fill="FFFFFF"/>
            <w:vAlign w:val="center"/>
          </w:tcPr>
          <w:p w14:paraId="613BE6A5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20C2394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6BDC43A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291DA848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shd w:val="clear" w:color="auto" w:fill="FFFFFF"/>
            <w:vAlign w:val="bottom"/>
          </w:tcPr>
          <w:p w14:paraId="71CDA95F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6" w:type="dxa"/>
            <w:gridSpan w:val="2"/>
            <w:shd w:val="clear" w:color="auto" w:fill="FFFFFF"/>
            <w:vAlign w:val="center"/>
          </w:tcPr>
          <w:p w14:paraId="79E78BD5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8" w:type="dxa"/>
            <w:shd w:val="clear" w:color="auto" w:fill="FFFFFF"/>
            <w:vAlign w:val="bottom"/>
          </w:tcPr>
          <w:p w14:paraId="42EC60FE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0151B86F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7" w:type="dxa"/>
            <w:gridSpan w:val="2"/>
            <w:shd w:val="clear" w:color="auto" w:fill="FFFFFF"/>
            <w:vAlign w:val="bottom"/>
          </w:tcPr>
          <w:p w14:paraId="371D2ABB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  <w:vAlign w:val="center"/>
          </w:tcPr>
          <w:p w14:paraId="74FD0872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2A39F1C8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5" w:type="dxa"/>
            <w:gridSpan w:val="2"/>
            <w:shd w:val="clear" w:color="auto" w:fill="FFFFFF"/>
            <w:vAlign w:val="center"/>
          </w:tcPr>
          <w:p w14:paraId="0BFD3C95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87" w:type="dxa"/>
            <w:shd w:val="clear" w:color="auto" w:fill="FFFFFF"/>
          </w:tcPr>
          <w:p w14:paraId="0D09D914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FFFFFF"/>
          </w:tcPr>
          <w:p w14:paraId="4DD9898A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C26764" w:rsidRPr="004D3665" w14:paraId="016DF80A" w14:textId="77777777" w:rsidTr="00C26764">
        <w:tc>
          <w:tcPr>
            <w:tcW w:w="978" w:type="dxa"/>
            <w:shd w:val="clear" w:color="auto" w:fill="FFFFFF"/>
          </w:tcPr>
          <w:p w14:paraId="6233546D" w14:textId="77777777" w:rsidR="00C26764" w:rsidRPr="004D3665" w:rsidRDefault="00C26764" w:rsidP="007D5D69">
            <w:pPr>
              <w:keepNext/>
              <w:spacing w:after="60"/>
              <w:jc w:val="center"/>
              <w:outlineLvl w:val="3"/>
              <w:rPr>
                <w:b/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802111О.99.</w:t>
            </w:r>
            <w:proofErr w:type="gramStart"/>
            <w:r w:rsidRPr="004D3665">
              <w:rPr>
                <w:sz w:val="18"/>
                <w:szCs w:val="18"/>
              </w:rPr>
              <w:t>0.БА</w:t>
            </w:r>
            <w:proofErr w:type="gramEnd"/>
            <w:r w:rsidRPr="004D3665">
              <w:rPr>
                <w:sz w:val="18"/>
                <w:szCs w:val="18"/>
              </w:rPr>
              <w:t>96АЮ83001</w:t>
            </w:r>
          </w:p>
        </w:tc>
        <w:tc>
          <w:tcPr>
            <w:tcW w:w="1134" w:type="dxa"/>
            <w:shd w:val="clear" w:color="auto" w:fill="FFFFFF"/>
          </w:tcPr>
          <w:p w14:paraId="663AD72D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не указано</w:t>
            </w:r>
          </w:p>
        </w:tc>
        <w:tc>
          <w:tcPr>
            <w:tcW w:w="1424" w:type="dxa"/>
            <w:shd w:val="clear" w:color="auto" w:fill="FFFFFF"/>
          </w:tcPr>
          <w:p w14:paraId="7A5DC3AB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не указано</w:t>
            </w:r>
          </w:p>
        </w:tc>
        <w:tc>
          <w:tcPr>
            <w:tcW w:w="1007" w:type="dxa"/>
            <w:shd w:val="clear" w:color="auto" w:fill="FFFFFF"/>
          </w:tcPr>
          <w:p w14:paraId="7A286DA8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</w:tcPr>
          <w:p w14:paraId="7C03ADA7" w14:textId="77777777" w:rsidR="00C26764" w:rsidRPr="004D3665" w:rsidRDefault="00C26764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 xml:space="preserve">очная 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</w:tcPr>
          <w:p w14:paraId="3429E7F7" w14:textId="77777777" w:rsidR="00C26764" w:rsidRPr="004D3665" w:rsidRDefault="00C26764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46B4B1CB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841" w:type="dxa"/>
            <w:shd w:val="clear" w:color="auto" w:fill="FFFFFF"/>
          </w:tcPr>
          <w:p w14:paraId="1D158207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66" w:type="dxa"/>
            <w:gridSpan w:val="2"/>
            <w:shd w:val="clear" w:color="auto" w:fill="FFFFFF"/>
          </w:tcPr>
          <w:p w14:paraId="5D2A12BE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108" w:type="dxa"/>
            <w:shd w:val="clear" w:color="auto" w:fill="FFFFFF"/>
          </w:tcPr>
          <w:p w14:paraId="321DF8D0" w14:textId="3BC44197" w:rsidR="00C26764" w:rsidRPr="004D3665" w:rsidRDefault="003D317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</w:tcPr>
          <w:p w14:paraId="42DF0BB8" w14:textId="2340AC87" w:rsidR="00C26764" w:rsidRPr="004D3665" w:rsidRDefault="003D317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37" w:type="dxa"/>
            <w:gridSpan w:val="2"/>
            <w:shd w:val="clear" w:color="auto" w:fill="FFFFFF"/>
          </w:tcPr>
          <w:p w14:paraId="01D1689D" w14:textId="02E4993E" w:rsidR="00C26764" w:rsidRPr="004D3665" w:rsidRDefault="003D317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7" w:type="dxa"/>
            <w:shd w:val="clear" w:color="auto" w:fill="FFFFFF"/>
          </w:tcPr>
          <w:p w14:paraId="59A70F8C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790C56C2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14:paraId="69694CB5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shd w:val="clear" w:color="auto" w:fill="FFFFFF"/>
          </w:tcPr>
          <w:p w14:paraId="07B09BE4" w14:textId="77777777" w:rsidR="00C26764" w:rsidRPr="004D3665" w:rsidRDefault="00C26764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4D3665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1D592F08" w14:textId="0BF088E0" w:rsidR="00C26764" w:rsidRPr="004D3665" w:rsidRDefault="00F318D3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</w:tr>
    </w:tbl>
    <w:p w14:paraId="72D13899" w14:textId="77777777" w:rsidR="0047152D" w:rsidRDefault="0047152D" w:rsidP="0047152D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5F7542C9" w14:textId="77777777" w:rsidR="00BE1EAC" w:rsidRPr="00A93419" w:rsidRDefault="00BE1EAC" w:rsidP="0047152D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3090127B" w14:textId="77777777" w:rsidR="0047152D" w:rsidRDefault="0047152D" w:rsidP="0047152D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2221BD05" w14:textId="77777777" w:rsidR="007C7490" w:rsidRPr="00A93419" w:rsidRDefault="007C7490" w:rsidP="007C749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29D90F77" w14:textId="77777777" w:rsidTr="007C7490">
        <w:trPr>
          <w:trHeight w:val="198"/>
        </w:trPr>
        <w:tc>
          <w:tcPr>
            <w:tcW w:w="15173" w:type="dxa"/>
            <w:gridSpan w:val="5"/>
          </w:tcPr>
          <w:p w14:paraId="035D357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09619AB9" w14:textId="77777777" w:rsidTr="007C7490">
        <w:tc>
          <w:tcPr>
            <w:tcW w:w="2694" w:type="dxa"/>
          </w:tcPr>
          <w:p w14:paraId="07331E0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4F13A53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3FB540E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27880B0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291AEF7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512477F6" w14:textId="77777777" w:rsidTr="007C7490">
        <w:tc>
          <w:tcPr>
            <w:tcW w:w="2694" w:type="dxa"/>
          </w:tcPr>
          <w:p w14:paraId="007973A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4E570D0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7C9BE8A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04399143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2F86602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005424E1" w14:textId="77777777" w:rsidTr="007C7490">
        <w:tc>
          <w:tcPr>
            <w:tcW w:w="2694" w:type="dxa"/>
          </w:tcPr>
          <w:p w14:paraId="7F1AFB7E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492F1CE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F74241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598F78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285C848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37178150" w14:textId="77777777" w:rsidR="007C7490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1BC8AF09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7CEFAD61" w14:textId="77777777" w:rsidR="007C7490" w:rsidRPr="00B8131B" w:rsidRDefault="007C7490" w:rsidP="007C7490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7C7490" w:rsidRPr="00B8131B" w14:paraId="44034DF4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B5C8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944F1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6973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4AFC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8ADE1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7C7490" w:rsidRPr="00B8131B" w14:paraId="78B78EEB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272D7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C7CD9" w14:textId="77777777" w:rsidR="007C7490" w:rsidRPr="00B8131B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E430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E7E92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A79C2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3CADF5B2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B8131B" w14:paraId="65843A80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2C4B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2216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88D11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8896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D535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B8131B" w14:paraId="5A468009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53C4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672B1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AD6A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9A32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4EAF5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7C7490" w:rsidRPr="00B8131B" w14:paraId="6388B4D9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AD19A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7F634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D335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81DAD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733BD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0E8EC4D9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lastRenderedPageBreak/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16226E69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476D45" w14:paraId="5EFA1286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60C0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7ED8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D6D1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476D45" w14:paraId="4AFFFCB9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8F99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B027" w14:textId="77777777" w:rsidR="007C7490" w:rsidRPr="00476D45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C4A0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476D45" w14:paraId="1EB0FF01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33CD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1D35" w14:textId="77777777" w:rsidR="007C7490" w:rsidRPr="00476D45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5D03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476D45" w14:paraId="07388918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84B6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E832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BB35" w14:textId="77777777" w:rsidR="007C7490" w:rsidRPr="00476D45" w:rsidRDefault="007C7490" w:rsidP="007C7490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7C7490" w:rsidRPr="00476D45" w14:paraId="5E459DFC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10F9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DD38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607EB975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789DB11D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54A0B027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3392A382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1B9775D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1C8F8043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483839B2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300A33B6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126EA2FD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396F7D88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052F980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0DE84BA4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23AA992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97C7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2FCAAD95" w14:textId="77777777" w:rsidR="007C7490" w:rsidRDefault="007C7490" w:rsidP="007C74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0D71E93A" w14:textId="77777777" w:rsidR="0047152D" w:rsidRDefault="0047152D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660CFD1B" w14:textId="77777777" w:rsidR="007C7490" w:rsidRDefault="007C7490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1B56E700" w14:textId="77777777" w:rsidR="007C7490" w:rsidRDefault="007C7490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6FE8BDF1" w14:textId="77777777" w:rsidR="007C7490" w:rsidRDefault="007C7490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4ECBC9AD" w14:textId="77777777" w:rsidR="007C7490" w:rsidRDefault="007C7490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7B04C6E3" w14:textId="77777777" w:rsidR="007C7490" w:rsidRDefault="007C7490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014EF8E4" w14:textId="77777777" w:rsidR="007C7490" w:rsidRDefault="007C7490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4DAEF135" w14:textId="77777777" w:rsidR="007C7490" w:rsidRDefault="007C7490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4B6868CD" w14:textId="6AAFD195" w:rsidR="00BE1EAC" w:rsidRDefault="00BE1EAC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7608223C" w14:textId="77777777" w:rsidR="00FF4DF3" w:rsidRDefault="00FF4DF3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7F897103" w14:textId="77777777" w:rsidR="00BE1EAC" w:rsidRDefault="00BE1EAC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307A2753" w14:textId="77777777" w:rsidR="00FF4DF3" w:rsidRPr="004A6F10" w:rsidRDefault="00AC7F32" w:rsidP="00FF4DF3">
      <w:pPr>
        <w:suppressAutoHyphens w:val="0"/>
        <w:jc w:val="center"/>
        <w:rPr>
          <w:bCs/>
          <w:color w:val="000000" w:themeColor="text1"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1CE80224">
          <v:shape id="_x0000_s1056" type="#_x0000_t202" style="position:absolute;left:0;text-align:left;margin-left:585.05pt;margin-top:14.1pt;width:168.25pt;height:90pt;z-index:251725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" stroked="f">
            <v:textbox style="mso-next-textbox:#_x0000_s1056">
              <w:txbxContent>
                <w:tbl>
                  <w:tblPr>
                    <w:tblW w:w="0" w:type="auto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1"/>
                    <w:gridCol w:w="1276"/>
                  </w:tblGrid>
                  <w:tr w:rsidR="00FF4DF3" w:rsidRPr="009D7718" w14:paraId="53E6B4F8" w14:textId="77777777" w:rsidTr="00426D90">
                    <w:trPr>
                      <w:trHeight w:val="1394"/>
                    </w:trPr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0BA6F014" w14:textId="77777777" w:rsidR="00FF4DF3" w:rsidRPr="009D7718" w:rsidRDefault="00FF4DF3" w:rsidP="00B9503F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1E54F04E" w14:textId="77777777" w:rsidR="00FF4DF3" w:rsidRPr="009D7718" w:rsidRDefault="00FF4DF3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3B93AD4A" w14:textId="77777777" w:rsidR="00FF4DF3" w:rsidRPr="009D7718" w:rsidRDefault="00FF4DF3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2B6BB844" w14:textId="77777777" w:rsidR="00FF4DF3" w:rsidRPr="009D7718" w:rsidRDefault="00FF4DF3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14:paraId="5E88CE03" w14:textId="77777777" w:rsidR="00FF4DF3" w:rsidRPr="009D7718" w:rsidRDefault="00FF4DF3" w:rsidP="00B9503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4154239A" w14:textId="77777777" w:rsidR="00FF4DF3" w:rsidRPr="00192CE8" w:rsidRDefault="00FF4DF3" w:rsidP="00AB341F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C802CE">
                          <w:rPr>
                            <w:sz w:val="24"/>
                            <w:szCs w:val="24"/>
                          </w:rPr>
                          <w:t>35.791.0</w:t>
                        </w:r>
                      </w:p>
                    </w:tc>
                  </w:tr>
                </w:tbl>
                <w:p w14:paraId="54B968C2" w14:textId="77777777" w:rsidR="00FF4DF3" w:rsidRPr="009D7718" w:rsidRDefault="00FF4DF3" w:rsidP="00FF4DF3"/>
              </w:txbxContent>
            </v:textbox>
          </v:shape>
        </w:pict>
      </w:r>
      <w:r w:rsidR="00FF4DF3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FF4DF3">
        <w:rPr>
          <w:bCs/>
          <w:color w:val="000000" w:themeColor="text1"/>
          <w:sz w:val="24"/>
          <w:szCs w:val="24"/>
          <w:shd w:val="clear" w:color="auto" w:fill="FFFFFF"/>
        </w:rPr>
        <w:t>12</w:t>
      </w:r>
    </w:p>
    <w:p w14:paraId="59436D7F" w14:textId="77777777" w:rsidR="00FF4DF3" w:rsidRPr="00A93419" w:rsidRDefault="00FF4DF3" w:rsidP="00FF4DF3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p w14:paraId="0ACC92E2" w14:textId="77777777" w:rsidR="00FF4DF3" w:rsidRPr="007D5D69" w:rsidRDefault="00FF4DF3" w:rsidP="00FF4DF3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</w:t>
      </w:r>
      <w:r w:rsidRPr="007D5D69">
        <w:rPr>
          <w:bCs/>
          <w:color w:val="000000"/>
          <w:sz w:val="24"/>
          <w:szCs w:val="24"/>
          <w:shd w:val="clear" w:color="auto" w:fill="FFFFFF"/>
        </w:rPr>
        <w:t xml:space="preserve">. Наименование муниципальной услуги </w:t>
      </w:r>
      <w:r w:rsidRPr="007D5D69">
        <w:rPr>
          <w:color w:val="000000"/>
          <w:sz w:val="24"/>
          <w:szCs w:val="24"/>
          <w:shd w:val="clear" w:color="auto" w:fill="FFFFFF"/>
        </w:rPr>
        <w:t>_</w:t>
      </w:r>
    </w:p>
    <w:p w14:paraId="652B913C" w14:textId="77777777" w:rsidR="00FF4DF3" w:rsidRPr="007D5D69" w:rsidRDefault="00FF4DF3" w:rsidP="00FF4DF3">
      <w:pPr>
        <w:keepNext/>
        <w:outlineLvl w:val="3"/>
        <w:rPr>
          <w:i/>
          <w:sz w:val="24"/>
          <w:szCs w:val="24"/>
          <w:u w:val="single"/>
        </w:rPr>
      </w:pPr>
      <w:r w:rsidRPr="007D5D69">
        <w:rPr>
          <w:i/>
          <w:sz w:val="24"/>
          <w:szCs w:val="24"/>
          <w:u w:val="single"/>
        </w:rPr>
        <w:t>Реализация общеобразовательных программ основного общего образования</w:t>
      </w:r>
    </w:p>
    <w:p w14:paraId="536FA049" w14:textId="77777777" w:rsidR="00FF4DF3" w:rsidRPr="007D5D69" w:rsidRDefault="00FF4DF3" w:rsidP="00FF4DF3">
      <w:pPr>
        <w:keepNext/>
        <w:outlineLvl w:val="3"/>
        <w:rPr>
          <w:i/>
          <w:sz w:val="24"/>
          <w:szCs w:val="24"/>
        </w:rPr>
      </w:pPr>
      <w:r w:rsidRPr="007D5D69"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</w:t>
      </w:r>
      <w:proofErr w:type="spellStart"/>
      <w:r w:rsidRPr="007D5D69">
        <w:rPr>
          <w:bCs/>
          <w:color w:val="000000"/>
          <w:sz w:val="24"/>
          <w:szCs w:val="24"/>
          <w:shd w:val="clear" w:color="auto" w:fill="FFFFFF"/>
        </w:rPr>
        <w:t>услуги</w:t>
      </w:r>
      <w:r w:rsidRPr="007D5D69">
        <w:rPr>
          <w:i/>
          <w:sz w:val="24"/>
          <w:szCs w:val="24"/>
        </w:rPr>
        <w:t>физические</w:t>
      </w:r>
      <w:proofErr w:type="spellEnd"/>
      <w:r w:rsidRPr="007D5D69">
        <w:rPr>
          <w:i/>
          <w:sz w:val="24"/>
          <w:szCs w:val="24"/>
        </w:rPr>
        <w:t xml:space="preserve"> лица </w:t>
      </w:r>
    </w:p>
    <w:p w14:paraId="7C64E329" w14:textId="77777777" w:rsidR="00FF4DF3" w:rsidRPr="007D5D69" w:rsidRDefault="00FF4DF3" w:rsidP="00FF4DF3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7D5D69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456BA982" w14:textId="77777777" w:rsidR="00FF4DF3" w:rsidRPr="007D5D69" w:rsidRDefault="00FF4DF3" w:rsidP="00FF4DF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7D5D69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D5D69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4E52C5C1" w14:textId="77777777" w:rsidR="00FF4DF3" w:rsidRDefault="00FF4DF3" w:rsidP="00FF4DF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16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"/>
        <w:gridCol w:w="1254"/>
        <w:gridCol w:w="1390"/>
        <w:gridCol w:w="833"/>
        <w:gridCol w:w="832"/>
        <w:gridCol w:w="944"/>
        <w:gridCol w:w="2389"/>
        <w:gridCol w:w="1107"/>
        <w:gridCol w:w="585"/>
        <w:gridCol w:w="1047"/>
        <w:gridCol w:w="830"/>
        <w:gridCol w:w="833"/>
        <w:gridCol w:w="891"/>
        <w:gridCol w:w="1128"/>
      </w:tblGrid>
      <w:tr w:rsidR="00FF4DF3" w:rsidRPr="007D5D69" w14:paraId="14952994" w14:textId="77777777" w:rsidTr="00A348E2">
        <w:trPr>
          <w:trHeight w:hRule="exact" w:val="1143"/>
        </w:trPr>
        <w:tc>
          <w:tcPr>
            <w:tcW w:w="995" w:type="dxa"/>
            <w:vMerge w:val="restart"/>
            <w:shd w:val="clear" w:color="auto" w:fill="FFFFFF"/>
            <w:vAlign w:val="center"/>
          </w:tcPr>
          <w:p w14:paraId="58795BAC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477" w:type="dxa"/>
            <w:gridSpan w:val="3"/>
            <w:vMerge w:val="restart"/>
            <w:shd w:val="clear" w:color="auto" w:fill="FFFFFF"/>
          </w:tcPr>
          <w:p w14:paraId="42BEB82A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76" w:type="dxa"/>
            <w:gridSpan w:val="2"/>
            <w:vMerge w:val="restart"/>
            <w:shd w:val="clear" w:color="auto" w:fill="FFFFFF"/>
            <w:vAlign w:val="center"/>
          </w:tcPr>
          <w:p w14:paraId="29AC0591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81" w:type="dxa"/>
            <w:gridSpan w:val="3"/>
            <w:shd w:val="clear" w:color="auto" w:fill="FFFFFF"/>
            <w:vAlign w:val="center"/>
          </w:tcPr>
          <w:p w14:paraId="475E4B24" w14:textId="77777777" w:rsidR="00FF4DF3" w:rsidRPr="007D5D69" w:rsidRDefault="00FF4DF3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07757827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710" w:type="dxa"/>
            <w:gridSpan w:val="3"/>
            <w:shd w:val="clear" w:color="auto" w:fill="FFFFFF"/>
          </w:tcPr>
          <w:p w14:paraId="408F1C00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2019" w:type="dxa"/>
            <w:gridSpan w:val="2"/>
            <w:shd w:val="clear" w:color="auto" w:fill="FFFFFF"/>
          </w:tcPr>
          <w:p w14:paraId="4D320FCE" w14:textId="77777777" w:rsidR="00FF4DF3" w:rsidRPr="007D5D69" w:rsidRDefault="00FF4DF3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7D5D69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FF4DF3" w:rsidRPr="007D5D69" w14:paraId="4BC4FD36" w14:textId="77777777" w:rsidTr="00A348E2">
        <w:trPr>
          <w:trHeight w:hRule="exact" w:val="950"/>
        </w:trPr>
        <w:tc>
          <w:tcPr>
            <w:tcW w:w="995" w:type="dxa"/>
            <w:vMerge/>
            <w:shd w:val="clear" w:color="auto" w:fill="FFFFFF"/>
          </w:tcPr>
          <w:p w14:paraId="3968E124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77" w:type="dxa"/>
            <w:gridSpan w:val="3"/>
            <w:vMerge/>
            <w:shd w:val="clear" w:color="auto" w:fill="FFFFFF"/>
          </w:tcPr>
          <w:p w14:paraId="0791FBC5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76" w:type="dxa"/>
            <w:gridSpan w:val="2"/>
            <w:vMerge/>
            <w:shd w:val="clear" w:color="auto" w:fill="FFFFFF"/>
          </w:tcPr>
          <w:p w14:paraId="0674784E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shd w:val="clear" w:color="auto" w:fill="FFFFFF"/>
          </w:tcPr>
          <w:p w14:paraId="3D38039B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692" w:type="dxa"/>
            <w:gridSpan w:val="2"/>
            <w:shd w:val="clear" w:color="auto" w:fill="FFFFFF"/>
            <w:vAlign w:val="center"/>
          </w:tcPr>
          <w:p w14:paraId="28EF1EC9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47" w:type="dxa"/>
            <w:shd w:val="clear" w:color="auto" w:fill="FFFFFF"/>
          </w:tcPr>
          <w:p w14:paraId="787CD7D0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0" w:type="dxa"/>
            <w:shd w:val="clear" w:color="auto" w:fill="FFFFFF"/>
          </w:tcPr>
          <w:p w14:paraId="68703BC0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33" w:type="dxa"/>
            <w:shd w:val="clear" w:color="auto" w:fill="FFFFFF"/>
          </w:tcPr>
          <w:p w14:paraId="34B111E3" w14:textId="77777777" w:rsidR="00FF4DF3" w:rsidRPr="000D7A3D" w:rsidRDefault="00FF4DF3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080802D7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91" w:type="dxa"/>
            <w:shd w:val="clear" w:color="auto" w:fill="FFFFFF"/>
          </w:tcPr>
          <w:p w14:paraId="3661AF9F" w14:textId="77777777" w:rsidR="00FF4DF3" w:rsidRPr="007D5D69" w:rsidRDefault="00FF4DF3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28" w:type="dxa"/>
            <w:shd w:val="clear" w:color="auto" w:fill="FFFFFF"/>
          </w:tcPr>
          <w:p w14:paraId="5C9B4578" w14:textId="77777777" w:rsidR="00FF4DF3" w:rsidRPr="007D5D69" w:rsidRDefault="00FF4DF3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FF4DF3" w:rsidRPr="007D5D69" w14:paraId="31695472" w14:textId="77777777" w:rsidTr="00A348E2">
        <w:trPr>
          <w:trHeight w:val="624"/>
        </w:trPr>
        <w:tc>
          <w:tcPr>
            <w:tcW w:w="995" w:type="dxa"/>
            <w:vMerge/>
            <w:shd w:val="clear" w:color="auto" w:fill="FFFFFF"/>
          </w:tcPr>
          <w:p w14:paraId="5F32DAAE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FFFFFF"/>
          </w:tcPr>
          <w:p w14:paraId="3CFC2BCA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390" w:type="dxa"/>
            <w:shd w:val="clear" w:color="auto" w:fill="FFFFFF"/>
          </w:tcPr>
          <w:p w14:paraId="3128B169" w14:textId="77777777" w:rsidR="00FF4DF3" w:rsidRPr="007D5D69" w:rsidRDefault="00FF4DF3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33" w:type="dxa"/>
            <w:shd w:val="clear" w:color="auto" w:fill="FFFFFF"/>
          </w:tcPr>
          <w:p w14:paraId="012AD87F" w14:textId="77777777" w:rsidR="00FF4DF3" w:rsidRPr="007D5D69" w:rsidRDefault="00FF4DF3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32" w:type="dxa"/>
            <w:shd w:val="clear" w:color="auto" w:fill="FFFFFF"/>
          </w:tcPr>
          <w:p w14:paraId="63C04153" w14:textId="77777777" w:rsidR="00FF4DF3" w:rsidRPr="007D5D69" w:rsidRDefault="00FF4DF3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44" w:type="dxa"/>
            <w:shd w:val="clear" w:color="auto" w:fill="FFFFFF"/>
          </w:tcPr>
          <w:p w14:paraId="6196E80A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7D5D69">
              <w:rPr>
                <w:bCs/>
                <w:color w:val="000000"/>
                <w:sz w:val="18"/>
                <w:szCs w:val="18"/>
              </w:rPr>
              <w:t>-</w:t>
            </w:r>
          </w:p>
          <w:p w14:paraId="7550B999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34ED06FD" w14:textId="77777777" w:rsidR="00FF4DF3" w:rsidRPr="007D5D69" w:rsidRDefault="00FF4DF3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389" w:type="dxa"/>
            <w:shd w:val="clear" w:color="auto" w:fill="FFFFFF"/>
          </w:tcPr>
          <w:p w14:paraId="0431DAAD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FFFFFF"/>
          </w:tcPr>
          <w:p w14:paraId="079ECC42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85" w:type="dxa"/>
            <w:shd w:val="clear" w:color="auto" w:fill="FFFFFF"/>
          </w:tcPr>
          <w:p w14:paraId="720EB64C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47" w:type="dxa"/>
            <w:shd w:val="clear" w:color="auto" w:fill="FFFFFF"/>
          </w:tcPr>
          <w:p w14:paraId="397475E6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0" w:type="dxa"/>
            <w:shd w:val="clear" w:color="auto" w:fill="FFFFFF"/>
          </w:tcPr>
          <w:p w14:paraId="43DBCECC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shd w:val="clear" w:color="auto" w:fill="FFFFFF"/>
          </w:tcPr>
          <w:p w14:paraId="62994492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1" w:type="dxa"/>
            <w:shd w:val="clear" w:color="auto" w:fill="FFFFFF"/>
          </w:tcPr>
          <w:p w14:paraId="2CE8746D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FFF"/>
          </w:tcPr>
          <w:p w14:paraId="6CC735D6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FF4DF3" w:rsidRPr="007D5D69" w14:paraId="1D0C70D2" w14:textId="77777777" w:rsidTr="00A348E2">
        <w:trPr>
          <w:trHeight w:hRule="exact" w:val="372"/>
        </w:trPr>
        <w:tc>
          <w:tcPr>
            <w:tcW w:w="995" w:type="dxa"/>
            <w:tcBorders>
              <w:bottom w:val="single" w:sz="4" w:space="0" w:color="auto"/>
            </w:tcBorders>
            <w:shd w:val="clear" w:color="auto" w:fill="FFFFFF"/>
          </w:tcPr>
          <w:p w14:paraId="30D95D13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shd w:val="clear" w:color="auto" w:fill="FFFFFF"/>
          </w:tcPr>
          <w:p w14:paraId="1DD47C91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2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FFFFFF"/>
          </w:tcPr>
          <w:p w14:paraId="7BBB9845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FFFFFF"/>
          </w:tcPr>
          <w:p w14:paraId="66CD87D9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4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FFFFFF"/>
          </w:tcPr>
          <w:p w14:paraId="75E1888A" w14:textId="77777777" w:rsidR="00FF4DF3" w:rsidRPr="007D5D69" w:rsidRDefault="00FF4DF3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5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FFFFFF"/>
          </w:tcPr>
          <w:p w14:paraId="684007DF" w14:textId="77777777" w:rsidR="00FF4DF3" w:rsidRPr="007D5D69" w:rsidRDefault="00FF4DF3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6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FFFFFF"/>
          </w:tcPr>
          <w:p w14:paraId="7B7AEC05" w14:textId="77777777" w:rsidR="00FF4DF3" w:rsidRPr="007D5D69" w:rsidRDefault="00FF4DF3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7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FFFFFF"/>
          </w:tcPr>
          <w:p w14:paraId="35BD7F3E" w14:textId="77777777" w:rsidR="00FF4DF3" w:rsidRPr="007D5D69" w:rsidRDefault="00FF4DF3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8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shd w:val="clear" w:color="auto" w:fill="FFFFFF"/>
          </w:tcPr>
          <w:p w14:paraId="41C73814" w14:textId="77777777" w:rsidR="00FF4DF3" w:rsidRPr="007D5D69" w:rsidRDefault="00FF4DF3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9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FFFFFF"/>
          </w:tcPr>
          <w:p w14:paraId="12BF26D8" w14:textId="77777777" w:rsidR="00FF4DF3" w:rsidRPr="007D5D69" w:rsidRDefault="00FF4DF3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FFFFFF"/>
          </w:tcPr>
          <w:p w14:paraId="4A41DC33" w14:textId="77777777" w:rsidR="00FF4DF3" w:rsidRPr="007D5D69" w:rsidRDefault="00FF4DF3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FFFFFF"/>
          </w:tcPr>
          <w:p w14:paraId="5BA95F0D" w14:textId="77777777" w:rsidR="00FF4DF3" w:rsidRPr="007D5D69" w:rsidRDefault="00FF4DF3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12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shd w:val="clear" w:color="auto" w:fill="FFFFFF"/>
          </w:tcPr>
          <w:p w14:paraId="0BB05D5A" w14:textId="77777777" w:rsidR="00FF4DF3" w:rsidRPr="007D5D69" w:rsidRDefault="00FF4DF3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13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FFFFFF"/>
          </w:tcPr>
          <w:p w14:paraId="07FA0131" w14:textId="77777777" w:rsidR="00FF4DF3" w:rsidRPr="007D5D69" w:rsidRDefault="00FF4DF3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14</w:t>
            </w:r>
          </w:p>
        </w:tc>
      </w:tr>
      <w:tr w:rsidR="00FF4DF3" w:rsidRPr="007D5D69" w14:paraId="7F9B1BF7" w14:textId="77777777" w:rsidTr="00A348E2">
        <w:trPr>
          <w:trHeight w:hRule="exact" w:val="690"/>
        </w:trPr>
        <w:tc>
          <w:tcPr>
            <w:tcW w:w="995" w:type="dxa"/>
            <w:vMerge w:val="restart"/>
            <w:tcBorders>
              <w:bottom w:val="nil"/>
            </w:tcBorders>
            <w:shd w:val="clear" w:color="auto" w:fill="FFFFFF"/>
          </w:tcPr>
          <w:p w14:paraId="0150EEBA" w14:textId="648EE8CB" w:rsidR="00FF4DF3" w:rsidRPr="007D5D69" w:rsidRDefault="00FF4DF3" w:rsidP="00FF4DF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B76ED2">
              <w:rPr>
                <w:sz w:val="18"/>
                <w:szCs w:val="18"/>
              </w:rPr>
              <w:t>802111О.99.</w:t>
            </w:r>
            <w:proofErr w:type="gramStart"/>
            <w:r w:rsidRPr="00B76ED2">
              <w:rPr>
                <w:sz w:val="18"/>
                <w:szCs w:val="18"/>
              </w:rPr>
              <w:t>0.БА</w:t>
            </w:r>
            <w:proofErr w:type="gramEnd"/>
            <w:r w:rsidRPr="00B76ED2">
              <w:rPr>
                <w:sz w:val="18"/>
                <w:szCs w:val="18"/>
              </w:rPr>
              <w:t>96АА00001</w:t>
            </w:r>
          </w:p>
        </w:tc>
        <w:tc>
          <w:tcPr>
            <w:tcW w:w="1254" w:type="dxa"/>
            <w:vMerge w:val="restart"/>
            <w:tcBorders>
              <w:bottom w:val="nil"/>
            </w:tcBorders>
            <w:shd w:val="clear" w:color="auto" w:fill="FFFFFF"/>
          </w:tcPr>
          <w:p w14:paraId="18E2FF29" w14:textId="781ED0EA" w:rsidR="00FF4DF3" w:rsidRPr="007D5D69" w:rsidRDefault="00FF4DF3" w:rsidP="00FF4DF3">
            <w:pPr>
              <w:keepNext/>
              <w:outlineLvl w:val="3"/>
              <w:rPr>
                <w:sz w:val="18"/>
                <w:szCs w:val="18"/>
              </w:rPr>
            </w:pPr>
            <w:r w:rsidRPr="00B76ED2">
              <w:rPr>
                <w:sz w:val="18"/>
                <w:szCs w:val="18"/>
              </w:rPr>
              <w:t xml:space="preserve">обучающиеся с ограниченными возможностями здоровья (ОВЗ) </w:t>
            </w:r>
            <w:r w:rsidRPr="000218E2">
              <w:rPr>
                <w:sz w:val="18"/>
                <w:szCs w:val="18"/>
              </w:rPr>
              <w:t>слабовидящие</w:t>
            </w:r>
          </w:p>
        </w:tc>
        <w:tc>
          <w:tcPr>
            <w:tcW w:w="1390" w:type="dxa"/>
            <w:vMerge w:val="restart"/>
            <w:tcBorders>
              <w:bottom w:val="nil"/>
            </w:tcBorders>
            <w:shd w:val="clear" w:color="auto" w:fill="FFFFFF"/>
          </w:tcPr>
          <w:p w14:paraId="5763741A" w14:textId="77777777" w:rsidR="00FF4DF3" w:rsidRPr="007D5D69" w:rsidRDefault="00FF4DF3" w:rsidP="00FF4DF3">
            <w:pPr>
              <w:keepNext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833" w:type="dxa"/>
            <w:vMerge w:val="restart"/>
            <w:tcBorders>
              <w:bottom w:val="nil"/>
            </w:tcBorders>
            <w:shd w:val="clear" w:color="auto" w:fill="FFFFFF"/>
          </w:tcPr>
          <w:p w14:paraId="1D69F53B" w14:textId="77777777" w:rsidR="00FF4DF3" w:rsidRPr="007D5D69" w:rsidRDefault="00FF4DF3" w:rsidP="00FF4DF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не указано</w:t>
            </w:r>
          </w:p>
        </w:tc>
        <w:tc>
          <w:tcPr>
            <w:tcW w:w="832" w:type="dxa"/>
            <w:vMerge w:val="restart"/>
            <w:tcBorders>
              <w:bottom w:val="nil"/>
            </w:tcBorders>
            <w:shd w:val="clear" w:color="auto" w:fill="FFFFFF"/>
          </w:tcPr>
          <w:p w14:paraId="04F1AA42" w14:textId="77777777" w:rsidR="00FF4DF3" w:rsidRPr="007D5D69" w:rsidRDefault="00FF4DF3" w:rsidP="00FF4DF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очная</w:t>
            </w:r>
          </w:p>
        </w:tc>
        <w:tc>
          <w:tcPr>
            <w:tcW w:w="944" w:type="dxa"/>
            <w:vMerge w:val="restart"/>
            <w:tcBorders>
              <w:bottom w:val="nil"/>
            </w:tcBorders>
            <w:shd w:val="clear" w:color="auto" w:fill="FFFFFF"/>
          </w:tcPr>
          <w:p w14:paraId="461D66F0" w14:textId="77777777" w:rsidR="00FF4DF3" w:rsidRPr="007D5D69" w:rsidRDefault="00FF4DF3" w:rsidP="00FF4DF3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FFFFFF"/>
          </w:tcPr>
          <w:p w14:paraId="7102F188" w14:textId="77777777" w:rsidR="00FF4DF3" w:rsidRPr="007D5D69" w:rsidRDefault="00FF4DF3" w:rsidP="00FF4DF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18F8E146" w14:textId="77777777" w:rsidR="00FF4DF3" w:rsidRPr="007D5D69" w:rsidRDefault="00FF4DF3" w:rsidP="00FF4DF3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EE6FF71" w14:textId="77777777" w:rsidR="00FF4DF3" w:rsidRPr="007D5D69" w:rsidRDefault="00FF4DF3" w:rsidP="00FF4DF3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EE250B1" w14:textId="77777777" w:rsidR="00FF4DF3" w:rsidRPr="007D5D69" w:rsidRDefault="00FF4DF3" w:rsidP="00FF4DF3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6B3E6A71" w14:textId="77777777" w:rsidR="00FF4DF3" w:rsidRPr="007D5D69" w:rsidRDefault="00FF4DF3" w:rsidP="00FF4DF3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54867094" w14:textId="77777777" w:rsidR="00FF4DF3" w:rsidRPr="007D5D69" w:rsidRDefault="00FF4DF3" w:rsidP="00FF4DF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FFFFFF"/>
          </w:tcPr>
          <w:p w14:paraId="4499BD99" w14:textId="77777777" w:rsidR="00FF4DF3" w:rsidRPr="007D5D69" w:rsidRDefault="00FF4DF3" w:rsidP="00FF4DF3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shd w:val="clear" w:color="auto" w:fill="FFFFFF"/>
          </w:tcPr>
          <w:p w14:paraId="590B7CA2" w14:textId="77777777" w:rsidR="00FF4DF3" w:rsidRPr="007D5D69" w:rsidRDefault="00FF4DF3" w:rsidP="00FF4DF3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FFFFFF"/>
          </w:tcPr>
          <w:p w14:paraId="28B93BD4" w14:textId="77777777" w:rsidR="00FF4DF3" w:rsidRPr="007D5D69" w:rsidRDefault="00FF4DF3" w:rsidP="00FF4DF3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FFFFFF"/>
          </w:tcPr>
          <w:p w14:paraId="6538F9D9" w14:textId="77777777" w:rsidR="00FF4DF3" w:rsidRPr="007D5D69" w:rsidRDefault="00FF4DF3" w:rsidP="00FF4DF3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FFFFFF"/>
          </w:tcPr>
          <w:p w14:paraId="55D5DEC2" w14:textId="77777777" w:rsidR="00FF4DF3" w:rsidRPr="007D5D69" w:rsidRDefault="00FF4DF3" w:rsidP="00FF4DF3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shd w:val="clear" w:color="auto" w:fill="FFFFFF"/>
          </w:tcPr>
          <w:p w14:paraId="08CFAC05" w14:textId="77777777" w:rsidR="00FF4DF3" w:rsidRPr="007D5D69" w:rsidRDefault="00FF4DF3" w:rsidP="00FF4DF3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FFFFFF"/>
          </w:tcPr>
          <w:p w14:paraId="2206F2BE" w14:textId="77777777" w:rsidR="00FF4DF3" w:rsidRPr="007D5D69" w:rsidRDefault="00FF4DF3" w:rsidP="00FF4DF3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FF4DF3" w:rsidRPr="007D5D69" w14:paraId="077FC44B" w14:textId="77777777" w:rsidTr="00A348E2">
        <w:trPr>
          <w:trHeight w:hRule="exact" w:val="1143"/>
        </w:trPr>
        <w:tc>
          <w:tcPr>
            <w:tcW w:w="995" w:type="dxa"/>
            <w:vMerge/>
            <w:tcBorders>
              <w:top w:val="nil"/>
            </w:tcBorders>
            <w:shd w:val="clear" w:color="auto" w:fill="FFFFFF"/>
          </w:tcPr>
          <w:p w14:paraId="7C8CD4BA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</w:tcBorders>
            <w:shd w:val="clear" w:color="auto" w:fill="FFFFFF"/>
          </w:tcPr>
          <w:p w14:paraId="41C9E978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FF"/>
          </w:tcPr>
          <w:p w14:paraId="7A0E6AD8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tcBorders>
              <w:top w:val="nil"/>
            </w:tcBorders>
            <w:shd w:val="clear" w:color="auto" w:fill="FFFFFF"/>
          </w:tcPr>
          <w:p w14:paraId="1625E0E6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  <w:shd w:val="clear" w:color="auto" w:fill="FFFFFF"/>
          </w:tcPr>
          <w:p w14:paraId="463197EB" w14:textId="77777777" w:rsidR="00FF4DF3" w:rsidRPr="007D5D69" w:rsidRDefault="00FF4DF3" w:rsidP="00A348E2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44" w:type="dxa"/>
            <w:vMerge/>
            <w:tcBorders>
              <w:top w:val="nil"/>
            </w:tcBorders>
            <w:shd w:val="clear" w:color="auto" w:fill="FFFFFF"/>
          </w:tcPr>
          <w:p w14:paraId="779DED55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tcBorders>
              <w:top w:val="single" w:sz="4" w:space="0" w:color="auto"/>
            </w:tcBorders>
            <w:shd w:val="clear" w:color="auto" w:fill="FFFFFF"/>
          </w:tcPr>
          <w:p w14:paraId="00A6C35A" w14:textId="77777777" w:rsidR="00FF4DF3" w:rsidRPr="007D5D69" w:rsidRDefault="00FF4DF3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107" w:type="dxa"/>
            <w:tcBorders>
              <w:top w:val="single" w:sz="4" w:space="0" w:color="auto"/>
            </w:tcBorders>
            <w:shd w:val="clear" w:color="auto" w:fill="FFFFFF"/>
          </w:tcPr>
          <w:p w14:paraId="18A115B6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/>
          </w:tcPr>
          <w:p w14:paraId="76CA9B91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FFFFFF"/>
          </w:tcPr>
          <w:p w14:paraId="55BEF4B6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FFFFFF"/>
          </w:tcPr>
          <w:p w14:paraId="19BEC30F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FFFFFF"/>
          </w:tcPr>
          <w:p w14:paraId="464DE13A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91" w:type="dxa"/>
            <w:tcBorders>
              <w:top w:val="single" w:sz="4" w:space="0" w:color="auto"/>
            </w:tcBorders>
            <w:shd w:val="clear" w:color="auto" w:fill="FFFFFF"/>
          </w:tcPr>
          <w:p w14:paraId="34C6528D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shd w:val="clear" w:color="auto" w:fill="FFFFFF"/>
          </w:tcPr>
          <w:p w14:paraId="3759B4F4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FF4DF3" w:rsidRPr="007D5D69" w14:paraId="3F3F5FE8" w14:textId="77777777" w:rsidTr="00A348E2">
        <w:trPr>
          <w:trHeight w:hRule="exact" w:val="1575"/>
        </w:trPr>
        <w:tc>
          <w:tcPr>
            <w:tcW w:w="995" w:type="dxa"/>
            <w:vMerge/>
            <w:shd w:val="clear" w:color="auto" w:fill="FFFFFF"/>
          </w:tcPr>
          <w:p w14:paraId="4B9A27F2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shd w:val="clear" w:color="auto" w:fill="FFFFFF"/>
          </w:tcPr>
          <w:p w14:paraId="73FB3951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90" w:type="dxa"/>
            <w:vMerge/>
            <w:shd w:val="clear" w:color="auto" w:fill="FFFFFF"/>
          </w:tcPr>
          <w:p w14:paraId="07D2C06E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3B2CF3EF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4696E59A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vMerge/>
            <w:shd w:val="clear" w:color="auto" w:fill="FFFFFF"/>
          </w:tcPr>
          <w:p w14:paraId="25F30D41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shd w:val="clear" w:color="auto" w:fill="FFFFFF"/>
          </w:tcPr>
          <w:p w14:paraId="785034F3" w14:textId="77777777" w:rsidR="00FF4DF3" w:rsidRPr="00362D4F" w:rsidRDefault="00FF4DF3" w:rsidP="00A348E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380C5347" w14:textId="77777777" w:rsidR="00FF4DF3" w:rsidRPr="00362D4F" w:rsidRDefault="00FF4DF3" w:rsidP="00A348E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4BE38E27" w14:textId="77777777" w:rsidR="00FF4DF3" w:rsidRPr="007D5D69" w:rsidRDefault="00FF4DF3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07" w:type="dxa"/>
            <w:shd w:val="clear" w:color="auto" w:fill="FFFFFF"/>
          </w:tcPr>
          <w:p w14:paraId="73D15351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85" w:type="dxa"/>
            <w:shd w:val="clear" w:color="auto" w:fill="FFFFFF"/>
          </w:tcPr>
          <w:p w14:paraId="407652DF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1047" w:type="dxa"/>
            <w:shd w:val="clear" w:color="auto" w:fill="FFFFFF"/>
          </w:tcPr>
          <w:p w14:paraId="16560603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0" w:type="dxa"/>
            <w:shd w:val="clear" w:color="auto" w:fill="FFFFFF"/>
          </w:tcPr>
          <w:p w14:paraId="7D316220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3" w:type="dxa"/>
            <w:shd w:val="clear" w:color="auto" w:fill="FFFFFF"/>
          </w:tcPr>
          <w:p w14:paraId="6A8E58F0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91" w:type="dxa"/>
            <w:shd w:val="clear" w:color="auto" w:fill="FFFFFF"/>
          </w:tcPr>
          <w:p w14:paraId="71F6DE01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8" w:type="dxa"/>
            <w:shd w:val="clear" w:color="auto" w:fill="FFFFFF"/>
          </w:tcPr>
          <w:p w14:paraId="26AFBF01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FF4DF3" w:rsidRPr="007D5D69" w14:paraId="316082DF" w14:textId="77777777" w:rsidTr="00A348E2">
        <w:trPr>
          <w:trHeight w:hRule="exact" w:val="694"/>
        </w:trPr>
        <w:tc>
          <w:tcPr>
            <w:tcW w:w="995" w:type="dxa"/>
            <w:vMerge/>
            <w:shd w:val="clear" w:color="auto" w:fill="FFFFFF"/>
          </w:tcPr>
          <w:p w14:paraId="7D4F1940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shd w:val="clear" w:color="auto" w:fill="FFFFFF"/>
          </w:tcPr>
          <w:p w14:paraId="5E88A183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90" w:type="dxa"/>
            <w:vMerge/>
            <w:shd w:val="clear" w:color="auto" w:fill="FFFFFF"/>
          </w:tcPr>
          <w:p w14:paraId="3AA902C5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00DC13CA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15EFE628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vMerge/>
            <w:shd w:val="clear" w:color="auto" w:fill="FFFFFF"/>
          </w:tcPr>
          <w:p w14:paraId="2F5D41BC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shd w:val="clear" w:color="auto" w:fill="FFFFFF"/>
          </w:tcPr>
          <w:p w14:paraId="27AF86ED" w14:textId="77777777" w:rsidR="00FF4DF3" w:rsidRPr="007D5D69" w:rsidRDefault="00FF4DF3" w:rsidP="00A348E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7D5D69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07" w:type="dxa"/>
            <w:shd w:val="clear" w:color="auto" w:fill="FFFFFF"/>
          </w:tcPr>
          <w:p w14:paraId="13D80815" w14:textId="77777777" w:rsidR="00FF4DF3" w:rsidRPr="007D5D69" w:rsidRDefault="00FF4DF3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5" w:type="dxa"/>
            <w:shd w:val="clear" w:color="auto" w:fill="FFFFFF"/>
          </w:tcPr>
          <w:p w14:paraId="61BABE85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47" w:type="dxa"/>
            <w:shd w:val="clear" w:color="auto" w:fill="FFFFFF"/>
          </w:tcPr>
          <w:p w14:paraId="542BCEF1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0" w:type="dxa"/>
            <w:shd w:val="clear" w:color="auto" w:fill="FFFFFF"/>
          </w:tcPr>
          <w:p w14:paraId="2FAED4CF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3" w:type="dxa"/>
            <w:shd w:val="clear" w:color="auto" w:fill="FFFFFF"/>
          </w:tcPr>
          <w:p w14:paraId="6126DA32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1" w:type="dxa"/>
            <w:shd w:val="clear" w:color="auto" w:fill="FFFFFF"/>
          </w:tcPr>
          <w:p w14:paraId="2A8D9791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8" w:type="dxa"/>
            <w:shd w:val="clear" w:color="auto" w:fill="FFFFFF"/>
          </w:tcPr>
          <w:p w14:paraId="14FC62A1" w14:textId="77777777" w:rsidR="00FF4DF3" w:rsidRPr="007D5D69" w:rsidRDefault="00FF4DF3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5E896A52" w14:textId="77777777" w:rsidR="00FF4DF3" w:rsidRPr="00A93419" w:rsidRDefault="00FF4DF3" w:rsidP="00FF4DF3">
      <w:pPr>
        <w:keepNext/>
        <w:outlineLvl w:val="3"/>
        <w:rPr>
          <w:bCs/>
          <w:sz w:val="16"/>
          <w:szCs w:val="16"/>
        </w:rPr>
      </w:pPr>
    </w:p>
    <w:p w14:paraId="58C0A64D" w14:textId="77777777" w:rsidR="00FF4DF3" w:rsidRPr="00A93419" w:rsidRDefault="00FF4DF3" w:rsidP="00FF4DF3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55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80"/>
        <w:gridCol w:w="1420"/>
        <w:gridCol w:w="854"/>
        <w:gridCol w:w="851"/>
        <w:gridCol w:w="852"/>
        <w:gridCol w:w="1134"/>
        <w:gridCol w:w="841"/>
        <w:gridCol w:w="472"/>
        <w:gridCol w:w="1101"/>
        <w:gridCol w:w="884"/>
        <w:gridCol w:w="937"/>
        <w:gridCol w:w="1017"/>
        <w:gridCol w:w="832"/>
        <w:gridCol w:w="848"/>
        <w:gridCol w:w="877"/>
        <w:gridCol w:w="993"/>
      </w:tblGrid>
      <w:tr w:rsidR="00FF4DF3" w:rsidRPr="007D5D69" w14:paraId="39A0EC0D" w14:textId="77777777" w:rsidTr="00A348E2">
        <w:tc>
          <w:tcPr>
            <w:tcW w:w="994" w:type="dxa"/>
            <w:vMerge w:val="restart"/>
            <w:shd w:val="clear" w:color="auto" w:fill="FFFFFF"/>
          </w:tcPr>
          <w:p w14:paraId="71B8C1FE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7F72E4D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40B811B8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708CA033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5DEAB4FE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554" w:type="dxa"/>
            <w:gridSpan w:val="3"/>
            <w:vMerge w:val="restart"/>
            <w:shd w:val="clear" w:color="auto" w:fill="FFFFFF"/>
          </w:tcPr>
          <w:p w14:paraId="102E66D8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5F2C1587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47" w:type="dxa"/>
            <w:gridSpan w:val="3"/>
            <w:shd w:val="clear" w:color="auto" w:fill="FFFFFF"/>
          </w:tcPr>
          <w:p w14:paraId="3942CA90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22" w:type="dxa"/>
            <w:gridSpan w:val="3"/>
            <w:shd w:val="clear" w:color="auto" w:fill="FFFFFF"/>
          </w:tcPr>
          <w:p w14:paraId="5261CD14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7" w:type="dxa"/>
            <w:gridSpan w:val="3"/>
            <w:shd w:val="clear" w:color="auto" w:fill="FFFFFF"/>
          </w:tcPr>
          <w:p w14:paraId="0D055F25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70" w:type="dxa"/>
            <w:gridSpan w:val="2"/>
            <w:shd w:val="clear" w:color="auto" w:fill="FFFFFF"/>
          </w:tcPr>
          <w:p w14:paraId="221FD0FB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7D5D69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FF4DF3" w:rsidRPr="007D5D69" w14:paraId="5487E715" w14:textId="77777777" w:rsidTr="00A348E2">
        <w:tc>
          <w:tcPr>
            <w:tcW w:w="994" w:type="dxa"/>
            <w:vMerge/>
            <w:shd w:val="clear" w:color="auto" w:fill="FFFFFF"/>
            <w:vAlign w:val="center"/>
          </w:tcPr>
          <w:p w14:paraId="6D8C7168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4" w:type="dxa"/>
            <w:gridSpan w:val="3"/>
            <w:vMerge/>
            <w:shd w:val="clear" w:color="auto" w:fill="FFFFFF"/>
            <w:vAlign w:val="center"/>
          </w:tcPr>
          <w:p w14:paraId="3FE795F2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327045CC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183277A2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13" w:type="dxa"/>
            <w:gridSpan w:val="2"/>
            <w:shd w:val="clear" w:color="auto" w:fill="FFFFFF"/>
          </w:tcPr>
          <w:p w14:paraId="63243121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1" w:type="dxa"/>
            <w:shd w:val="clear" w:color="auto" w:fill="FFFFFF"/>
          </w:tcPr>
          <w:p w14:paraId="7E7DB06D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36E645F3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7" w:type="dxa"/>
            <w:shd w:val="clear" w:color="auto" w:fill="FFFFFF"/>
          </w:tcPr>
          <w:p w14:paraId="3B165AF6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17" w:type="dxa"/>
            <w:shd w:val="clear" w:color="auto" w:fill="FFFFFF"/>
          </w:tcPr>
          <w:p w14:paraId="63AC677B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680ACAE6" w14:textId="77777777" w:rsidR="00FF4DF3" w:rsidRPr="000C2213" w:rsidRDefault="00FF4DF3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0116C502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8" w:type="dxa"/>
            <w:shd w:val="clear" w:color="auto" w:fill="FFFFFF"/>
          </w:tcPr>
          <w:p w14:paraId="61907CF8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77" w:type="dxa"/>
            <w:shd w:val="clear" w:color="auto" w:fill="FFFFFF"/>
          </w:tcPr>
          <w:p w14:paraId="7F172C7A" w14:textId="77777777" w:rsidR="00FF4DF3" w:rsidRPr="007D5D69" w:rsidRDefault="00FF4DF3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37124FB0" w14:textId="77777777" w:rsidR="00FF4DF3" w:rsidRPr="007D5D69" w:rsidRDefault="00FF4DF3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FF4DF3" w:rsidRPr="007D5D69" w14:paraId="6A8B605C" w14:textId="77777777" w:rsidTr="00A348E2">
        <w:tc>
          <w:tcPr>
            <w:tcW w:w="994" w:type="dxa"/>
            <w:vMerge/>
            <w:shd w:val="clear" w:color="auto" w:fill="FFFFFF"/>
            <w:vAlign w:val="center"/>
          </w:tcPr>
          <w:p w14:paraId="7CB8E9CA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FFFF"/>
          </w:tcPr>
          <w:p w14:paraId="5CEDF06E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0" w:type="dxa"/>
            <w:shd w:val="clear" w:color="auto" w:fill="FFFFFF"/>
          </w:tcPr>
          <w:p w14:paraId="2F2D8427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4" w:type="dxa"/>
            <w:shd w:val="clear" w:color="auto" w:fill="FFFFFF"/>
          </w:tcPr>
          <w:p w14:paraId="00339DFE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5740DA3C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2" w:type="dxa"/>
            <w:shd w:val="clear" w:color="auto" w:fill="FFFFFF"/>
          </w:tcPr>
          <w:p w14:paraId="6E011C24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7D5D69">
              <w:rPr>
                <w:bCs/>
                <w:color w:val="000000"/>
                <w:sz w:val="18"/>
                <w:szCs w:val="18"/>
              </w:rPr>
              <w:t>-</w:t>
            </w:r>
          </w:p>
          <w:p w14:paraId="3BA19254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40778718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48670BF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</w:tcPr>
          <w:p w14:paraId="74A01EBC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72" w:type="dxa"/>
            <w:shd w:val="clear" w:color="auto" w:fill="FFFFFF"/>
          </w:tcPr>
          <w:p w14:paraId="3DC7F9D9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1" w:type="dxa"/>
            <w:shd w:val="clear" w:color="auto" w:fill="FFFFFF"/>
            <w:vAlign w:val="center"/>
          </w:tcPr>
          <w:p w14:paraId="3BC8D4DF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229B3D17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FFFFFF"/>
          </w:tcPr>
          <w:p w14:paraId="3883592C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FFFFFF"/>
          </w:tcPr>
          <w:p w14:paraId="2200C135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1200C807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  <w:vAlign w:val="center"/>
          </w:tcPr>
          <w:p w14:paraId="430669BE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68137683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4DB66D49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F4DF3" w:rsidRPr="007D5D69" w14:paraId="7D2C90A2" w14:textId="77777777" w:rsidTr="00A348E2">
        <w:tc>
          <w:tcPr>
            <w:tcW w:w="994" w:type="dxa"/>
            <w:shd w:val="clear" w:color="auto" w:fill="FFFFFF"/>
            <w:vAlign w:val="bottom"/>
          </w:tcPr>
          <w:p w14:paraId="7FFC9743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0" w:type="dxa"/>
            <w:shd w:val="clear" w:color="auto" w:fill="FFFFFF"/>
            <w:vAlign w:val="bottom"/>
          </w:tcPr>
          <w:p w14:paraId="1843F07C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016D845E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617BA9EB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3276CF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B04D1B9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2EE569C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shd w:val="clear" w:color="auto" w:fill="FFFFFF"/>
            <w:vAlign w:val="bottom"/>
          </w:tcPr>
          <w:p w14:paraId="1C7D858D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72" w:type="dxa"/>
            <w:shd w:val="clear" w:color="auto" w:fill="FFFFFF"/>
            <w:vAlign w:val="center"/>
          </w:tcPr>
          <w:p w14:paraId="167934C3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1" w:type="dxa"/>
            <w:shd w:val="clear" w:color="auto" w:fill="FFFFFF"/>
            <w:vAlign w:val="bottom"/>
          </w:tcPr>
          <w:p w14:paraId="42E9DBB4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209E7171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7" w:type="dxa"/>
            <w:shd w:val="clear" w:color="auto" w:fill="FFFFFF"/>
            <w:vAlign w:val="bottom"/>
          </w:tcPr>
          <w:p w14:paraId="7972C8D9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  <w:vAlign w:val="center"/>
          </w:tcPr>
          <w:p w14:paraId="43903401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0E27D7EB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8" w:type="dxa"/>
            <w:shd w:val="clear" w:color="auto" w:fill="FFFFFF"/>
            <w:vAlign w:val="center"/>
          </w:tcPr>
          <w:p w14:paraId="299305C6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7" w:type="dxa"/>
            <w:shd w:val="clear" w:color="auto" w:fill="FFFFFF"/>
          </w:tcPr>
          <w:p w14:paraId="085147A3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FFFFFF"/>
          </w:tcPr>
          <w:p w14:paraId="3135EF5D" w14:textId="77777777" w:rsidR="00FF4DF3" w:rsidRPr="007D5D69" w:rsidRDefault="00FF4DF3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FF4DF3" w:rsidRPr="007D5D69" w14:paraId="2D2F9648" w14:textId="77777777" w:rsidTr="00A348E2">
        <w:tc>
          <w:tcPr>
            <w:tcW w:w="994" w:type="dxa"/>
            <w:shd w:val="clear" w:color="auto" w:fill="FFFFFF"/>
          </w:tcPr>
          <w:p w14:paraId="31B58C7D" w14:textId="252988FD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B76ED2">
              <w:rPr>
                <w:sz w:val="18"/>
                <w:szCs w:val="18"/>
              </w:rPr>
              <w:t>802111О.99.</w:t>
            </w:r>
            <w:proofErr w:type="gramStart"/>
            <w:r w:rsidRPr="00B76ED2">
              <w:rPr>
                <w:sz w:val="18"/>
                <w:szCs w:val="18"/>
              </w:rPr>
              <w:t>0.БА</w:t>
            </w:r>
            <w:proofErr w:type="gramEnd"/>
            <w:r w:rsidRPr="00B76ED2">
              <w:rPr>
                <w:sz w:val="18"/>
                <w:szCs w:val="18"/>
              </w:rPr>
              <w:t>96АА00001</w:t>
            </w:r>
          </w:p>
        </w:tc>
        <w:tc>
          <w:tcPr>
            <w:tcW w:w="1280" w:type="dxa"/>
            <w:shd w:val="clear" w:color="auto" w:fill="FFFFFF"/>
          </w:tcPr>
          <w:p w14:paraId="1CDB7825" w14:textId="512EFD59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B76ED2">
              <w:rPr>
                <w:sz w:val="18"/>
                <w:szCs w:val="18"/>
              </w:rPr>
              <w:t xml:space="preserve">обучающиеся с ограниченными возможностями здоровья (ОВЗ) </w:t>
            </w:r>
            <w:r w:rsidRPr="000218E2">
              <w:rPr>
                <w:sz w:val="18"/>
                <w:szCs w:val="18"/>
              </w:rPr>
              <w:t>слабовидящие</w:t>
            </w:r>
          </w:p>
        </w:tc>
        <w:tc>
          <w:tcPr>
            <w:tcW w:w="1420" w:type="dxa"/>
            <w:shd w:val="clear" w:color="auto" w:fill="FFFFFF"/>
          </w:tcPr>
          <w:p w14:paraId="2A9CEA07" w14:textId="77777777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854" w:type="dxa"/>
            <w:shd w:val="clear" w:color="auto" w:fill="FFFFFF"/>
          </w:tcPr>
          <w:p w14:paraId="60CAC610" w14:textId="77777777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14:paraId="5E1D4481" w14:textId="77777777" w:rsidR="00FF4DF3" w:rsidRPr="007D5D69" w:rsidRDefault="00FF4DF3" w:rsidP="00FF4DF3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очная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</w:tcPr>
          <w:p w14:paraId="23D9E9E6" w14:textId="77777777" w:rsidR="00FF4DF3" w:rsidRPr="007D5D69" w:rsidRDefault="00FF4DF3" w:rsidP="00FF4DF3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79EED8A5" w14:textId="77777777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841" w:type="dxa"/>
            <w:shd w:val="clear" w:color="auto" w:fill="FFFFFF"/>
          </w:tcPr>
          <w:p w14:paraId="5AFA25B4" w14:textId="77777777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72" w:type="dxa"/>
            <w:shd w:val="clear" w:color="auto" w:fill="FFFFFF"/>
          </w:tcPr>
          <w:p w14:paraId="49855CA8" w14:textId="77777777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101" w:type="dxa"/>
            <w:shd w:val="clear" w:color="auto" w:fill="FFFFFF"/>
          </w:tcPr>
          <w:p w14:paraId="1C4072F3" w14:textId="0A3EC952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84" w:type="dxa"/>
            <w:shd w:val="clear" w:color="auto" w:fill="FFFFFF"/>
          </w:tcPr>
          <w:p w14:paraId="6F86868D" w14:textId="06EDCAEB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/>
          </w:tcPr>
          <w:p w14:paraId="16E4CADB" w14:textId="4FF2B24D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7" w:type="dxa"/>
            <w:shd w:val="clear" w:color="auto" w:fill="FFFFFF"/>
          </w:tcPr>
          <w:p w14:paraId="6247024E" w14:textId="77777777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593066DE" w14:textId="77777777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30E72825" w14:textId="77777777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2EFBD096" w14:textId="77777777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0D7DC65D" w14:textId="77777777" w:rsidR="00FF4DF3" w:rsidRPr="007D5D69" w:rsidRDefault="00FF4DF3" w:rsidP="00FF4DF3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15A5205A" w14:textId="77777777" w:rsidR="00FF4DF3" w:rsidRPr="00A93419" w:rsidRDefault="00FF4DF3" w:rsidP="00FF4DF3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7AD6C827" w14:textId="77777777" w:rsidR="00FF4DF3" w:rsidRDefault="00FF4DF3" w:rsidP="00FF4DF3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1CC9677F" w14:textId="77777777" w:rsidR="00FF4DF3" w:rsidRPr="00A93419" w:rsidRDefault="00FF4DF3" w:rsidP="00FF4DF3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FF4DF3" w:rsidRPr="00C42765" w14:paraId="526306A2" w14:textId="77777777" w:rsidTr="00A348E2">
        <w:trPr>
          <w:trHeight w:val="198"/>
        </w:trPr>
        <w:tc>
          <w:tcPr>
            <w:tcW w:w="15173" w:type="dxa"/>
            <w:gridSpan w:val="5"/>
          </w:tcPr>
          <w:p w14:paraId="75943931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FF4DF3" w:rsidRPr="00C42765" w14:paraId="727DD606" w14:textId="77777777" w:rsidTr="00A348E2">
        <w:tc>
          <w:tcPr>
            <w:tcW w:w="2694" w:type="dxa"/>
          </w:tcPr>
          <w:p w14:paraId="3C025C2E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419716B2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5C4E772A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493E718E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7B97329E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FF4DF3" w:rsidRPr="00C42765" w14:paraId="2F92A401" w14:textId="77777777" w:rsidTr="00A348E2">
        <w:tc>
          <w:tcPr>
            <w:tcW w:w="2694" w:type="dxa"/>
          </w:tcPr>
          <w:p w14:paraId="6088A37B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74F496E6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64DE100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54BDA91F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0B0DE83A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FF4DF3" w:rsidRPr="00C42765" w14:paraId="62D6104F" w14:textId="77777777" w:rsidTr="00A348E2">
        <w:tc>
          <w:tcPr>
            <w:tcW w:w="2694" w:type="dxa"/>
          </w:tcPr>
          <w:p w14:paraId="27AA9747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567A3B42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A404339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E5F98ED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347AB748" w14:textId="77777777" w:rsidR="00FF4DF3" w:rsidRPr="00C42765" w:rsidRDefault="00FF4DF3" w:rsidP="00A348E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493C87A8" w14:textId="77777777" w:rsidR="00FF4DF3" w:rsidRDefault="00FF4DF3" w:rsidP="00FF4DF3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5</w:t>
      </w:r>
    </w:p>
    <w:p w14:paraId="322D1385" w14:textId="77777777" w:rsidR="00FF4DF3" w:rsidRDefault="00FF4DF3" w:rsidP="00FF4DF3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0652A6D8" w14:textId="77777777" w:rsidR="00FF4DF3" w:rsidRPr="005D24BE" w:rsidRDefault="00FF4DF3" w:rsidP="00FF4DF3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2BD7518F" w14:textId="77777777" w:rsidR="00FF4DF3" w:rsidRPr="00B8131B" w:rsidRDefault="00FF4DF3" w:rsidP="00FF4DF3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FF4DF3" w:rsidRPr="00B8131B" w14:paraId="5646396D" w14:textId="77777777" w:rsidTr="00A348E2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0B16A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320DF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10478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55A4B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5BBE5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FF4DF3" w:rsidRPr="00B8131B" w14:paraId="3660CED8" w14:textId="77777777" w:rsidTr="00A348E2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5E064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E3557" w14:textId="77777777" w:rsidR="00FF4DF3" w:rsidRPr="00B8131B" w:rsidRDefault="00FF4DF3" w:rsidP="00A348E2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142B8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946D7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F7035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66F093BE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FF4DF3" w:rsidRPr="00B8131B" w14:paraId="5CCBEA13" w14:textId="77777777" w:rsidTr="00A348E2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00BF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575C8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43DB2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F8672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58067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FF4DF3" w:rsidRPr="00B8131B" w14:paraId="0C0CF338" w14:textId="77777777" w:rsidTr="00A348E2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FC202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277CE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AF2B3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DA734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43833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FF4DF3" w:rsidRPr="00B8131B" w14:paraId="284B52E5" w14:textId="77777777" w:rsidTr="00A348E2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B5407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38295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57981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30880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A1101" w14:textId="77777777" w:rsidR="00FF4DF3" w:rsidRPr="00B8131B" w:rsidRDefault="00FF4DF3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</w:t>
            </w:r>
            <w:r w:rsidRPr="00B8131B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6CB7D482" w14:textId="77777777" w:rsidR="00FF4DF3" w:rsidRDefault="00FF4DF3" w:rsidP="00FF4DF3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lastRenderedPageBreak/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63607DB4" w14:textId="77777777" w:rsidR="00FF4DF3" w:rsidRPr="00A93419" w:rsidRDefault="00FF4DF3" w:rsidP="00FF4DF3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FF4DF3" w:rsidRPr="00476D45" w14:paraId="71AE4016" w14:textId="77777777" w:rsidTr="00A348E2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539C" w14:textId="77777777" w:rsidR="00FF4DF3" w:rsidRPr="00476D45" w:rsidRDefault="00FF4DF3" w:rsidP="00A348E2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4CC1" w14:textId="77777777" w:rsidR="00FF4DF3" w:rsidRPr="00476D45" w:rsidRDefault="00FF4DF3" w:rsidP="00A348E2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7417" w14:textId="77777777" w:rsidR="00FF4DF3" w:rsidRPr="00476D45" w:rsidRDefault="00FF4DF3" w:rsidP="00A348E2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FF4DF3" w:rsidRPr="00476D45" w14:paraId="4EC5EA9F" w14:textId="77777777" w:rsidTr="00A348E2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92DD" w14:textId="77777777" w:rsidR="00FF4DF3" w:rsidRPr="00476D45" w:rsidRDefault="00FF4DF3" w:rsidP="00A348E2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0054" w14:textId="77777777" w:rsidR="00FF4DF3" w:rsidRPr="00476D45" w:rsidRDefault="00FF4DF3" w:rsidP="00A348E2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5A66" w14:textId="77777777" w:rsidR="00FF4DF3" w:rsidRPr="00476D45" w:rsidRDefault="00FF4DF3" w:rsidP="00A348E2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FF4DF3" w:rsidRPr="00476D45" w14:paraId="11D339D1" w14:textId="77777777" w:rsidTr="00A348E2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C15D" w14:textId="77777777" w:rsidR="00FF4DF3" w:rsidRPr="00476D45" w:rsidRDefault="00FF4DF3" w:rsidP="00A348E2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B9F7" w14:textId="77777777" w:rsidR="00FF4DF3" w:rsidRPr="00476D45" w:rsidRDefault="00FF4DF3" w:rsidP="00A348E2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26E0" w14:textId="77777777" w:rsidR="00FF4DF3" w:rsidRPr="00476D45" w:rsidRDefault="00FF4DF3" w:rsidP="00A348E2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FF4DF3" w:rsidRPr="00476D45" w14:paraId="4934C07F" w14:textId="77777777" w:rsidTr="00A348E2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C39D" w14:textId="77777777" w:rsidR="00FF4DF3" w:rsidRPr="00476D45" w:rsidRDefault="00FF4DF3" w:rsidP="00A348E2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632E" w14:textId="77777777" w:rsidR="00FF4DF3" w:rsidRPr="00476D45" w:rsidRDefault="00FF4DF3" w:rsidP="00A348E2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D360" w14:textId="77777777" w:rsidR="00FF4DF3" w:rsidRPr="00476D45" w:rsidRDefault="00FF4DF3" w:rsidP="00A348E2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FF4DF3" w:rsidRPr="00476D45" w14:paraId="13DF8B19" w14:textId="77777777" w:rsidTr="00A348E2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B1F0" w14:textId="77777777" w:rsidR="00FF4DF3" w:rsidRPr="00476D45" w:rsidRDefault="00FF4DF3" w:rsidP="00A348E2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09F2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4BD666E0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7B3570AB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4C305365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74FC2C85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0944DA90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31817DB0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4FBF8554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016AD0CB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79D8B716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09F4C1CE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0DBBAFC4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7452A0F5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20F5BE08" w14:textId="77777777" w:rsidR="00FF4DF3" w:rsidRPr="00476D45" w:rsidRDefault="00FF4DF3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0975" w14:textId="77777777" w:rsidR="00FF4DF3" w:rsidRPr="00476D45" w:rsidRDefault="00FF4DF3" w:rsidP="00A348E2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01E7FD67" w14:textId="77777777" w:rsidR="00FF4DF3" w:rsidRDefault="00FF4DF3" w:rsidP="00FF4DF3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3BF0F830" w14:textId="77777777" w:rsidR="00FF4DF3" w:rsidRDefault="00FF4DF3" w:rsidP="00FF4DF3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266E23E1" w14:textId="77777777" w:rsidR="00FF4DF3" w:rsidRDefault="00FF4DF3" w:rsidP="00FF4DF3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6A63426E" w14:textId="77777777" w:rsidR="00FF4DF3" w:rsidRDefault="00FF4DF3" w:rsidP="00FF4DF3">
      <w:pPr>
        <w:keepNext/>
        <w:spacing w:before="240" w:after="60"/>
        <w:outlineLvl w:val="3"/>
        <w:rPr>
          <w:bCs/>
          <w:color w:val="000000"/>
          <w:szCs w:val="28"/>
          <w:shd w:val="clear" w:color="auto" w:fill="FFFFFF"/>
        </w:rPr>
        <w:sectPr w:rsidR="00FF4DF3" w:rsidSect="00FF4DF3">
          <w:pgSz w:w="16838" w:h="11906" w:orient="landscape"/>
          <w:pgMar w:top="993" w:right="1134" w:bottom="567" w:left="1134" w:header="709" w:footer="340" w:gutter="0"/>
          <w:cols w:space="720"/>
          <w:docGrid w:linePitch="381"/>
        </w:sectPr>
      </w:pPr>
    </w:p>
    <w:p w14:paraId="56C1798C" w14:textId="2DA5D59E" w:rsidR="007C7490" w:rsidRDefault="007C7490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5760DAA2" w14:textId="2B210ABE" w:rsidR="000B6D28" w:rsidRDefault="000B6D28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  <w:sectPr w:rsidR="000B6D28" w:rsidSect="004B67D8">
          <w:pgSz w:w="16838" w:h="11906" w:orient="landscape"/>
          <w:pgMar w:top="993" w:right="1134" w:bottom="567" w:left="1134" w:header="709" w:footer="340" w:gutter="0"/>
          <w:cols w:space="720"/>
          <w:docGrid w:linePitch="381"/>
        </w:sectPr>
      </w:pPr>
    </w:p>
    <w:p w14:paraId="40663D83" w14:textId="14197AFD" w:rsidR="00F9018F" w:rsidRPr="004A6F10" w:rsidRDefault="00AC7F32" w:rsidP="00F9018F">
      <w:pPr>
        <w:suppressAutoHyphens w:val="0"/>
        <w:jc w:val="center"/>
        <w:rPr>
          <w:bCs/>
          <w:color w:val="000000" w:themeColor="text1"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pict w14:anchorId="1E396DD4">
          <v:shape id="Надпись 9" o:spid="_x0000_s1035" type="#_x0000_t202" style="position:absolute;left:0;text-align:left;margin-left:585.05pt;margin-top:14.1pt;width:168.25pt;height:90pt;z-index:251703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" stroked="f">
            <v:textbox style="mso-next-textbox:#Надпись 9">
              <w:txbxContent>
                <w:tbl>
                  <w:tblPr>
                    <w:tblW w:w="0" w:type="auto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1"/>
                    <w:gridCol w:w="1276"/>
                  </w:tblGrid>
                  <w:tr w:rsidR="0019530A" w:rsidRPr="009D7718" w14:paraId="78738A54" w14:textId="77777777" w:rsidTr="00426D90">
                    <w:trPr>
                      <w:trHeight w:val="1394"/>
                    </w:trPr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7D9685E0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129AEFD8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5CEFE28C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79D2EDB9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14:paraId="2BF6BC62" w14:textId="77777777" w:rsidR="0019530A" w:rsidRPr="009D7718" w:rsidRDefault="0019530A" w:rsidP="00B9503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33A5BDEA" w14:textId="77777777" w:rsidR="0019530A" w:rsidRPr="00192CE8" w:rsidRDefault="0019530A" w:rsidP="00AB341F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C802CE">
                          <w:rPr>
                            <w:sz w:val="24"/>
                            <w:szCs w:val="24"/>
                          </w:rPr>
                          <w:t>35.791.0</w:t>
                        </w:r>
                      </w:p>
                    </w:tc>
                  </w:tr>
                </w:tbl>
                <w:p w14:paraId="038EADEF" w14:textId="77777777" w:rsidR="0019530A" w:rsidRPr="009D7718" w:rsidRDefault="0019530A" w:rsidP="00F9018F"/>
              </w:txbxContent>
            </v:textbox>
          </v:shape>
        </w:pict>
      </w:r>
      <w:r w:rsidR="00F9018F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FB51DB">
        <w:rPr>
          <w:bCs/>
          <w:color w:val="000000" w:themeColor="text1"/>
          <w:sz w:val="24"/>
          <w:szCs w:val="24"/>
          <w:shd w:val="clear" w:color="auto" w:fill="FFFFFF"/>
        </w:rPr>
        <w:t>1</w:t>
      </w:r>
      <w:r w:rsidR="00B40E78">
        <w:rPr>
          <w:bCs/>
          <w:color w:val="000000" w:themeColor="text1"/>
          <w:sz w:val="24"/>
          <w:szCs w:val="24"/>
          <w:shd w:val="clear" w:color="auto" w:fill="FFFFFF"/>
        </w:rPr>
        <w:t>3</w:t>
      </w:r>
    </w:p>
    <w:p w14:paraId="2D529525" w14:textId="77777777" w:rsidR="00F9018F" w:rsidRPr="00A93419" w:rsidRDefault="00F9018F" w:rsidP="00F9018F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p w14:paraId="54307C04" w14:textId="77777777" w:rsidR="00F9018F" w:rsidRPr="007D5D69" w:rsidRDefault="00F9018F" w:rsidP="002B266B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</w:t>
      </w:r>
      <w:r w:rsidRPr="007D5D69">
        <w:rPr>
          <w:bCs/>
          <w:color w:val="000000"/>
          <w:sz w:val="24"/>
          <w:szCs w:val="24"/>
          <w:shd w:val="clear" w:color="auto" w:fill="FFFFFF"/>
        </w:rPr>
        <w:t xml:space="preserve">. Наименование муниципальной услуги </w:t>
      </w:r>
      <w:r w:rsidRPr="007D5D69">
        <w:rPr>
          <w:color w:val="000000"/>
          <w:sz w:val="24"/>
          <w:szCs w:val="24"/>
          <w:shd w:val="clear" w:color="auto" w:fill="FFFFFF"/>
        </w:rPr>
        <w:t>_</w:t>
      </w:r>
    </w:p>
    <w:p w14:paraId="63127B8B" w14:textId="77777777" w:rsidR="00F9018F" w:rsidRPr="007D5D69" w:rsidRDefault="00F9018F" w:rsidP="002B266B">
      <w:pPr>
        <w:keepNext/>
        <w:outlineLvl w:val="3"/>
        <w:rPr>
          <w:i/>
          <w:sz w:val="24"/>
          <w:szCs w:val="24"/>
          <w:u w:val="single"/>
        </w:rPr>
      </w:pPr>
      <w:r w:rsidRPr="007D5D69">
        <w:rPr>
          <w:i/>
          <w:sz w:val="24"/>
          <w:szCs w:val="24"/>
          <w:u w:val="single"/>
        </w:rPr>
        <w:t>Реализация общеобразовательных программ основного общего образования</w:t>
      </w:r>
    </w:p>
    <w:p w14:paraId="571A7862" w14:textId="77777777" w:rsidR="0053239D" w:rsidRPr="007D5D69" w:rsidRDefault="00F9018F" w:rsidP="0053239D">
      <w:pPr>
        <w:keepNext/>
        <w:outlineLvl w:val="3"/>
        <w:rPr>
          <w:i/>
          <w:sz w:val="24"/>
          <w:szCs w:val="24"/>
        </w:rPr>
      </w:pPr>
      <w:r w:rsidRPr="007D5D69"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</w:t>
      </w:r>
      <w:proofErr w:type="spellStart"/>
      <w:r w:rsidRPr="007D5D69">
        <w:rPr>
          <w:bCs/>
          <w:color w:val="000000"/>
          <w:sz w:val="24"/>
          <w:szCs w:val="24"/>
          <w:shd w:val="clear" w:color="auto" w:fill="FFFFFF"/>
        </w:rPr>
        <w:t>услуги</w:t>
      </w:r>
      <w:r w:rsidRPr="007D5D69">
        <w:rPr>
          <w:i/>
          <w:sz w:val="24"/>
          <w:szCs w:val="24"/>
        </w:rPr>
        <w:t>физические</w:t>
      </w:r>
      <w:proofErr w:type="spellEnd"/>
      <w:r w:rsidRPr="007D5D69">
        <w:rPr>
          <w:i/>
          <w:sz w:val="24"/>
          <w:szCs w:val="24"/>
        </w:rPr>
        <w:t xml:space="preserve"> лица </w:t>
      </w:r>
    </w:p>
    <w:p w14:paraId="2D892F3B" w14:textId="77777777" w:rsidR="00F9018F" w:rsidRPr="007D5D69" w:rsidRDefault="00F9018F" w:rsidP="0053239D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7D5D69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02E5A5EE" w14:textId="77777777" w:rsidR="00F9018F" w:rsidRPr="007D5D69" w:rsidRDefault="00F9018F" w:rsidP="002B266B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7D5D69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7D5D69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3F1B577B" w14:textId="77777777" w:rsidR="00426D90" w:rsidRDefault="00426D90" w:rsidP="002B266B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16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"/>
        <w:gridCol w:w="1254"/>
        <w:gridCol w:w="1390"/>
        <w:gridCol w:w="833"/>
        <w:gridCol w:w="832"/>
        <w:gridCol w:w="944"/>
        <w:gridCol w:w="2389"/>
        <w:gridCol w:w="1107"/>
        <w:gridCol w:w="585"/>
        <w:gridCol w:w="1047"/>
        <w:gridCol w:w="830"/>
        <w:gridCol w:w="833"/>
        <w:gridCol w:w="891"/>
        <w:gridCol w:w="1128"/>
      </w:tblGrid>
      <w:tr w:rsidR="00426D90" w:rsidRPr="007D5D69" w14:paraId="1D82ADBC" w14:textId="77777777" w:rsidTr="00426D90">
        <w:trPr>
          <w:trHeight w:hRule="exact" w:val="1143"/>
        </w:trPr>
        <w:tc>
          <w:tcPr>
            <w:tcW w:w="995" w:type="dxa"/>
            <w:vMerge w:val="restart"/>
            <w:shd w:val="clear" w:color="auto" w:fill="FFFFFF"/>
            <w:vAlign w:val="center"/>
          </w:tcPr>
          <w:p w14:paraId="16F7D01F" w14:textId="77777777" w:rsidR="00426D90" w:rsidRPr="007D5D69" w:rsidRDefault="00426D90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477" w:type="dxa"/>
            <w:gridSpan w:val="3"/>
            <w:vMerge w:val="restart"/>
            <w:shd w:val="clear" w:color="auto" w:fill="FFFFFF"/>
          </w:tcPr>
          <w:p w14:paraId="3BF7F5DA" w14:textId="77777777" w:rsidR="00426D90" w:rsidRPr="007D5D69" w:rsidRDefault="00426D90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76" w:type="dxa"/>
            <w:gridSpan w:val="2"/>
            <w:vMerge w:val="restart"/>
            <w:shd w:val="clear" w:color="auto" w:fill="FFFFFF"/>
            <w:vAlign w:val="center"/>
          </w:tcPr>
          <w:p w14:paraId="329F75B3" w14:textId="77777777" w:rsidR="00426D90" w:rsidRPr="007D5D69" w:rsidRDefault="00426D90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81" w:type="dxa"/>
            <w:gridSpan w:val="3"/>
            <w:shd w:val="clear" w:color="auto" w:fill="FFFFFF"/>
            <w:vAlign w:val="center"/>
          </w:tcPr>
          <w:p w14:paraId="2A733523" w14:textId="77777777" w:rsidR="00426D90" w:rsidRPr="007D5D69" w:rsidRDefault="00426D90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20CA42C7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710" w:type="dxa"/>
            <w:gridSpan w:val="3"/>
            <w:shd w:val="clear" w:color="auto" w:fill="FFFFFF"/>
          </w:tcPr>
          <w:p w14:paraId="0A709594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2019" w:type="dxa"/>
            <w:gridSpan w:val="2"/>
            <w:shd w:val="clear" w:color="auto" w:fill="FFFFFF"/>
          </w:tcPr>
          <w:p w14:paraId="1C26F49B" w14:textId="77777777" w:rsidR="00426D90" w:rsidRPr="007D5D69" w:rsidRDefault="00426D90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7D5D69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7D5D69" w14:paraId="33B78589" w14:textId="77777777" w:rsidTr="00426D90">
        <w:trPr>
          <w:trHeight w:hRule="exact" w:val="950"/>
        </w:trPr>
        <w:tc>
          <w:tcPr>
            <w:tcW w:w="995" w:type="dxa"/>
            <w:vMerge/>
            <w:shd w:val="clear" w:color="auto" w:fill="FFFFFF"/>
          </w:tcPr>
          <w:p w14:paraId="394FCD74" w14:textId="77777777" w:rsidR="00AD1573" w:rsidRPr="007D5D69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77" w:type="dxa"/>
            <w:gridSpan w:val="3"/>
            <w:vMerge/>
            <w:shd w:val="clear" w:color="auto" w:fill="FFFFFF"/>
          </w:tcPr>
          <w:p w14:paraId="4589B1E8" w14:textId="77777777" w:rsidR="00AD1573" w:rsidRPr="007D5D69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76" w:type="dxa"/>
            <w:gridSpan w:val="2"/>
            <w:vMerge/>
            <w:shd w:val="clear" w:color="auto" w:fill="FFFFFF"/>
          </w:tcPr>
          <w:p w14:paraId="4E7AF828" w14:textId="77777777" w:rsidR="00AD1573" w:rsidRPr="007D5D69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shd w:val="clear" w:color="auto" w:fill="FFFFFF"/>
          </w:tcPr>
          <w:p w14:paraId="5E8EFF6E" w14:textId="77777777" w:rsidR="00AD1573" w:rsidRPr="007D5D69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692" w:type="dxa"/>
            <w:gridSpan w:val="2"/>
            <w:shd w:val="clear" w:color="auto" w:fill="FFFFFF"/>
            <w:vAlign w:val="center"/>
          </w:tcPr>
          <w:p w14:paraId="2EEA0431" w14:textId="77777777" w:rsidR="00AD1573" w:rsidRPr="007D5D6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47" w:type="dxa"/>
            <w:shd w:val="clear" w:color="auto" w:fill="FFFFFF"/>
          </w:tcPr>
          <w:p w14:paraId="62AF8E7C" w14:textId="2AC613F2" w:rsidR="00AD1573" w:rsidRPr="007D5D6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0" w:type="dxa"/>
            <w:shd w:val="clear" w:color="auto" w:fill="FFFFFF"/>
          </w:tcPr>
          <w:p w14:paraId="03FA1E37" w14:textId="44F230C0" w:rsidR="00AD1573" w:rsidRPr="007D5D6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33" w:type="dxa"/>
            <w:shd w:val="clear" w:color="auto" w:fill="FFFFFF"/>
          </w:tcPr>
          <w:p w14:paraId="67319CFD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3812C926" w14:textId="75609237" w:rsidR="00AD1573" w:rsidRPr="007D5D6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91" w:type="dxa"/>
            <w:shd w:val="clear" w:color="auto" w:fill="FFFFFF"/>
          </w:tcPr>
          <w:p w14:paraId="43BB9092" w14:textId="77777777" w:rsidR="00AD1573" w:rsidRPr="007D5D69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28" w:type="dxa"/>
            <w:shd w:val="clear" w:color="auto" w:fill="FFFFFF"/>
          </w:tcPr>
          <w:p w14:paraId="0DA5FBBF" w14:textId="77777777" w:rsidR="00AD1573" w:rsidRPr="007D5D69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426D90" w:rsidRPr="007D5D69" w14:paraId="39D3E89E" w14:textId="77777777" w:rsidTr="00426D90">
        <w:trPr>
          <w:trHeight w:val="624"/>
        </w:trPr>
        <w:tc>
          <w:tcPr>
            <w:tcW w:w="995" w:type="dxa"/>
            <w:vMerge/>
            <w:shd w:val="clear" w:color="auto" w:fill="FFFFFF"/>
          </w:tcPr>
          <w:p w14:paraId="228AA69F" w14:textId="77777777" w:rsidR="00426D90" w:rsidRPr="007D5D69" w:rsidRDefault="00426D90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FFFFFF"/>
          </w:tcPr>
          <w:p w14:paraId="3C26F109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390" w:type="dxa"/>
            <w:shd w:val="clear" w:color="auto" w:fill="FFFFFF"/>
          </w:tcPr>
          <w:p w14:paraId="3CF9C6DA" w14:textId="77777777" w:rsidR="00426D90" w:rsidRPr="007D5D69" w:rsidRDefault="00426D90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33" w:type="dxa"/>
            <w:shd w:val="clear" w:color="auto" w:fill="FFFFFF"/>
          </w:tcPr>
          <w:p w14:paraId="554E7834" w14:textId="77777777" w:rsidR="00426D90" w:rsidRPr="007D5D69" w:rsidRDefault="00426D90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32" w:type="dxa"/>
            <w:shd w:val="clear" w:color="auto" w:fill="FFFFFF"/>
          </w:tcPr>
          <w:p w14:paraId="3E664905" w14:textId="77777777" w:rsidR="00426D90" w:rsidRPr="007D5D69" w:rsidRDefault="00426D90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44" w:type="dxa"/>
            <w:shd w:val="clear" w:color="auto" w:fill="FFFFFF"/>
          </w:tcPr>
          <w:p w14:paraId="750C0E65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7D5D69">
              <w:rPr>
                <w:bCs/>
                <w:color w:val="000000"/>
                <w:sz w:val="18"/>
                <w:szCs w:val="18"/>
              </w:rPr>
              <w:t>-</w:t>
            </w:r>
          </w:p>
          <w:p w14:paraId="6A9120C4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5CA2E494" w14:textId="77777777" w:rsidR="00426D90" w:rsidRPr="007D5D69" w:rsidRDefault="00426D90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389" w:type="dxa"/>
            <w:shd w:val="clear" w:color="auto" w:fill="FFFFFF"/>
          </w:tcPr>
          <w:p w14:paraId="7027F8C0" w14:textId="77777777" w:rsidR="00426D90" w:rsidRPr="007D5D69" w:rsidRDefault="00426D90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FFFFFF"/>
          </w:tcPr>
          <w:p w14:paraId="487EC8AC" w14:textId="77777777" w:rsidR="00426D90" w:rsidRPr="007D5D69" w:rsidRDefault="00426D90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85" w:type="dxa"/>
            <w:shd w:val="clear" w:color="auto" w:fill="FFFFFF"/>
          </w:tcPr>
          <w:p w14:paraId="42E5501E" w14:textId="77777777" w:rsidR="00426D90" w:rsidRPr="007D5D69" w:rsidRDefault="00426D90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47" w:type="dxa"/>
            <w:shd w:val="clear" w:color="auto" w:fill="FFFFFF"/>
          </w:tcPr>
          <w:p w14:paraId="723F5C5F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0" w:type="dxa"/>
            <w:shd w:val="clear" w:color="auto" w:fill="FFFFFF"/>
          </w:tcPr>
          <w:p w14:paraId="03C7A1AD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shd w:val="clear" w:color="auto" w:fill="FFFFFF"/>
          </w:tcPr>
          <w:p w14:paraId="1C921263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1" w:type="dxa"/>
            <w:shd w:val="clear" w:color="auto" w:fill="FFFFFF"/>
          </w:tcPr>
          <w:p w14:paraId="2AD81DB5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FFF"/>
          </w:tcPr>
          <w:p w14:paraId="3FF87601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426D90" w:rsidRPr="007D5D69" w14:paraId="70DC8548" w14:textId="77777777" w:rsidTr="00426D90">
        <w:trPr>
          <w:trHeight w:hRule="exact" w:val="372"/>
        </w:trPr>
        <w:tc>
          <w:tcPr>
            <w:tcW w:w="995" w:type="dxa"/>
            <w:tcBorders>
              <w:bottom w:val="single" w:sz="4" w:space="0" w:color="auto"/>
            </w:tcBorders>
            <w:shd w:val="clear" w:color="auto" w:fill="FFFFFF"/>
          </w:tcPr>
          <w:p w14:paraId="118FD097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shd w:val="clear" w:color="auto" w:fill="FFFFFF"/>
          </w:tcPr>
          <w:p w14:paraId="5541E681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2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FFFFFF"/>
          </w:tcPr>
          <w:p w14:paraId="5C34BECD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FFFFFF"/>
          </w:tcPr>
          <w:p w14:paraId="6E889370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4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FFFFFF"/>
          </w:tcPr>
          <w:p w14:paraId="088D2F25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5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FFFFFF"/>
          </w:tcPr>
          <w:p w14:paraId="2B5650DF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6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FFFFFF"/>
          </w:tcPr>
          <w:p w14:paraId="296937DB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7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FFFFFF"/>
          </w:tcPr>
          <w:p w14:paraId="449092EB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8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shd w:val="clear" w:color="auto" w:fill="FFFFFF"/>
          </w:tcPr>
          <w:p w14:paraId="79610A59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9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FFFFFF"/>
          </w:tcPr>
          <w:p w14:paraId="1AD6F564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FFFFFF"/>
          </w:tcPr>
          <w:p w14:paraId="4390B6F3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FFFFFF"/>
          </w:tcPr>
          <w:p w14:paraId="21C755E8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12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shd w:val="clear" w:color="auto" w:fill="FFFFFF"/>
          </w:tcPr>
          <w:p w14:paraId="77375FA6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13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FFFFFF"/>
          </w:tcPr>
          <w:p w14:paraId="225D5041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14</w:t>
            </w:r>
          </w:p>
        </w:tc>
      </w:tr>
      <w:tr w:rsidR="00426D90" w:rsidRPr="007D5D69" w14:paraId="744E79F1" w14:textId="77777777" w:rsidTr="00426D90">
        <w:trPr>
          <w:trHeight w:hRule="exact" w:val="690"/>
        </w:trPr>
        <w:tc>
          <w:tcPr>
            <w:tcW w:w="995" w:type="dxa"/>
            <w:vMerge w:val="restart"/>
            <w:tcBorders>
              <w:bottom w:val="nil"/>
            </w:tcBorders>
            <w:shd w:val="clear" w:color="auto" w:fill="FFFFFF"/>
          </w:tcPr>
          <w:p w14:paraId="56F219C9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802111О.99.</w:t>
            </w:r>
            <w:proofErr w:type="gramStart"/>
            <w:r w:rsidRPr="007D5D69">
              <w:rPr>
                <w:sz w:val="18"/>
                <w:szCs w:val="18"/>
              </w:rPr>
              <w:t>0.БА</w:t>
            </w:r>
            <w:proofErr w:type="gramEnd"/>
            <w:r w:rsidRPr="007D5D69">
              <w:rPr>
                <w:sz w:val="18"/>
                <w:szCs w:val="18"/>
              </w:rPr>
              <w:t>96АА00001</w:t>
            </w:r>
          </w:p>
        </w:tc>
        <w:tc>
          <w:tcPr>
            <w:tcW w:w="1254" w:type="dxa"/>
            <w:vMerge w:val="restart"/>
            <w:tcBorders>
              <w:bottom w:val="nil"/>
            </w:tcBorders>
            <w:shd w:val="clear" w:color="auto" w:fill="FFFFFF"/>
          </w:tcPr>
          <w:p w14:paraId="20D40CF6" w14:textId="77777777" w:rsidR="00426D90" w:rsidRPr="007D5D69" w:rsidRDefault="00426D90" w:rsidP="00426D90">
            <w:pPr>
              <w:keepNext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обучающиеся с ограниченными возможностями здоровья (ОВЗ) с задержкой психического развития</w:t>
            </w:r>
          </w:p>
        </w:tc>
        <w:tc>
          <w:tcPr>
            <w:tcW w:w="1390" w:type="dxa"/>
            <w:vMerge w:val="restart"/>
            <w:tcBorders>
              <w:bottom w:val="nil"/>
            </w:tcBorders>
            <w:shd w:val="clear" w:color="auto" w:fill="FFFFFF"/>
          </w:tcPr>
          <w:p w14:paraId="02020426" w14:textId="77777777" w:rsidR="00426D90" w:rsidRPr="007D5D69" w:rsidRDefault="00426D90" w:rsidP="00426D90">
            <w:pPr>
              <w:keepNext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833" w:type="dxa"/>
            <w:vMerge w:val="restart"/>
            <w:tcBorders>
              <w:bottom w:val="nil"/>
            </w:tcBorders>
            <w:shd w:val="clear" w:color="auto" w:fill="FFFFFF"/>
          </w:tcPr>
          <w:p w14:paraId="2265E3EC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не указано</w:t>
            </w:r>
          </w:p>
        </w:tc>
        <w:tc>
          <w:tcPr>
            <w:tcW w:w="832" w:type="dxa"/>
            <w:vMerge w:val="restart"/>
            <w:tcBorders>
              <w:bottom w:val="nil"/>
            </w:tcBorders>
            <w:shd w:val="clear" w:color="auto" w:fill="FFFFFF"/>
          </w:tcPr>
          <w:p w14:paraId="39E59E78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очная</w:t>
            </w:r>
          </w:p>
        </w:tc>
        <w:tc>
          <w:tcPr>
            <w:tcW w:w="944" w:type="dxa"/>
            <w:vMerge w:val="restart"/>
            <w:tcBorders>
              <w:bottom w:val="nil"/>
            </w:tcBorders>
            <w:shd w:val="clear" w:color="auto" w:fill="FFFFFF"/>
          </w:tcPr>
          <w:p w14:paraId="38FD21E2" w14:textId="77777777" w:rsidR="00426D90" w:rsidRPr="007D5D69" w:rsidRDefault="00426D90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FFFFFF"/>
          </w:tcPr>
          <w:p w14:paraId="6209AF18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288F1D50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56447A1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31C9C7E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3BAC5FAC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5EDF116A" w14:textId="77777777" w:rsidR="00426D90" w:rsidRPr="007D5D69" w:rsidRDefault="00426D90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FFFFFF"/>
          </w:tcPr>
          <w:p w14:paraId="2EABF7BC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shd w:val="clear" w:color="auto" w:fill="FFFFFF"/>
          </w:tcPr>
          <w:p w14:paraId="164BB42D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FFFFFF"/>
          </w:tcPr>
          <w:p w14:paraId="714BE3C2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FFFFFF"/>
          </w:tcPr>
          <w:p w14:paraId="076D7946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FFFFFF"/>
          </w:tcPr>
          <w:p w14:paraId="0DD22635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shd w:val="clear" w:color="auto" w:fill="FFFFFF"/>
          </w:tcPr>
          <w:p w14:paraId="5210866F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FFFFFF"/>
          </w:tcPr>
          <w:p w14:paraId="5F023F97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426D90" w:rsidRPr="007D5D69" w14:paraId="611586A7" w14:textId="77777777" w:rsidTr="00426D90">
        <w:trPr>
          <w:trHeight w:hRule="exact" w:val="1143"/>
        </w:trPr>
        <w:tc>
          <w:tcPr>
            <w:tcW w:w="995" w:type="dxa"/>
            <w:vMerge/>
            <w:tcBorders>
              <w:top w:val="nil"/>
            </w:tcBorders>
            <w:shd w:val="clear" w:color="auto" w:fill="FFFFFF"/>
          </w:tcPr>
          <w:p w14:paraId="01A8F696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</w:tcBorders>
            <w:shd w:val="clear" w:color="auto" w:fill="FFFFFF"/>
          </w:tcPr>
          <w:p w14:paraId="4A08787C" w14:textId="77777777" w:rsidR="00426D90" w:rsidRPr="007D5D69" w:rsidRDefault="00426D90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FF"/>
          </w:tcPr>
          <w:p w14:paraId="42031C64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tcBorders>
              <w:top w:val="nil"/>
            </w:tcBorders>
            <w:shd w:val="clear" w:color="auto" w:fill="FFFFFF"/>
          </w:tcPr>
          <w:p w14:paraId="0C650A7D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  <w:shd w:val="clear" w:color="auto" w:fill="FFFFFF"/>
          </w:tcPr>
          <w:p w14:paraId="1B500EF1" w14:textId="77777777" w:rsidR="00426D90" w:rsidRPr="007D5D69" w:rsidRDefault="00426D90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44" w:type="dxa"/>
            <w:vMerge/>
            <w:tcBorders>
              <w:top w:val="nil"/>
            </w:tcBorders>
            <w:shd w:val="clear" w:color="auto" w:fill="FFFFFF"/>
          </w:tcPr>
          <w:p w14:paraId="6959E97F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tcBorders>
              <w:top w:val="single" w:sz="4" w:space="0" w:color="auto"/>
            </w:tcBorders>
            <w:shd w:val="clear" w:color="auto" w:fill="FFFFFF"/>
          </w:tcPr>
          <w:p w14:paraId="395FA4F3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107" w:type="dxa"/>
            <w:tcBorders>
              <w:top w:val="single" w:sz="4" w:space="0" w:color="auto"/>
            </w:tcBorders>
            <w:shd w:val="clear" w:color="auto" w:fill="FFFFFF"/>
          </w:tcPr>
          <w:p w14:paraId="2547C2C4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/>
          </w:tcPr>
          <w:p w14:paraId="4D078D6D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FFFFFF"/>
          </w:tcPr>
          <w:p w14:paraId="35C97F97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FFFFFF"/>
          </w:tcPr>
          <w:p w14:paraId="0E309A67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FFFFFF"/>
          </w:tcPr>
          <w:p w14:paraId="79A00D06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91" w:type="dxa"/>
            <w:tcBorders>
              <w:top w:val="single" w:sz="4" w:space="0" w:color="auto"/>
            </w:tcBorders>
            <w:shd w:val="clear" w:color="auto" w:fill="FFFFFF"/>
          </w:tcPr>
          <w:p w14:paraId="0C209472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shd w:val="clear" w:color="auto" w:fill="FFFFFF"/>
          </w:tcPr>
          <w:p w14:paraId="58EB973B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7D5D69" w14:paraId="1E8D167C" w14:textId="77777777" w:rsidTr="00426D90">
        <w:trPr>
          <w:trHeight w:hRule="exact" w:val="1575"/>
        </w:trPr>
        <w:tc>
          <w:tcPr>
            <w:tcW w:w="995" w:type="dxa"/>
            <w:vMerge/>
            <w:shd w:val="clear" w:color="auto" w:fill="FFFFFF"/>
          </w:tcPr>
          <w:p w14:paraId="11DB94CE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shd w:val="clear" w:color="auto" w:fill="FFFFFF"/>
          </w:tcPr>
          <w:p w14:paraId="2FE85809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90" w:type="dxa"/>
            <w:vMerge/>
            <w:shd w:val="clear" w:color="auto" w:fill="FFFFFF"/>
          </w:tcPr>
          <w:p w14:paraId="7F8629C2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58FCE52C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78F09FD3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vMerge/>
            <w:shd w:val="clear" w:color="auto" w:fill="FFFFFF"/>
          </w:tcPr>
          <w:p w14:paraId="42304F7F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shd w:val="clear" w:color="auto" w:fill="FFFFFF"/>
          </w:tcPr>
          <w:p w14:paraId="5266A010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4617795A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0D974EFC" w14:textId="77777777" w:rsidR="00BB2115" w:rsidRPr="007D5D69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07" w:type="dxa"/>
            <w:shd w:val="clear" w:color="auto" w:fill="FFFFFF"/>
          </w:tcPr>
          <w:p w14:paraId="00BDD27F" w14:textId="77777777" w:rsidR="00BB2115" w:rsidRPr="007D5D69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85" w:type="dxa"/>
            <w:shd w:val="clear" w:color="auto" w:fill="FFFFFF"/>
          </w:tcPr>
          <w:p w14:paraId="0D41076A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1047" w:type="dxa"/>
            <w:shd w:val="clear" w:color="auto" w:fill="FFFFFF"/>
          </w:tcPr>
          <w:p w14:paraId="12C6269C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0" w:type="dxa"/>
            <w:shd w:val="clear" w:color="auto" w:fill="FFFFFF"/>
          </w:tcPr>
          <w:p w14:paraId="56C3D705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3" w:type="dxa"/>
            <w:shd w:val="clear" w:color="auto" w:fill="FFFFFF"/>
          </w:tcPr>
          <w:p w14:paraId="321CC0AF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91" w:type="dxa"/>
            <w:shd w:val="clear" w:color="auto" w:fill="FFFFFF"/>
          </w:tcPr>
          <w:p w14:paraId="1418BDE9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8" w:type="dxa"/>
            <w:shd w:val="clear" w:color="auto" w:fill="FFFFFF"/>
          </w:tcPr>
          <w:p w14:paraId="143A604D" w14:textId="77777777" w:rsidR="00BB2115" w:rsidRPr="007D5D69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426D90" w:rsidRPr="007D5D69" w14:paraId="3F0893B4" w14:textId="77777777" w:rsidTr="00426D90">
        <w:trPr>
          <w:trHeight w:hRule="exact" w:val="694"/>
        </w:trPr>
        <w:tc>
          <w:tcPr>
            <w:tcW w:w="995" w:type="dxa"/>
            <w:vMerge/>
            <w:shd w:val="clear" w:color="auto" w:fill="FFFFFF"/>
          </w:tcPr>
          <w:p w14:paraId="25A4427A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shd w:val="clear" w:color="auto" w:fill="FFFFFF"/>
          </w:tcPr>
          <w:p w14:paraId="29971B56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90" w:type="dxa"/>
            <w:vMerge/>
            <w:shd w:val="clear" w:color="auto" w:fill="FFFFFF"/>
          </w:tcPr>
          <w:p w14:paraId="250083FE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1FD46145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31A45E2C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vMerge/>
            <w:shd w:val="clear" w:color="auto" w:fill="FFFFFF"/>
          </w:tcPr>
          <w:p w14:paraId="09BD8A1D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shd w:val="clear" w:color="auto" w:fill="FFFFFF"/>
          </w:tcPr>
          <w:p w14:paraId="476842FE" w14:textId="77777777" w:rsidR="00426D90" w:rsidRPr="007D5D69" w:rsidRDefault="00426D90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7D5D69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07" w:type="dxa"/>
            <w:shd w:val="clear" w:color="auto" w:fill="FFFFFF"/>
          </w:tcPr>
          <w:p w14:paraId="05DED68E" w14:textId="77777777" w:rsidR="00426D90" w:rsidRPr="007D5D69" w:rsidRDefault="00426D90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5" w:type="dxa"/>
            <w:shd w:val="clear" w:color="auto" w:fill="FFFFFF"/>
          </w:tcPr>
          <w:p w14:paraId="50D9B59D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47" w:type="dxa"/>
            <w:shd w:val="clear" w:color="auto" w:fill="FFFFFF"/>
          </w:tcPr>
          <w:p w14:paraId="4B19326F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0" w:type="dxa"/>
            <w:shd w:val="clear" w:color="auto" w:fill="FFFFFF"/>
          </w:tcPr>
          <w:p w14:paraId="20B0A378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3" w:type="dxa"/>
            <w:shd w:val="clear" w:color="auto" w:fill="FFFFFF"/>
          </w:tcPr>
          <w:p w14:paraId="337BEF96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1" w:type="dxa"/>
            <w:shd w:val="clear" w:color="auto" w:fill="FFFFFF"/>
          </w:tcPr>
          <w:p w14:paraId="34A321CA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8" w:type="dxa"/>
            <w:shd w:val="clear" w:color="auto" w:fill="FFFFFF"/>
          </w:tcPr>
          <w:p w14:paraId="7154031E" w14:textId="77777777" w:rsidR="00426D90" w:rsidRPr="007D5D69" w:rsidRDefault="00426D90" w:rsidP="007D5D69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D5D69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47173955" w14:textId="77777777" w:rsidR="00F9018F" w:rsidRPr="00A93419" w:rsidRDefault="00F9018F" w:rsidP="00F9018F">
      <w:pPr>
        <w:keepNext/>
        <w:outlineLvl w:val="3"/>
        <w:rPr>
          <w:bCs/>
          <w:sz w:val="16"/>
          <w:szCs w:val="16"/>
        </w:rPr>
      </w:pPr>
    </w:p>
    <w:p w14:paraId="60FF3CA8" w14:textId="77777777" w:rsidR="00F9018F" w:rsidRPr="00A93419" w:rsidRDefault="00F9018F" w:rsidP="00F9018F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55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80"/>
        <w:gridCol w:w="1420"/>
        <w:gridCol w:w="854"/>
        <w:gridCol w:w="851"/>
        <w:gridCol w:w="852"/>
        <w:gridCol w:w="1134"/>
        <w:gridCol w:w="841"/>
        <w:gridCol w:w="472"/>
        <w:gridCol w:w="1101"/>
        <w:gridCol w:w="884"/>
        <w:gridCol w:w="937"/>
        <w:gridCol w:w="1017"/>
        <w:gridCol w:w="832"/>
        <w:gridCol w:w="848"/>
        <w:gridCol w:w="877"/>
        <w:gridCol w:w="993"/>
      </w:tblGrid>
      <w:tr w:rsidR="00426D90" w:rsidRPr="007D5D69" w14:paraId="2F67AE57" w14:textId="77777777" w:rsidTr="00480629">
        <w:tc>
          <w:tcPr>
            <w:tcW w:w="994" w:type="dxa"/>
            <w:vMerge w:val="restart"/>
            <w:shd w:val="clear" w:color="auto" w:fill="FFFFFF"/>
          </w:tcPr>
          <w:p w14:paraId="3AC6DD83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7A2CB451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200E7D71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66EF0ED2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7C188605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554" w:type="dxa"/>
            <w:gridSpan w:val="3"/>
            <w:vMerge w:val="restart"/>
            <w:shd w:val="clear" w:color="auto" w:fill="FFFFFF"/>
          </w:tcPr>
          <w:p w14:paraId="53DA780F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7F3CB63B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47" w:type="dxa"/>
            <w:gridSpan w:val="3"/>
            <w:shd w:val="clear" w:color="auto" w:fill="FFFFFF"/>
          </w:tcPr>
          <w:p w14:paraId="5727ED05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22" w:type="dxa"/>
            <w:gridSpan w:val="3"/>
            <w:shd w:val="clear" w:color="auto" w:fill="FFFFFF"/>
          </w:tcPr>
          <w:p w14:paraId="31BCAEC3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7" w:type="dxa"/>
            <w:gridSpan w:val="3"/>
            <w:shd w:val="clear" w:color="auto" w:fill="FFFFFF"/>
          </w:tcPr>
          <w:p w14:paraId="2E892F6E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70" w:type="dxa"/>
            <w:gridSpan w:val="2"/>
            <w:shd w:val="clear" w:color="auto" w:fill="FFFFFF"/>
          </w:tcPr>
          <w:p w14:paraId="5FED5877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7D5D69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7D5D69" w14:paraId="2D486F1B" w14:textId="77777777" w:rsidTr="00480629">
        <w:tc>
          <w:tcPr>
            <w:tcW w:w="994" w:type="dxa"/>
            <w:vMerge/>
            <w:shd w:val="clear" w:color="auto" w:fill="FFFFFF"/>
            <w:vAlign w:val="center"/>
          </w:tcPr>
          <w:p w14:paraId="379802AB" w14:textId="77777777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4" w:type="dxa"/>
            <w:gridSpan w:val="3"/>
            <w:vMerge/>
            <w:shd w:val="clear" w:color="auto" w:fill="FFFFFF"/>
            <w:vAlign w:val="center"/>
          </w:tcPr>
          <w:p w14:paraId="5DAB2366" w14:textId="77777777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0979F2A0" w14:textId="77777777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265D8D30" w14:textId="77777777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13" w:type="dxa"/>
            <w:gridSpan w:val="2"/>
            <w:shd w:val="clear" w:color="auto" w:fill="FFFFFF"/>
          </w:tcPr>
          <w:p w14:paraId="6DFE3297" w14:textId="77777777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1" w:type="dxa"/>
            <w:shd w:val="clear" w:color="auto" w:fill="FFFFFF"/>
          </w:tcPr>
          <w:p w14:paraId="4BE7C7FC" w14:textId="082DF6C8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15EFF593" w14:textId="36B42AA9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7" w:type="dxa"/>
            <w:shd w:val="clear" w:color="auto" w:fill="FFFFFF"/>
          </w:tcPr>
          <w:p w14:paraId="31ACD8E0" w14:textId="6AEBD293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17" w:type="dxa"/>
            <w:shd w:val="clear" w:color="auto" w:fill="FFFFFF"/>
          </w:tcPr>
          <w:p w14:paraId="4F08E65C" w14:textId="64CEBC6A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491C101E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2424ED78" w14:textId="54A325BD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8" w:type="dxa"/>
            <w:shd w:val="clear" w:color="auto" w:fill="FFFFFF"/>
          </w:tcPr>
          <w:p w14:paraId="37B6CC31" w14:textId="1A0586A5" w:rsidR="0059360E" w:rsidRPr="007D5D69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77" w:type="dxa"/>
            <w:shd w:val="clear" w:color="auto" w:fill="FFFFFF"/>
          </w:tcPr>
          <w:p w14:paraId="7AC44518" w14:textId="77777777" w:rsidR="0059360E" w:rsidRPr="007D5D69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569BACFE" w14:textId="77777777" w:rsidR="0059360E" w:rsidRPr="007D5D69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426D90" w:rsidRPr="007D5D69" w14:paraId="335C6F8D" w14:textId="77777777" w:rsidTr="00480629">
        <w:tc>
          <w:tcPr>
            <w:tcW w:w="994" w:type="dxa"/>
            <w:vMerge/>
            <w:shd w:val="clear" w:color="auto" w:fill="FFFFFF"/>
            <w:vAlign w:val="center"/>
          </w:tcPr>
          <w:p w14:paraId="4EDB28B0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FFFF"/>
          </w:tcPr>
          <w:p w14:paraId="48B4C586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0" w:type="dxa"/>
            <w:shd w:val="clear" w:color="auto" w:fill="FFFFFF"/>
          </w:tcPr>
          <w:p w14:paraId="5A0A7A7F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4" w:type="dxa"/>
            <w:shd w:val="clear" w:color="auto" w:fill="FFFFFF"/>
          </w:tcPr>
          <w:p w14:paraId="5F0A4BA7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290526A0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2" w:type="dxa"/>
            <w:shd w:val="clear" w:color="auto" w:fill="FFFFFF"/>
          </w:tcPr>
          <w:p w14:paraId="45A7A39D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7D5D69">
              <w:rPr>
                <w:bCs/>
                <w:color w:val="000000"/>
                <w:sz w:val="18"/>
                <w:szCs w:val="18"/>
              </w:rPr>
              <w:t>-</w:t>
            </w:r>
          </w:p>
          <w:p w14:paraId="4B3C8F8F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7D5D69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6D5C2C66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42041E4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</w:tcPr>
          <w:p w14:paraId="648C6C9E" w14:textId="77777777" w:rsidR="00426D90" w:rsidRPr="007D5D69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72" w:type="dxa"/>
            <w:shd w:val="clear" w:color="auto" w:fill="FFFFFF"/>
          </w:tcPr>
          <w:p w14:paraId="7A2FCA5A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1" w:type="dxa"/>
            <w:shd w:val="clear" w:color="auto" w:fill="FFFFFF"/>
            <w:vAlign w:val="center"/>
          </w:tcPr>
          <w:p w14:paraId="1672E08D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501D2C75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FFFFFF"/>
          </w:tcPr>
          <w:p w14:paraId="0A3F56EE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FFFFFF"/>
          </w:tcPr>
          <w:p w14:paraId="3AF69472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20A9A4CB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  <w:vAlign w:val="center"/>
          </w:tcPr>
          <w:p w14:paraId="2723CF3F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23D27303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5B930CBC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26D90" w:rsidRPr="007D5D69" w14:paraId="2EDBDAF6" w14:textId="77777777" w:rsidTr="00480629">
        <w:tc>
          <w:tcPr>
            <w:tcW w:w="994" w:type="dxa"/>
            <w:shd w:val="clear" w:color="auto" w:fill="FFFFFF"/>
            <w:vAlign w:val="bottom"/>
          </w:tcPr>
          <w:p w14:paraId="7C30333C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0" w:type="dxa"/>
            <w:shd w:val="clear" w:color="auto" w:fill="FFFFFF"/>
            <w:vAlign w:val="bottom"/>
          </w:tcPr>
          <w:p w14:paraId="602A7BC8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0" w:type="dxa"/>
            <w:shd w:val="clear" w:color="auto" w:fill="FFFFFF"/>
            <w:vAlign w:val="center"/>
          </w:tcPr>
          <w:p w14:paraId="58DB9294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7A931952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83F4BA8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466963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B45D075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shd w:val="clear" w:color="auto" w:fill="FFFFFF"/>
            <w:vAlign w:val="bottom"/>
          </w:tcPr>
          <w:p w14:paraId="005AFC03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72" w:type="dxa"/>
            <w:shd w:val="clear" w:color="auto" w:fill="FFFFFF"/>
            <w:vAlign w:val="center"/>
          </w:tcPr>
          <w:p w14:paraId="3D82BAF5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1" w:type="dxa"/>
            <w:shd w:val="clear" w:color="auto" w:fill="FFFFFF"/>
            <w:vAlign w:val="bottom"/>
          </w:tcPr>
          <w:p w14:paraId="5B4B27DD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6D452FDC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7" w:type="dxa"/>
            <w:shd w:val="clear" w:color="auto" w:fill="FFFFFF"/>
            <w:vAlign w:val="bottom"/>
          </w:tcPr>
          <w:p w14:paraId="1249FE51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  <w:vAlign w:val="center"/>
          </w:tcPr>
          <w:p w14:paraId="3BAE126A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20052DB3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8" w:type="dxa"/>
            <w:shd w:val="clear" w:color="auto" w:fill="FFFFFF"/>
            <w:vAlign w:val="center"/>
          </w:tcPr>
          <w:p w14:paraId="01B6E08E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7" w:type="dxa"/>
            <w:shd w:val="clear" w:color="auto" w:fill="FFFFFF"/>
          </w:tcPr>
          <w:p w14:paraId="5FD167B9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FFFFFF"/>
          </w:tcPr>
          <w:p w14:paraId="7F8510A1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426D90" w:rsidRPr="007D5D69" w14:paraId="31A5589C" w14:textId="77777777" w:rsidTr="00480629">
        <w:tc>
          <w:tcPr>
            <w:tcW w:w="994" w:type="dxa"/>
            <w:shd w:val="clear" w:color="auto" w:fill="FFFFFF"/>
          </w:tcPr>
          <w:p w14:paraId="436BED8D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802111О.99.</w:t>
            </w:r>
            <w:proofErr w:type="gramStart"/>
            <w:r w:rsidRPr="007D5D69">
              <w:rPr>
                <w:sz w:val="18"/>
                <w:szCs w:val="18"/>
              </w:rPr>
              <w:t>0.БА</w:t>
            </w:r>
            <w:proofErr w:type="gramEnd"/>
            <w:r w:rsidRPr="007D5D69">
              <w:rPr>
                <w:sz w:val="18"/>
                <w:szCs w:val="18"/>
              </w:rPr>
              <w:t>96АА00001</w:t>
            </w:r>
          </w:p>
        </w:tc>
        <w:tc>
          <w:tcPr>
            <w:tcW w:w="1280" w:type="dxa"/>
            <w:shd w:val="clear" w:color="auto" w:fill="FFFFFF"/>
          </w:tcPr>
          <w:p w14:paraId="1E85206D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обучающиеся с ограниченными возможностями здоровья (ОВЗ) с задержкой психического развития</w:t>
            </w:r>
          </w:p>
        </w:tc>
        <w:tc>
          <w:tcPr>
            <w:tcW w:w="1420" w:type="dxa"/>
            <w:shd w:val="clear" w:color="auto" w:fill="FFFFFF"/>
          </w:tcPr>
          <w:p w14:paraId="7439C625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854" w:type="dxa"/>
            <w:shd w:val="clear" w:color="auto" w:fill="FFFFFF"/>
          </w:tcPr>
          <w:p w14:paraId="67735D65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14:paraId="4FD2D185" w14:textId="77777777" w:rsidR="00426D90" w:rsidRPr="007D5D69" w:rsidRDefault="00426D90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D5D69">
              <w:rPr>
                <w:sz w:val="18"/>
                <w:szCs w:val="18"/>
              </w:rPr>
              <w:t>очная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</w:tcPr>
          <w:p w14:paraId="65BCAF62" w14:textId="77777777" w:rsidR="00426D90" w:rsidRPr="007D5D69" w:rsidRDefault="00426D90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12A13B2A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841" w:type="dxa"/>
            <w:shd w:val="clear" w:color="auto" w:fill="FFFFFF"/>
          </w:tcPr>
          <w:p w14:paraId="4E6777B3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72" w:type="dxa"/>
            <w:shd w:val="clear" w:color="auto" w:fill="FFFFFF"/>
          </w:tcPr>
          <w:p w14:paraId="7267E5C4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101" w:type="dxa"/>
            <w:shd w:val="clear" w:color="auto" w:fill="FFFFFF"/>
          </w:tcPr>
          <w:p w14:paraId="16E684F2" w14:textId="1C74F59E" w:rsidR="00426D90" w:rsidRPr="007D5D69" w:rsidRDefault="00B40E78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884" w:type="dxa"/>
            <w:shd w:val="clear" w:color="auto" w:fill="FFFFFF"/>
          </w:tcPr>
          <w:p w14:paraId="2486EB64" w14:textId="5E86E9B7" w:rsidR="00426D90" w:rsidRPr="007D5D69" w:rsidRDefault="00B40E78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37" w:type="dxa"/>
            <w:shd w:val="clear" w:color="auto" w:fill="FFFFFF"/>
          </w:tcPr>
          <w:p w14:paraId="67012CFF" w14:textId="151618FE" w:rsidR="00426D90" w:rsidRPr="007D5D69" w:rsidRDefault="00B40E78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</w:tcPr>
          <w:p w14:paraId="33283264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2821F48E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39AFB757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25195096" w14:textId="77777777" w:rsidR="00426D90" w:rsidRPr="007D5D69" w:rsidRDefault="00426D9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7D5D69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57354503" w14:textId="4FDEB568" w:rsidR="00426D90" w:rsidRPr="007D5D69" w:rsidRDefault="00B40E78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</w:tr>
    </w:tbl>
    <w:p w14:paraId="2F452E51" w14:textId="77777777" w:rsidR="00F9018F" w:rsidRPr="00A93419" w:rsidRDefault="00F9018F" w:rsidP="00F9018F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0C0EA482" w14:textId="77777777" w:rsidR="00F9018F" w:rsidRDefault="00F9018F" w:rsidP="00F9018F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28C9C2DB" w14:textId="77777777" w:rsidR="007C7490" w:rsidRPr="00A93419" w:rsidRDefault="007C7490" w:rsidP="007C749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75D623FB" w14:textId="77777777" w:rsidTr="007C7490">
        <w:trPr>
          <w:trHeight w:val="198"/>
        </w:trPr>
        <w:tc>
          <w:tcPr>
            <w:tcW w:w="15173" w:type="dxa"/>
            <w:gridSpan w:val="5"/>
          </w:tcPr>
          <w:p w14:paraId="5F4504C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0BC591F7" w14:textId="77777777" w:rsidTr="007C7490">
        <w:tc>
          <w:tcPr>
            <w:tcW w:w="2694" w:type="dxa"/>
          </w:tcPr>
          <w:p w14:paraId="332F498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38245E8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664BAB33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7FF39FE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404AAC6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470C91AB" w14:textId="77777777" w:rsidTr="007C7490">
        <w:tc>
          <w:tcPr>
            <w:tcW w:w="2694" w:type="dxa"/>
          </w:tcPr>
          <w:p w14:paraId="357D655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26A534F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2AEE8FD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1D114BAE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3B910F8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4B29458D" w14:textId="77777777" w:rsidTr="007C7490">
        <w:tc>
          <w:tcPr>
            <w:tcW w:w="2694" w:type="dxa"/>
          </w:tcPr>
          <w:p w14:paraId="483D23B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6C90E29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D51F8B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CBFB5D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01AFAA6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095E100A" w14:textId="77777777" w:rsidR="007C7490" w:rsidRDefault="00426D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>5</w:t>
      </w:r>
    </w:p>
    <w:p w14:paraId="789A03A1" w14:textId="77777777" w:rsidR="00426D90" w:rsidRDefault="00426D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478A39F0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1CDD8F2C" w14:textId="77777777" w:rsidR="007C7490" w:rsidRPr="00B8131B" w:rsidRDefault="007C7490" w:rsidP="007C7490">
      <w:pPr>
        <w:widowControl w:val="0"/>
        <w:spacing w:line="235" w:lineRule="auto"/>
        <w:rPr>
          <w:color w:val="000000"/>
          <w:sz w:val="22"/>
          <w:szCs w:val="22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</w:t>
      </w:r>
      <w:r w:rsidRPr="00B8131B">
        <w:rPr>
          <w:color w:val="000000"/>
          <w:sz w:val="22"/>
          <w:szCs w:val="22"/>
          <w:shd w:val="clear" w:color="auto" w:fill="FFFFFF"/>
        </w:rPr>
        <w:t>Нормативные правовые акты, регулирующие порядок оказания муниципальной услуги</w:t>
      </w:r>
      <w:r w:rsidRPr="00B8131B">
        <w:rPr>
          <w:b/>
          <w:color w:val="000000"/>
          <w:sz w:val="22"/>
          <w:szCs w:val="22"/>
          <w:shd w:val="clear" w:color="auto" w:fill="FFFFFF"/>
        </w:rPr>
        <w:t>__________________________________________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7C7490" w:rsidRPr="00B8131B" w14:paraId="5B2DB1F9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A3C6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A0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98A8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50E4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279F7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7C7490" w:rsidRPr="00B8131B" w14:paraId="0C8EDA16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194F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CBD11" w14:textId="77777777" w:rsidR="007C7490" w:rsidRPr="00B8131B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3E204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681763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5E62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266BB1C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B8131B" w14:paraId="03706CD8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12E7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09F70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1707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646AD6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352E8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B8131B" w14:paraId="5AE316E5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C56CA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A3F53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0C38FB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2C954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274AF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7C7490" w:rsidRPr="00B8131B" w14:paraId="41EDCE90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2274E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ACC8D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628AC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31419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6ACBE" w14:textId="77777777" w:rsidR="007C7490" w:rsidRPr="00B8131B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B8131B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B8131B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B8131B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5B1A4679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1A0E79D5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476D45" w14:paraId="7C9DCB35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AD1B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BEA7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B7FB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476D45" w14:paraId="53F38675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A4D8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BE38" w14:textId="77777777" w:rsidR="007C7490" w:rsidRPr="00476D45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5CAF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476D45" w14:paraId="23B20EED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0B06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BAD3" w14:textId="77777777" w:rsidR="007C7490" w:rsidRPr="00476D45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FBBA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476D45" w14:paraId="41A5C296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5359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281F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D5E0" w14:textId="77777777" w:rsidR="007C7490" w:rsidRPr="00476D45" w:rsidRDefault="007C7490" w:rsidP="007C7490">
            <w:pPr>
              <w:pStyle w:val="ConsPlusNormal"/>
              <w:numPr>
                <w:ilvl w:val="0"/>
                <w:numId w:val="29"/>
              </w:numPr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раз в год</w:t>
            </w:r>
          </w:p>
        </w:tc>
      </w:tr>
      <w:tr w:rsidR="007C7490" w:rsidRPr="00476D45" w14:paraId="7C457372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CC46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4.</w:t>
            </w:r>
            <w:r w:rsidRPr="00476D45">
              <w:rPr>
                <w:b w:val="0"/>
                <w:sz w:val="20"/>
                <w:szCs w:val="20"/>
              </w:rPr>
              <w:t>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581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237A7EB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2D5AD8BE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1139AA5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6C48CA15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3F7D78D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4B91E1FE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369799D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70F60C18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2A3AF4FF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32D5B347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4B4B801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2A7CB46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0D220EBE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4665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0F6AC5D7" w14:textId="77777777" w:rsidR="007C7490" w:rsidRDefault="007C7490" w:rsidP="007C74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0E349277" w14:textId="77777777" w:rsidR="007C7490" w:rsidRDefault="007C7490" w:rsidP="007C7490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11E38C0A" w14:textId="77777777" w:rsidR="0047152D" w:rsidRDefault="0047152D" w:rsidP="0047152D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618026EF" w14:textId="77777777" w:rsidR="00F9018F" w:rsidRDefault="00F9018F" w:rsidP="00A55B32">
      <w:pPr>
        <w:keepNext/>
        <w:spacing w:before="240" w:after="60"/>
        <w:outlineLvl w:val="3"/>
        <w:rPr>
          <w:bCs/>
          <w:color w:val="000000"/>
          <w:szCs w:val="28"/>
          <w:shd w:val="clear" w:color="auto" w:fill="FFFFFF"/>
        </w:rPr>
        <w:sectPr w:rsidR="00F9018F" w:rsidSect="000B6D28">
          <w:type w:val="continuous"/>
          <w:pgSz w:w="16838" w:h="11906" w:orient="landscape"/>
          <w:pgMar w:top="993" w:right="1134" w:bottom="567" w:left="1134" w:header="709" w:footer="340" w:gutter="0"/>
          <w:cols w:space="720"/>
          <w:docGrid w:linePitch="381"/>
        </w:sectPr>
      </w:pPr>
    </w:p>
    <w:p w14:paraId="0C628DB9" w14:textId="77777777" w:rsidR="00F9018F" w:rsidRDefault="00F9018F" w:rsidP="00A55B32">
      <w:pPr>
        <w:keepNext/>
        <w:spacing w:before="240" w:after="60"/>
        <w:outlineLvl w:val="3"/>
        <w:rPr>
          <w:bCs/>
          <w:color w:val="000000"/>
          <w:szCs w:val="28"/>
          <w:shd w:val="clear" w:color="auto" w:fill="FFFFFF"/>
        </w:rPr>
      </w:pPr>
    </w:p>
    <w:p w14:paraId="3BE39F17" w14:textId="77777777" w:rsidR="00F9018F" w:rsidRDefault="00F9018F" w:rsidP="00A55B32">
      <w:pPr>
        <w:keepNext/>
        <w:spacing w:before="240" w:after="60"/>
        <w:outlineLvl w:val="3"/>
        <w:rPr>
          <w:bCs/>
          <w:color w:val="000000"/>
          <w:szCs w:val="28"/>
          <w:shd w:val="clear" w:color="auto" w:fill="FFFFFF"/>
        </w:rPr>
      </w:pPr>
    </w:p>
    <w:p w14:paraId="265B07A1" w14:textId="77777777" w:rsidR="00FB51DB" w:rsidRDefault="00FB51DB" w:rsidP="00FB51DB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0D406FE7" w14:textId="77777777" w:rsidR="007C7490" w:rsidRDefault="007C7490" w:rsidP="00FB51DB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7C119E2C" w14:textId="77777777" w:rsidR="007C7490" w:rsidRDefault="007C7490" w:rsidP="00FB51DB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AEDF319" w14:textId="5B056333" w:rsidR="00FB51DB" w:rsidRPr="004A6F10" w:rsidRDefault="00AC7F32" w:rsidP="00FB51DB">
      <w:pPr>
        <w:suppressAutoHyphens w:val="0"/>
        <w:jc w:val="center"/>
        <w:rPr>
          <w:bCs/>
          <w:color w:val="000000" w:themeColor="text1"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1C37189D">
          <v:shape id="_x0000_s1047" type="#_x0000_t202" style="position:absolute;left:0;text-align:left;margin-left:585.3pt;margin-top:10.35pt;width:172.5pt;height:90pt;z-index:251713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" stroked="f">
            <v:textbox>
              <w:txbxContent>
                <w:tbl>
                  <w:tblPr>
                    <w:tblW w:w="0" w:type="auto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1"/>
                    <w:gridCol w:w="1276"/>
                  </w:tblGrid>
                  <w:tr w:rsidR="0019530A" w:rsidRPr="009D7718" w14:paraId="1BB50412" w14:textId="77777777" w:rsidTr="005856C0">
                    <w:trPr>
                      <w:trHeight w:val="118"/>
                    </w:trPr>
                    <w:tc>
                      <w:tcPr>
                        <w:tcW w:w="170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60F2BCF5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5B47E3E3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6FFE4FFB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0A4F4C32" w14:textId="77777777" w:rsidR="0019530A" w:rsidRPr="009D7718" w:rsidRDefault="0019530A" w:rsidP="00B9503F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14:paraId="1F2ABEF5" w14:textId="77777777" w:rsidR="0019530A" w:rsidRPr="009D7718" w:rsidRDefault="0019530A" w:rsidP="00B9503F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45EC7799" w14:textId="77777777" w:rsidR="0019530A" w:rsidRPr="00192CE8" w:rsidRDefault="0019530A" w:rsidP="00AB341F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C802CE">
                          <w:rPr>
                            <w:sz w:val="24"/>
                            <w:szCs w:val="24"/>
                          </w:rPr>
                          <w:t>35.791.0</w:t>
                        </w:r>
                      </w:p>
                    </w:tc>
                  </w:tr>
                </w:tbl>
                <w:p w14:paraId="0A69F811" w14:textId="77777777" w:rsidR="0019530A" w:rsidRPr="009D7718" w:rsidRDefault="0019530A" w:rsidP="00FB51DB"/>
              </w:txbxContent>
            </v:textbox>
          </v:shape>
        </w:pict>
      </w:r>
      <w:r w:rsidR="00FB51DB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FB51DB">
        <w:rPr>
          <w:bCs/>
          <w:color w:val="000000" w:themeColor="text1"/>
          <w:sz w:val="24"/>
          <w:szCs w:val="24"/>
          <w:shd w:val="clear" w:color="auto" w:fill="FFFFFF"/>
        </w:rPr>
        <w:t>1</w:t>
      </w:r>
      <w:r w:rsidR="00B40E78">
        <w:rPr>
          <w:bCs/>
          <w:color w:val="000000" w:themeColor="text1"/>
          <w:sz w:val="24"/>
          <w:szCs w:val="24"/>
          <w:shd w:val="clear" w:color="auto" w:fill="FFFFFF"/>
        </w:rPr>
        <w:t>4</w:t>
      </w:r>
    </w:p>
    <w:p w14:paraId="2593DC54" w14:textId="77777777" w:rsidR="00FB51DB" w:rsidRPr="00A93419" w:rsidRDefault="00FB51DB" w:rsidP="00FB51DB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p w14:paraId="3478389D" w14:textId="77777777" w:rsidR="00FB51DB" w:rsidRPr="005856C0" w:rsidRDefault="00FB51DB" w:rsidP="009E5945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</w:t>
      </w:r>
      <w:r w:rsidRPr="005856C0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Pr="005856C0">
        <w:rPr>
          <w:color w:val="000000"/>
          <w:sz w:val="24"/>
          <w:szCs w:val="24"/>
          <w:shd w:val="clear" w:color="auto" w:fill="FFFFFF"/>
        </w:rPr>
        <w:t>_</w:t>
      </w:r>
    </w:p>
    <w:p w14:paraId="0320BE6C" w14:textId="77777777" w:rsidR="00FB51DB" w:rsidRPr="005856C0" w:rsidRDefault="00FB51DB" w:rsidP="009E5945">
      <w:pPr>
        <w:keepNext/>
        <w:outlineLvl w:val="3"/>
        <w:rPr>
          <w:sz w:val="24"/>
          <w:szCs w:val="24"/>
          <w:shd w:val="clear" w:color="auto" w:fill="FFFFFF"/>
        </w:rPr>
      </w:pPr>
      <w:r w:rsidRPr="005856C0">
        <w:rPr>
          <w:i/>
          <w:sz w:val="24"/>
          <w:szCs w:val="24"/>
          <w:u w:val="single"/>
        </w:rPr>
        <w:t>Реализация общеобразовательных программ основного общего образования</w:t>
      </w:r>
    </w:p>
    <w:p w14:paraId="1A35F17B" w14:textId="77777777" w:rsidR="005856C0" w:rsidRPr="005856C0" w:rsidRDefault="00FB51DB" w:rsidP="005856C0">
      <w:pPr>
        <w:keepNext/>
        <w:outlineLvl w:val="3"/>
        <w:rPr>
          <w:i/>
          <w:sz w:val="24"/>
          <w:szCs w:val="24"/>
        </w:rPr>
      </w:pPr>
      <w:r w:rsidRPr="005856C0"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</w:t>
      </w:r>
      <w:proofErr w:type="spellStart"/>
      <w:r w:rsidRPr="005856C0">
        <w:rPr>
          <w:bCs/>
          <w:color w:val="000000"/>
          <w:sz w:val="24"/>
          <w:szCs w:val="24"/>
          <w:shd w:val="clear" w:color="auto" w:fill="FFFFFF"/>
        </w:rPr>
        <w:t>услуги</w:t>
      </w:r>
      <w:r w:rsidRPr="005856C0">
        <w:rPr>
          <w:i/>
          <w:sz w:val="24"/>
          <w:szCs w:val="24"/>
        </w:rPr>
        <w:t>физические</w:t>
      </w:r>
      <w:proofErr w:type="spellEnd"/>
      <w:r w:rsidRPr="005856C0">
        <w:rPr>
          <w:i/>
          <w:sz w:val="24"/>
          <w:szCs w:val="24"/>
        </w:rPr>
        <w:t xml:space="preserve"> лица </w:t>
      </w:r>
    </w:p>
    <w:p w14:paraId="227DB0AA" w14:textId="77777777" w:rsidR="00FB51DB" w:rsidRPr="005856C0" w:rsidRDefault="00FB51DB" w:rsidP="005856C0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5856C0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4AEF1DFC" w14:textId="77777777" w:rsidR="00FB51DB" w:rsidRPr="005856C0" w:rsidRDefault="00FB51DB" w:rsidP="009E5945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5856C0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5856C0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525E172D" w14:textId="77777777" w:rsidR="009E5945" w:rsidRPr="005856C0" w:rsidRDefault="009E5945" w:rsidP="009E5945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164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"/>
        <w:gridCol w:w="1254"/>
        <w:gridCol w:w="1390"/>
        <w:gridCol w:w="833"/>
        <w:gridCol w:w="832"/>
        <w:gridCol w:w="944"/>
        <w:gridCol w:w="2389"/>
        <w:gridCol w:w="1107"/>
        <w:gridCol w:w="585"/>
        <w:gridCol w:w="1047"/>
        <w:gridCol w:w="830"/>
        <w:gridCol w:w="833"/>
        <w:gridCol w:w="891"/>
        <w:gridCol w:w="1128"/>
      </w:tblGrid>
      <w:tr w:rsidR="009E5945" w:rsidRPr="005856C0" w14:paraId="4031BD9D" w14:textId="77777777" w:rsidTr="009E5945">
        <w:trPr>
          <w:trHeight w:hRule="exact" w:val="1143"/>
        </w:trPr>
        <w:tc>
          <w:tcPr>
            <w:tcW w:w="995" w:type="dxa"/>
            <w:vMerge w:val="restart"/>
            <w:shd w:val="clear" w:color="auto" w:fill="FFFFFF"/>
            <w:vAlign w:val="center"/>
          </w:tcPr>
          <w:p w14:paraId="7EABEFE3" w14:textId="77777777" w:rsidR="009E5945" w:rsidRPr="005856C0" w:rsidRDefault="009E5945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477" w:type="dxa"/>
            <w:gridSpan w:val="3"/>
            <w:vMerge w:val="restart"/>
            <w:shd w:val="clear" w:color="auto" w:fill="FFFFFF"/>
          </w:tcPr>
          <w:p w14:paraId="251ECFCD" w14:textId="77777777" w:rsidR="009E5945" w:rsidRPr="005856C0" w:rsidRDefault="009E5945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76" w:type="dxa"/>
            <w:gridSpan w:val="2"/>
            <w:vMerge w:val="restart"/>
            <w:shd w:val="clear" w:color="auto" w:fill="FFFFFF"/>
            <w:vAlign w:val="center"/>
          </w:tcPr>
          <w:p w14:paraId="2A16BA86" w14:textId="77777777" w:rsidR="009E5945" w:rsidRPr="005856C0" w:rsidRDefault="009E5945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81" w:type="dxa"/>
            <w:gridSpan w:val="3"/>
            <w:shd w:val="clear" w:color="auto" w:fill="FFFFFF"/>
            <w:vAlign w:val="center"/>
          </w:tcPr>
          <w:p w14:paraId="44FE725B" w14:textId="77777777" w:rsidR="009E5945" w:rsidRPr="005856C0" w:rsidRDefault="009E594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7075F86E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710" w:type="dxa"/>
            <w:gridSpan w:val="3"/>
            <w:shd w:val="clear" w:color="auto" w:fill="FFFFFF"/>
          </w:tcPr>
          <w:p w14:paraId="78C878F6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2019" w:type="dxa"/>
            <w:gridSpan w:val="2"/>
            <w:shd w:val="clear" w:color="auto" w:fill="FFFFFF"/>
          </w:tcPr>
          <w:p w14:paraId="3DD56FE0" w14:textId="77777777" w:rsidR="009E5945" w:rsidRPr="005856C0" w:rsidRDefault="009E594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5856C0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5856C0" w14:paraId="69FA515E" w14:textId="77777777" w:rsidTr="009E5945">
        <w:trPr>
          <w:trHeight w:hRule="exact" w:val="950"/>
        </w:trPr>
        <w:tc>
          <w:tcPr>
            <w:tcW w:w="995" w:type="dxa"/>
            <w:vMerge/>
            <w:shd w:val="clear" w:color="auto" w:fill="FFFFFF"/>
          </w:tcPr>
          <w:p w14:paraId="4F4416B0" w14:textId="77777777" w:rsidR="00AD1573" w:rsidRPr="005856C0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77" w:type="dxa"/>
            <w:gridSpan w:val="3"/>
            <w:vMerge/>
            <w:shd w:val="clear" w:color="auto" w:fill="FFFFFF"/>
          </w:tcPr>
          <w:p w14:paraId="022731F0" w14:textId="77777777" w:rsidR="00AD1573" w:rsidRPr="005856C0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76" w:type="dxa"/>
            <w:gridSpan w:val="2"/>
            <w:vMerge/>
            <w:shd w:val="clear" w:color="auto" w:fill="FFFFFF"/>
          </w:tcPr>
          <w:p w14:paraId="34B3690E" w14:textId="77777777" w:rsidR="00AD1573" w:rsidRPr="005856C0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shd w:val="clear" w:color="auto" w:fill="FFFFFF"/>
          </w:tcPr>
          <w:p w14:paraId="61D1FFA6" w14:textId="77777777" w:rsidR="00AD1573" w:rsidRPr="005856C0" w:rsidRDefault="00AD1573" w:rsidP="00AD1573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692" w:type="dxa"/>
            <w:gridSpan w:val="2"/>
            <w:shd w:val="clear" w:color="auto" w:fill="FFFFFF"/>
            <w:vAlign w:val="center"/>
          </w:tcPr>
          <w:p w14:paraId="504971AC" w14:textId="77777777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47" w:type="dxa"/>
            <w:shd w:val="clear" w:color="auto" w:fill="FFFFFF"/>
          </w:tcPr>
          <w:p w14:paraId="2C9AC2AE" w14:textId="1EE1C708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0" w:type="dxa"/>
            <w:shd w:val="clear" w:color="auto" w:fill="FFFFFF"/>
          </w:tcPr>
          <w:p w14:paraId="482B55F7" w14:textId="6A286F7E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33" w:type="dxa"/>
            <w:shd w:val="clear" w:color="auto" w:fill="FFFFFF"/>
          </w:tcPr>
          <w:p w14:paraId="328C52C6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77F9C002" w14:textId="4C504787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91" w:type="dxa"/>
            <w:shd w:val="clear" w:color="auto" w:fill="FFFFFF"/>
          </w:tcPr>
          <w:p w14:paraId="4347F8A0" w14:textId="77777777" w:rsidR="00AD1573" w:rsidRPr="005856C0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1128" w:type="dxa"/>
            <w:shd w:val="clear" w:color="auto" w:fill="FFFFFF"/>
          </w:tcPr>
          <w:p w14:paraId="3B19DB2E" w14:textId="77777777" w:rsidR="00AD1573" w:rsidRPr="005856C0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9E5945" w:rsidRPr="005856C0" w14:paraId="34576062" w14:textId="77777777" w:rsidTr="009E5945">
        <w:trPr>
          <w:trHeight w:val="624"/>
        </w:trPr>
        <w:tc>
          <w:tcPr>
            <w:tcW w:w="995" w:type="dxa"/>
            <w:vMerge/>
            <w:shd w:val="clear" w:color="auto" w:fill="FFFFFF"/>
          </w:tcPr>
          <w:p w14:paraId="4310854D" w14:textId="77777777" w:rsidR="009E5945" w:rsidRPr="005856C0" w:rsidRDefault="009E5945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FFFFFF"/>
          </w:tcPr>
          <w:p w14:paraId="6BD6A201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390" w:type="dxa"/>
            <w:shd w:val="clear" w:color="auto" w:fill="FFFFFF"/>
          </w:tcPr>
          <w:p w14:paraId="2411E1B2" w14:textId="77777777" w:rsidR="009E5945" w:rsidRPr="005856C0" w:rsidRDefault="009E594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33" w:type="dxa"/>
            <w:shd w:val="clear" w:color="auto" w:fill="FFFFFF"/>
          </w:tcPr>
          <w:p w14:paraId="5D0C41B4" w14:textId="77777777" w:rsidR="009E5945" w:rsidRPr="005856C0" w:rsidRDefault="009E594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32" w:type="dxa"/>
            <w:shd w:val="clear" w:color="auto" w:fill="FFFFFF"/>
          </w:tcPr>
          <w:p w14:paraId="3A4180A4" w14:textId="77777777" w:rsidR="009E5945" w:rsidRPr="005856C0" w:rsidRDefault="009E594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44" w:type="dxa"/>
            <w:shd w:val="clear" w:color="auto" w:fill="FFFFFF"/>
          </w:tcPr>
          <w:p w14:paraId="7DF0DCC8" w14:textId="77777777" w:rsidR="009E5945" w:rsidRPr="005856C0" w:rsidRDefault="009E5945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5856C0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5856C0">
              <w:rPr>
                <w:bCs/>
                <w:color w:val="000000"/>
                <w:sz w:val="18"/>
                <w:szCs w:val="18"/>
              </w:rPr>
              <w:t>-</w:t>
            </w:r>
          </w:p>
          <w:p w14:paraId="1C52D041" w14:textId="77777777" w:rsidR="009E5945" w:rsidRPr="005856C0" w:rsidRDefault="009E5945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856C0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300C2129" w14:textId="77777777" w:rsidR="009E5945" w:rsidRPr="005856C0" w:rsidRDefault="009E594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389" w:type="dxa"/>
            <w:shd w:val="clear" w:color="auto" w:fill="FFFFFF"/>
          </w:tcPr>
          <w:p w14:paraId="5C60E9AD" w14:textId="77777777" w:rsidR="009E5945" w:rsidRPr="005856C0" w:rsidRDefault="009E5945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FFFFFF"/>
          </w:tcPr>
          <w:p w14:paraId="0CF16C24" w14:textId="77777777" w:rsidR="009E5945" w:rsidRPr="005856C0" w:rsidRDefault="009E5945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85" w:type="dxa"/>
            <w:shd w:val="clear" w:color="auto" w:fill="FFFFFF"/>
          </w:tcPr>
          <w:p w14:paraId="24CE4FD6" w14:textId="77777777" w:rsidR="009E5945" w:rsidRPr="005856C0" w:rsidRDefault="009E5945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47" w:type="dxa"/>
            <w:shd w:val="clear" w:color="auto" w:fill="FFFFFF"/>
          </w:tcPr>
          <w:p w14:paraId="19D98568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0" w:type="dxa"/>
            <w:shd w:val="clear" w:color="auto" w:fill="FFFFFF"/>
          </w:tcPr>
          <w:p w14:paraId="48DFB741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shd w:val="clear" w:color="auto" w:fill="FFFFFF"/>
          </w:tcPr>
          <w:p w14:paraId="49861599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1" w:type="dxa"/>
            <w:shd w:val="clear" w:color="auto" w:fill="FFFFFF"/>
          </w:tcPr>
          <w:p w14:paraId="37F77862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28" w:type="dxa"/>
            <w:shd w:val="clear" w:color="auto" w:fill="FFFFFF"/>
          </w:tcPr>
          <w:p w14:paraId="2BD20D5D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9E5945" w:rsidRPr="005856C0" w14:paraId="10E023A6" w14:textId="77777777" w:rsidTr="009E5945">
        <w:trPr>
          <w:trHeight w:hRule="exact" w:val="372"/>
        </w:trPr>
        <w:tc>
          <w:tcPr>
            <w:tcW w:w="995" w:type="dxa"/>
            <w:tcBorders>
              <w:bottom w:val="single" w:sz="4" w:space="0" w:color="auto"/>
            </w:tcBorders>
            <w:shd w:val="clear" w:color="auto" w:fill="FFFFFF"/>
          </w:tcPr>
          <w:p w14:paraId="171960E7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shd w:val="clear" w:color="auto" w:fill="FFFFFF"/>
          </w:tcPr>
          <w:p w14:paraId="43A73477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2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FFFFFF"/>
          </w:tcPr>
          <w:p w14:paraId="00949C11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FFFFFF"/>
          </w:tcPr>
          <w:p w14:paraId="6033DBB1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4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FFFFFF"/>
          </w:tcPr>
          <w:p w14:paraId="407FF2E3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5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FFFFFF"/>
          </w:tcPr>
          <w:p w14:paraId="0795CEC0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6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FFFFFF"/>
          </w:tcPr>
          <w:p w14:paraId="19295EE3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7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FFFFFF"/>
          </w:tcPr>
          <w:p w14:paraId="6329FAB6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8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shd w:val="clear" w:color="auto" w:fill="FFFFFF"/>
          </w:tcPr>
          <w:p w14:paraId="5C84068F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9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FFFFFF"/>
          </w:tcPr>
          <w:p w14:paraId="4FFC921C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FFFFFF"/>
          </w:tcPr>
          <w:p w14:paraId="277E272C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FFFFFF"/>
          </w:tcPr>
          <w:p w14:paraId="2DB18526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12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shd w:val="clear" w:color="auto" w:fill="FFFFFF"/>
          </w:tcPr>
          <w:p w14:paraId="0E4DC532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13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FFFFFF"/>
          </w:tcPr>
          <w:p w14:paraId="5892C017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14</w:t>
            </w:r>
          </w:p>
        </w:tc>
      </w:tr>
      <w:tr w:rsidR="009E5945" w:rsidRPr="005856C0" w14:paraId="54BEA376" w14:textId="77777777" w:rsidTr="009E5945">
        <w:trPr>
          <w:trHeight w:hRule="exact" w:val="690"/>
        </w:trPr>
        <w:tc>
          <w:tcPr>
            <w:tcW w:w="995" w:type="dxa"/>
            <w:vMerge w:val="restart"/>
            <w:tcBorders>
              <w:bottom w:val="nil"/>
            </w:tcBorders>
            <w:shd w:val="clear" w:color="auto" w:fill="FFFFFF"/>
          </w:tcPr>
          <w:p w14:paraId="01C4635C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802111О.99.</w:t>
            </w:r>
            <w:proofErr w:type="gramStart"/>
            <w:r w:rsidRPr="005856C0">
              <w:rPr>
                <w:sz w:val="18"/>
                <w:szCs w:val="18"/>
              </w:rPr>
              <w:t>0.БА</w:t>
            </w:r>
            <w:proofErr w:type="gramEnd"/>
            <w:r w:rsidRPr="005856C0">
              <w:rPr>
                <w:sz w:val="18"/>
                <w:szCs w:val="18"/>
              </w:rPr>
              <w:t>96АА00001</w:t>
            </w:r>
          </w:p>
        </w:tc>
        <w:tc>
          <w:tcPr>
            <w:tcW w:w="1254" w:type="dxa"/>
            <w:vMerge w:val="restart"/>
            <w:tcBorders>
              <w:bottom w:val="nil"/>
            </w:tcBorders>
            <w:shd w:val="clear" w:color="auto" w:fill="FFFFFF"/>
          </w:tcPr>
          <w:p w14:paraId="662481E8" w14:textId="77777777" w:rsidR="009E5945" w:rsidRPr="005856C0" w:rsidRDefault="009E5945" w:rsidP="009E5945">
            <w:pPr>
              <w:keepNext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обучающиеся с ограниченными возможностями здоровья (ОВЗ) с расстройствами аутистического спектра</w:t>
            </w:r>
          </w:p>
        </w:tc>
        <w:tc>
          <w:tcPr>
            <w:tcW w:w="1390" w:type="dxa"/>
            <w:vMerge w:val="restart"/>
            <w:tcBorders>
              <w:bottom w:val="nil"/>
            </w:tcBorders>
            <w:shd w:val="clear" w:color="auto" w:fill="FFFFFF"/>
          </w:tcPr>
          <w:p w14:paraId="2198980C" w14:textId="77777777" w:rsidR="009E5945" w:rsidRPr="005856C0" w:rsidRDefault="009E5945" w:rsidP="009E5945">
            <w:pPr>
              <w:keepNext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833" w:type="dxa"/>
            <w:vMerge w:val="restart"/>
            <w:tcBorders>
              <w:bottom w:val="nil"/>
            </w:tcBorders>
            <w:shd w:val="clear" w:color="auto" w:fill="FFFFFF"/>
          </w:tcPr>
          <w:p w14:paraId="760DCB04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не указано</w:t>
            </w:r>
          </w:p>
        </w:tc>
        <w:tc>
          <w:tcPr>
            <w:tcW w:w="832" w:type="dxa"/>
            <w:vMerge w:val="restart"/>
            <w:tcBorders>
              <w:bottom w:val="nil"/>
            </w:tcBorders>
            <w:shd w:val="clear" w:color="auto" w:fill="FFFFFF"/>
          </w:tcPr>
          <w:p w14:paraId="0A323D4F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очная</w:t>
            </w:r>
          </w:p>
        </w:tc>
        <w:tc>
          <w:tcPr>
            <w:tcW w:w="944" w:type="dxa"/>
            <w:vMerge w:val="restart"/>
            <w:tcBorders>
              <w:bottom w:val="nil"/>
            </w:tcBorders>
            <w:shd w:val="clear" w:color="auto" w:fill="FFFFFF"/>
          </w:tcPr>
          <w:p w14:paraId="4466C60F" w14:textId="77777777" w:rsidR="009E5945" w:rsidRPr="005856C0" w:rsidRDefault="009E5945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FFFFFF"/>
          </w:tcPr>
          <w:p w14:paraId="35C8F66E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79A2B0A6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715FD693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4B7B26D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644BE2A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66401E6F" w14:textId="77777777" w:rsidR="009E5945" w:rsidRPr="005856C0" w:rsidRDefault="009E594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FFFFFF"/>
          </w:tcPr>
          <w:p w14:paraId="44DC659C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shd w:val="clear" w:color="auto" w:fill="FFFFFF"/>
          </w:tcPr>
          <w:p w14:paraId="5632F0FB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FFFFFF"/>
          </w:tcPr>
          <w:p w14:paraId="7B53A8D1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FFFFFF"/>
          </w:tcPr>
          <w:p w14:paraId="53805FBF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FFFFFF"/>
          </w:tcPr>
          <w:p w14:paraId="7EE60C1B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shd w:val="clear" w:color="auto" w:fill="FFFFFF"/>
          </w:tcPr>
          <w:p w14:paraId="5A6B7353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FFFFFF"/>
          </w:tcPr>
          <w:p w14:paraId="67341962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9E5945" w:rsidRPr="005856C0" w14:paraId="397CDAB6" w14:textId="77777777" w:rsidTr="009E5945">
        <w:trPr>
          <w:trHeight w:hRule="exact" w:val="1143"/>
        </w:trPr>
        <w:tc>
          <w:tcPr>
            <w:tcW w:w="995" w:type="dxa"/>
            <w:vMerge/>
            <w:tcBorders>
              <w:top w:val="nil"/>
            </w:tcBorders>
            <w:shd w:val="clear" w:color="auto" w:fill="FFFFFF"/>
          </w:tcPr>
          <w:p w14:paraId="3091BE0F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</w:tcBorders>
            <w:shd w:val="clear" w:color="auto" w:fill="FFFFFF"/>
          </w:tcPr>
          <w:p w14:paraId="62351745" w14:textId="77777777" w:rsidR="009E5945" w:rsidRPr="005856C0" w:rsidRDefault="009E5945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  <w:shd w:val="clear" w:color="auto" w:fill="FFFFFF"/>
          </w:tcPr>
          <w:p w14:paraId="29CA9965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tcBorders>
              <w:top w:val="nil"/>
            </w:tcBorders>
            <w:shd w:val="clear" w:color="auto" w:fill="FFFFFF"/>
          </w:tcPr>
          <w:p w14:paraId="5C6B7DAC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  <w:shd w:val="clear" w:color="auto" w:fill="FFFFFF"/>
          </w:tcPr>
          <w:p w14:paraId="22C1225A" w14:textId="77777777" w:rsidR="009E5945" w:rsidRPr="005856C0" w:rsidRDefault="009E5945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44" w:type="dxa"/>
            <w:vMerge/>
            <w:tcBorders>
              <w:top w:val="nil"/>
            </w:tcBorders>
            <w:shd w:val="clear" w:color="auto" w:fill="FFFFFF"/>
          </w:tcPr>
          <w:p w14:paraId="664F9BA1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tcBorders>
              <w:top w:val="single" w:sz="4" w:space="0" w:color="auto"/>
            </w:tcBorders>
            <w:shd w:val="clear" w:color="auto" w:fill="FFFFFF"/>
          </w:tcPr>
          <w:p w14:paraId="17124D87" w14:textId="77777777" w:rsidR="009E5945" w:rsidRPr="005856C0" w:rsidRDefault="009E594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107" w:type="dxa"/>
            <w:tcBorders>
              <w:top w:val="single" w:sz="4" w:space="0" w:color="auto"/>
            </w:tcBorders>
            <w:shd w:val="clear" w:color="auto" w:fill="FFFFFF"/>
          </w:tcPr>
          <w:p w14:paraId="3434E5F2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/>
          </w:tcPr>
          <w:p w14:paraId="6C664DB4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shd w:val="clear" w:color="auto" w:fill="FFFFFF"/>
          </w:tcPr>
          <w:p w14:paraId="2BBFD599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FFFFFF"/>
          </w:tcPr>
          <w:p w14:paraId="797214F0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FFFFFF"/>
          </w:tcPr>
          <w:p w14:paraId="289A2A88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91" w:type="dxa"/>
            <w:tcBorders>
              <w:top w:val="single" w:sz="4" w:space="0" w:color="auto"/>
            </w:tcBorders>
            <w:shd w:val="clear" w:color="auto" w:fill="FFFFFF"/>
          </w:tcPr>
          <w:p w14:paraId="3D5E7A40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shd w:val="clear" w:color="auto" w:fill="FFFFFF"/>
          </w:tcPr>
          <w:p w14:paraId="6C84B0BB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5856C0" w14:paraId="0FA3F744" w14:textId="77777777" w:rsidTr="009E5945">
        <w:trPr>
          <w:trHeight w:hRule="exact" w:val="1575"/>
        </w:trPr>
        <w:tc>
          <w:tcPr>
            <w:tcW w:w="995" w:type="dxa"/>
            <w:vMerge/>
            <w:shd w:val="clear" w:color="auto" w:fill="FFFFFF"/>
          </w:tcPr>
          <w:p w14:paraId="05DF5DCC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shd w:val="clear" w:color="auto" w:fill="FFFFFF"/>
          </w:tcPr>
          <w:p w14:paraId="651E213E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90" w:type="dxa"/>
            <w:vMerge/>
            <w:shd w:val="clear" w:color="auto" w:fill="FFFFFF"/>
          </w:tcPr>
          <w:p w14:paraId="4FEE21F6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7D99BD6B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0E04B706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vMerge/>
            <w:shd w:val="clear" w:color="auto" w:fill="FFFFFF"/>
          </w:tcPr>
          <w:p w14:paraId="65EE0C1D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shd w:val="clear" w:color="auto" w:fill="FFFFFF"/>
          </w:tcPr>
          <w:p w14:paraId="78539171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38FFA53F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42732BD7" w14:textId="77777777" w:rsidR="00BB2115" w:rsidRPr="005856C0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07" w:type="dxa"/>
            <w:shd w:val="clear" w:color="auto" w:fill="FFFFFF"/>
          </w:tcPr>
          <w:p w14:paraId="5765BBA8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85" w:type="dxa"/>
            <w:shd w:val="clear" w:color="auto" w:fill="FFFFFF"/>
          </w:tcPr>
          <w:p w14:paraId="74DD1317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642</w:t>
            </w:r>
          </w:p>
        </w:tc>
        <w:tc>
          <w:tcPr>
            <w:tcW w:w="1047" w:type="dxa"/>
            <w:shd w:val="clear" w:color="auto" w:fill="FFFFFF"/>
          </w:tcPr>
          <w:p w14:paraId="60324B3F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0" w:type="dxa"/>
            <w:shd w:val="clear" w:color="auto" w:fill="FFFFFF"/>
          </w:tcPr>
          <w:p w14:paraId="047D8D54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3" w:type="dxa"/>
            <w:shd w:val="clear" w:color="auto" w:fill="FFFFFF"/>
          </w:tcPr>
          <w:p w14:paraId="5FA37008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91" w:type="dxa"/>
            <w:shd w:val="clear" w:color="auto" w:fill="FFFFFF"/>
          </w:tcPr>
          <w:p w14:paraId="1C0DDCAB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28" w:type="dxa"/>
            <w:shd w:val="clear" w:color="auto" w:fill="FFFFFF"/>
          </w:tcPr>
          <w:p w14:paraId="5AD745F7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9E5945" w:rsidRPr="005856C0" w14:paraId="791964CB" w14:textId="77777777" w:rsidTr="009E5945">
        <w:trPr>
          <w:trHeight w:hRule="exact" w:val="694"/>
        </w:trPr>
        <w:tc>
          <w:tcPr>
            <w:tcW w:w="995" w:type="dxa"/>
            <w:vMerge/>
            <w:shd w:val="clear" w:color="auto" w:fill="FFFFFF"/>
          </w:tcPr>
          <w:p w14:paraId="205199B6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shd w:val="clear" w:color="auto" w:fill="FFFFFF"/>
          </w:tcPr>
          <w:p w14:paraId="7582A2D2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90" w:type="dxa"/>
            <w:vMerge/>
            <w:shd w:val="clear" w:color="auto" w:fill="FFFFFF"/>
          </w:tcPr>
          <w:p w14:paraId="2FAD4BF9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264868B3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42E55B51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vMerge/>
            <w:shd w:val="clear" w:color="auto" w:fill="FFFFFF"/>
          </w:tcPr>
          <w:p w14:paraId="73ED066B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89" w:type="dxa"/>
            <w:shd w:val="clear" w:color="auto" w:fill="FFFFFF"/>
          </w:tcPr>
          <w:p w14:paraId="671C2876" w14:textId="77777777" w:rsidR="009E5945" w:rsidRPr="005856C0" w:rsidRDefault="009E5945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5856C0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07" w:type="dxa"/>
            <w:shd w:val="clear" w:color="auto" w:fill="FFFFFF"/>
          </w:tcPr>
          <w:p w14:paraId="3E491ECB" w14:textId="77777777" w:rsidR="009E5945" w:rsidRPr="005856C0" w:rsidRDefault="009E594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5" w:type="dxa"/>
            <w:shd w:val="clear" w:color="auto" w:fill="FFFFFF"/>
          </w:tcPr>
          <w:p w14:paraId="162F291E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744</w:t>
            </w:r>
          </w:p>
        </w:tc>
        <w:tc>
          <w:tcPr>
            <w:tcW w:w="1047" w:type="dxa"/>
            <w:shd w:val="clear" w:color="auto" w:fill="FFFFFF"/>
          </w:tcPr>
          <w:p w14:paraId="2A490F6F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0" w:type="dxa"/>
            <w:shd w:val="clear" w:color="auto" w:fill="FFFFFF"/>
          </w:tcPr>
          <w:p w14:paraId="4FE1DD41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3" w:type="dxa"/>
            <w:shd w:val="clear" w:color="auto" w:fill="FFFFFF"/>
          </w:tcPr>
          <w:p w14:paraId="26F1EED7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1" w:type="dxa"/>
            <w:shd w:val="clear" w:color="auto" w:fill="FFFFFF"/>
          </w:tcPr>
          <w:p w14:paraId="2A647AFC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28" w:type="dxa"/>
            <w:shd w:val="clear" w:color="auto" w:fill="FFFFFF"/>
          </w:tcPr>
          <w:p w14:paraId="6BCED6F5" w14:textId="77777777" w:rsidR="009E5945" w:rsidRPr="005856C0" w:rsidRDefault="009E5945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5E3CC03F" w14:textId="77777777" w:rsidR="00FB51DB" w:rsidRPr="00A93419" w:rsidRDefault="00FB51DB" w:rsidP="00FB51DB">
      <w:pPr>
        <w:keepNext/>
        <w:outlineLvl w:val="3"/>
        <w:rPr>
          <w:bCs/>
          <w:sz w:val="16"/>
          <w:szCs w:val="16"/>
        </w:rPr>
      </w:pPr>
    </w:p>
    <w:p w14:paraId="5BA81E81" w14:textId="77777777" w:rsidR="00FB51DB" w:rsidRPr="00A93419" w:rsidRDefault="00FB51DB" w:rsidP="00FB51DB">
      <w:pPr>
        <w:pageBreakBefore/>
        <w:widowControl w:val="0"/>
        <w:spacing w:line="235" w:lineRule="auto"/>
        <w:ind w:right="3039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</w:p>
    <w:tbl>
      <w:tblPr>
        <w:tblW w:w="555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568"/>
        <w:gridCol w:w="1132"/>
        <w:gridCol w:w="854"/>
        <w:gridCol w:w="851"/>
        <w:gridCol w:w="852"/>
        <w:gridCol w:w="1134"/>
        <w:gridCol w:w="841"/>
        <w:gridCol w:w="472"/>
        <w:gridCol w:w="1101"/>
        <w:gridCol w:w="884"/>
        <w:gridCol w:w="937"/>
        <w:gridCol w:w="1017"/>
        <w:gridCol w:w="832"/>
        <w:gridCol w:w="848"/>
        <w:gridCol w:w="877"/>
        <w:gridCol w:w="993"/>
      </w:tblGrid>
      <w:tr w:rsidR="00115BEF" w:rsidRPr="005856C0" w14:paraId="4D0D109C" w14:textId="77777777" w:rsidTr="00480629">
        <w:tc>
          <w:tcPr>
            <w:tcW w:w="994" w:type="dxa"/>
            <w:vMerge w:val="restart"/>
            <w:shd w:val="clear" w:color="auto" w:fill="FFFFFF"/>
          </w:tcPr>
          <w:p w14:paraId="5BA73119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38137E0C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5ED776C3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0AF3FFF8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4DAF7A80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554" w:type="dxa"/>
            <w:gridSpan w:val="3"/>
            <w:vMerge w:val="restart"/>
            <w:shd w:val="clear" w:color="auto" w:fill="FFFFFF"/>
          </w:tcPr>
          <w:p w14:paraId="5FFB5D2F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4932C85D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47" w:type="dxa"/>
            <w:gridSpan w:val="3"/>
            <w:shd w:val="clear" w:color="auto" w:fill="FFFFFF"/>
          </w:tcPr>
          <w:p w14:paraId="3C3D6E07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922" w:type="dxa"/>
            <w:gridSpan w:val="3"/>
            <w:shd w:val="clear" w:color="auto" w:fill="FFFFFF"/>
          </w:tcPr>
          <w:p w14:paraId="1BB2DF02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7" w:type="dxa"/>
            <w:gridSpan w:val="3"/>
            <w:shd w:val="clear" w:color="auto" w:fill="FFFFFF"/>
          </w:tcPr>
          <w:p w14:paraId="382208BF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70" w:type="dxa"/>
            <w:gridSpan w:val="2"/>
            <w:shd w:val="clear" w:color="auto" w:fill="FFFFFF"/>
          </w:tcPr>
          <w:p w14:paraId="0CB669FF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5856C0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5856C0" w14:paraId="353F528A" w14:textId="77777777" w:rsidTr="00480629">
        <w:tc>
          <w:tcPr>
            <w:tcW w:w="994" w:type="dxa"/>
            <w:vMerge/>
            <w:shd w:val="clear" w:color="auto" w:fill="FFFFFF"/>
            <w:vAlign w:val="center"/>
          </w:tcPr>
          <w:p w14:paraId="09431AA0" w14:textId="77777777" w:rsidR="0059360E" w:rsidRPr="005856C0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4" w:type="dxa"/>
            <w:gridSpan w:val="3"/>
            <w:vMerge/>
            <w:shd w:val="clear" w:color="auto" w:fill="FFFFFF"/>
            <w:vAlign w:val="center"/>
          </w:tcPr>
          <w:p w14:paraId="6E611974" w14:textId="77777777" w:rsidR="0059360E" w:rsidRPr="005856C0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1E1A7339" w14:textId="77777777" w:rsidR="0059360E" w:rsidRPr="005856C0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77C323C0" w14:textId="77777777" w:rsidR="0059360E" w:rsidRPr="005856C0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13" w:type="dxa"/>
            <w:gridSpan w:val="2"/>
            <w:shd w:val="clear" w:color="auto" w:fill="FFFFFF"/>
          </w:tcPr>
          <w:p w14:paraId="143F78FC" w14:textId="77777777" w:rsidR="0059360E" w:rsidRPr="005856C0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1" w:type="dxa"/>
            <w:shd w:val="clear" w:color="auto" w:fill="FFFFFF"/>
          </w:tcPr>
          <w:p w14:paraId="62111551" w14:textId="1137F361" w:rsidR="0059360E" w:rsidRPr="005856C0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446B9FFD" w14:textId="1E6C7F1D" w:rsidR="0059360E" w:rsidRPr="005856C0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7" w:type="dxa"/>
            <w:shd w:val="clear" w:color="auto" w:fill="FFFFFF"/>
          </w:tcPr>
          <w:p w14:paraId="6FE58566" w14:textId="3777A690" w:rsidR="0059360E" w:rsidRPr="005856C0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17" w:type="dxa"/>
            <w:shd w:val="clear" w:color="auto" w:fill="FFFFFF"/>
          </w:tcPr>
          <w:p w14:paraId="533B87C0" w14:textId="4DB029A0" w:rsidR="0059360E" w:rsidRPr="005856C0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15E97157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2BD139B4" w14:textId="37ADE428" w:rsidR="0059360E" w:rsidRPr="005856C0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8" w:type="dxa"/>
            <w:shd w:val="clear" w:color="auto" w:fill="FFFFFF"/>
          </w:tcPr>
          <w:p w14:paraId="149F6CCF" w14:textId="71DCAA4F" w:rsidR="0059360E" w:rsidRPr="005856C0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77" w:type="dxa"/>
            <w:shd w:val="clear" w:color="auto" w:fill="FFFFFF"/>
          </w:tcPr>
          <w:p w14:paraId="431E0070" w14:textId="77777777" w:rsidR="0059360E" w:rsidRPr="005856C0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7103AE36" w14:textId="77777777" w:rsidR="0059360E" w:rsidRPr="005856C0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115BEF" w:rsidRPr="005856C0" w14:paraId="0EE6B65A" w14:textId="77777777" w:rsidTr="00115BEF">
        <w:tc>
          <w:tcPr>
            <w:tcW w:w="994" w:type="dxa"/>
            <w:vMerge/>
            <w:shd w:val="clear" w:color="auto" w:fill="FFFFFF"/>
            <w:vAlign w:val="center"/>
          </w:tcPr>
          <w:p w14:paraId="594E5AF6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8" w:type="dxa"/>
            <w:shd w:val="clear" w:color="auto" w:fill="FFFFFF"/>
          </w:tcPr>
          <w:p w14:paraId="2E047F9C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132" w:type="dxa"/>
            <w:shd w:val="clear" w:color="auto" w:fill="FFFFFF"/>
          </w:tcPr>
          <w:p w14:paraId="7DA06141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4" w:type="dxa"/>
            <w:shd w:val="clear" w:color="auto" w:fill="FFFFFF"/>
          </w:tcPr>
          <w:p w14:paraId="0CBFF5CD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51" w:type="dxa"/>
            <w:shd w:val="clear" w:color="auto" w:fill="FFFFFF"/>
          </w:tcPr>
          <w:p w14:paraId="3B455E43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2" w:type="dxa"/>
            <w:shd w:val="clear" w:color="auto" w:fill="FFFFFF"/>
          </w:tcPr>
          <w:p w14:paraId="6F3E114B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5856C0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5856C0">
              <w:rPr>
                <w:bCs/>
                <w:color w:val="000000"/>
                <w:sz w:val="18"/>
                <w:szCs w:val="18"/>
              </w:rPr>
              <w:t>-</w:t>
            </w:r>
          </w:p>
          <w:p w14:paraId="3B2A6C19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856C0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6581CCAD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F9601A2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</w:tcPr>
          <w:p w14:paraId="78C97632" w14:textId="77777777" w:rsidR="00115BEF" w:rsidRPr="005856C0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72" w:type="dxa"/>
            <w:shd w:val="clear" w:color="auto" w:fill="FFFFFF"/>
          </w:tcPr>
          <w:p w14:paraId="63C84DE7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1" w:type="dxa"/>
            <w:shd w:val="clear" w:color="auto" w:fill="FFFFFF"/>
            <w:vAlign w:val="center"/>
          </w:tcPr>
          <w:p w14:paraId="16618CEF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37686386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7" w:type="dxa"/>
            <w:shd w:val="clear" w:color="auto" w:fill="FFFFFF"/>
          </w:tcPr>
          <w:p w14:paraId="3ABED616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FFFFFF"/>
          </w:tcPr>
          <w:p w14:paraId="4627CBA1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7FBBBDD2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  <w:vAlign w:val="center"/>
          </w:tcPr>
          <w:p w14:paraId="606E156D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7A38E56A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73C60625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15BEF" w:rsidRPr="005856C0" w14:paraId="6BF71E6B" w14:textId="77777777" w:rsidTr="00115BEF">
        <w:tc>
          <w:tcPr>
            <w:tcW w:w="994" w:type="dxa"/>
            <w:shd w:val="clear" w:color="auto" w:fill="FFFFFF"/>
            <w:vAlign w:val="bottom"/>
          </w:tcPr>
          <w:p w14:paraId="43EE4661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8" w:type="dxa"/>
            <w:shd w:val="clear" w:color="auto" w:fill="FFFFFF"/>
            <w:vAlign w:val="bottom"/>
          </w:tcPr>
          <w:p w14:paraId="270ECD1C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7DDF64CA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7E2A8D5E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7E563F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6BF758C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0D3A5A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shd w:val="clear" w:color="auto" w:fill="FFFFFF"/>
            <w:vAlign w:val="bottom"/>
          </w:tcPr>
          <w:p w14:paraId="088454E8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72" w:type="dxa"/>
            <w:shd w:val="clear" w:color="auto" w:fill="FFFFFF"/>
            <w:vAlign w:val="center"/>
          </w:tcPr>
          <w:p w14:paraId="57BA0353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1" w:type="dxa"/>
            <w:shd w:val="clear" w:color="auto" w:fill="FFFFFF"/>
            <w:vAlign w:val="bottom"/>
          </w:tcPr>
          <w:p w14:paraId="161E6617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273F3927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7" w:type="dxa"/>
            <w:shd w:val="clear" w:color="auto" w:fill="FFFFFF"/>
            <w:vAlign w:val="bottom"/>
          </w:tcPr>
          <w:p w14:paraId="3F805ADE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  <w:vAlign w:val="center"/>
          </w:tcPr>
          <w:p w14:paraId="3A2ADE5A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19A0E529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8" w:type="dxa"/>
            <w:shd w:val="clear" w:color="auto" w:fill="FFFFFF"/>
            <w:vAlign w:val="center"/>
          </w:tcPr>
          <w:p w14:paraId="4C840DCA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7" w:type="dxa"/>
            <w:shd w:val="clear" w:color="auto" w:fill="FFFFFF"/>
          </w:tcPr>
          <w:p w14:paraId="0111EB8F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FFFFFF"/>
          </w:tcPr>
          <w:p w14:paraId="27867304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115BEF" w:rsidRPr="005856C0" w14:paraId="35B3B480" w14:textId="77777777" w:rsidTr="00115BEF">
        <w:tc>
          <w:tcPr>
            <w:tcW w:w="994" w:type="dxa"/>
            <w:shd w:val="clear" w:color="auto" w:fill="FFFFFF"/>
          </w:tcPr>
          <w:p w14:paraId="0256DC88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802111О.99.</w:t>
            </w:r>
            <w:proofErr w:type="gramStart"/>
            <w:r w:rsidRPr="005856C0">
              <w:rPr>
                <w:sz w:val="18"/>
                <w:szCs w:val="18"/>
              </w:rPr>
              <w:t>0.БА</w:t>
            </w:r>
            <w:proofErr w:type="gramEnd"/>
            <w:r w:rsidRPr="005856C0">
              <w:rPr>
                <w:sz w:val="18"/>
                <w:szCs w:val="18"/>
              </w:rPr>
              <w:t>96АА00001</w:t>
            </w:r>
          </w:p>
        </w:tc>
        <w:tc>
          <w:tcPr>
            <w:tcW w:w="1568" w:type="dxa"/>
            <w:shd w:val="clear" w:color="auto" w:fill="FFFFFF"/>
          </w:tcPr>
          <w:p w14:paraId="59570D9E" w14:textId="77777777" w:rsidR="00115BEF" w:rsidRPr="005856C0" w:rsidRDefault="00115BEF" w:rsidP="00480629">
            <w:pPr>
              <w:keepNext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обучающиеся с ограниченными возможностями здоровья (ОВЗ) с расстройствами аутистического спектра</w:t>
            </w:r>
          </w:p>
        </w:tc>
        <w:tc>
          <w:tcPr>
            <w:tcW w:w="1132" w:type="dxa"/>
            <w:shd w:val="clear" w:color="auto" w:fill="FFFFFF"/>
          </w:tcPr>
          <w:p w14:paraId="7BB259C9" w14:textId="77777777" w:rsidR="00115BEF" w:rsidRPr="005856C0" w:rsidRDefault="00115BEF" w:rsidP="00480629">
            <w:pPr>
              <w:keepNext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854" w:type="dxa"/>
            <w:shd w:val="clear" w:color="auto" w:fill="FFFFFF"/>
          </w:tcPr>
          <w:p w14:paraId="042B80BD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не указано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14:paraId="13F68AEF" w14:textId="77777777" w:rsidR="00115BEF" w:rsidRPr="005856C0" w:rsidRDefault="00115BE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очная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</w:tcPr>
          <w:p w14:paraId="743CB61B" w14:textId="77777777" w:rsidR="00115BEF" w:rsidRPr="005856C0" w:rsidRDefault="00115BEF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58232E5B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841" w:type="dxa"/>
            <w:shd w:val="clear" w:color="auto" w:fill="FFFFFF"/>
          </w:tcPr>
          <w:p w14:paraId="58B63F56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72" w:type="dxa"/>
            <w:shd w:val="clear" w:color="auto" w:fill="FFFFFF"/>
          </w:tcPr>
          <w:p w14:paraId="62A89DC2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1101" w:type="dxa"/>
            <w:shd w:val="clear" w:color="auto" w:fill="FFFFFF"/>
          </w:tcPr>
          <w:p w14:paraId="79B8FB4F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84" w:type="dxa"/>
            <w:shd w:val="clear" w:color="auto" w:fill="FFFFFF"/>
          </w:tcPr>
          <w:p w14:paraId="488DEBC0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37" w:type="dxa"/>
            <w:shd w:val="clear" w:color="auto" w:fill="FFFFFF"/>
          </w:tcPr>
          <w:p w14:paraId="079A0DE1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7" w:type="dxa"/>
            <w:shd w:val="clear" w:color="auto" w:fill="FFFFFF"/>
          </w:tcPr>
          <w:p w14:paraId="3C131E25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44784E21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565A15EA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59078840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1102DBB7" w14:textId="77777777" w:rsidR="00115BEF" w:rsidRPr="005856C0" w:rsidRDefault="00115BE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4A20751B" w14:textId="77777777" w:rsidR="00FB51DB" w:rsidRPr="00115BEF" w:rsidRDefault="00FB51DB" w:rsidP="00FB51DB">
      <w:pPr>
        <w:keepNext/>
        <w:spacing w:line="235" w:lineRule="auto"/>
        <w:outlineLvl w:val="3"/>
        <w:rPr>
          <w:bCs/>
          <w:color w:val="000000"/>
          <w:sz w:val="10"/>
          <w:szCs w:val="10"/>
          <w:shd w:val="clear" w:color="auto" w:fill="FFFFFF"/>
        </w:rPr>
      </w:pPr>
    </w:p>
    <w:p w14:paraId="5A396825" w14:textId="77777777" w:rsidR="00FB51DB" w:rsidRDefault="00FB51DB" w:rsidP="00FB51DB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675D3D63" w14:textId="77777777" w:rsidR="007C7490" w:rsidRPr="00A93419" w:rsidRDefault="007C7490" w:rsidP="007C749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164630E7" w14:textId="77777777" w:rsidTr="007C7490">
        <w:trPr>
          <w:trHeight w:val="198"/>
        </w:trPr>
        <w:tc>
          <w:tcPr>
            <w:tcW w:w="15173" w:type="dxa"/>
            <w:gridSpan w:val="5"/>
          </w:tcPr>
          <w:p w14:paraId="7F08F90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79E5FD3C" w14:textId="77777777" w:rsidTr="007C7490">
        <w:tc>
          <w:tcPr>
            <w:tcW w:w="2694" w:type="dxa"/>
          </w:tcPr>
          <w:p w14:paraId="1DCEB99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1EB31ED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58B1F18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3D8C557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4BB856C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3D78C452" w14:textId="77777777" w:rsidTr="007C7490">
        <w:tc>
          <w:tcPr>
            <w:tcW w:w="2694" w:type="dxa"/>
          </w:tcPr>
          <w:p w14:paraId="0730EB0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7AB5F5C3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1A221D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33F9137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756BA3D3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40977965" w14:textId="77777777" w:rsidTr="007C7490">
        <w:tc>
          <w:tcPr>
            <w:tcW w:w="2694" w:type="dxa"/>
          </w:tcPr>
          <w:p w14:paraId="5D10629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58A23A4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2A29B5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32D775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52487403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0E18FD86" w14:textId="77777777" w:rsidR="007C7490" w:rsidRPr="00115BEF" w:rsidRDefault="007C7490" w:rsidP="007C7490">
      <w:pPr>
        <w:widowControl w:val="0"/>
        <w:spacing w:line="235" w:lineRule="auto"/>
        <w:rPr>
          <w:b/>
          <w:color w:val="000000"/>
          <w:sz w:val="10"/>
          <w:szCs w:val="10"/>
          <w:shd w:val="clear" w:color="auto" w:fill="FFFFFF"/>
        </w:rPr>
      </w:pPr>
    </w:p>
    <w:p w14:paraId="6FC2AB62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1A35C72A" w14:textId="77777777" w:rsidR="007C7490" w:rsidRPr="001E7744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</w:t>
      </w:r>
      <w:r>
        <w:rPr>
          <w:color w:val="000000"/>
          <w:sz w:val="24"/>
          <w:szCs w:val="24"/>
          <w:shd w:val="clear" w:color="auto" w:fill="FFFFFF"/>
        </w:rPr>
        <w:t>и</w:t>
      </w: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</w:t>
      </w:r>
      <w:r>
        <w:rPr>
          <w:b/>
          <w:color w:val="000000"/>
          <w:sz w:val="24"/>
          <w:szCs w:val="24"/>
          <w:shd w:val="clear" w:color="auto" w:fill="FFFFFF"/>
        </w:rPr>
        <w:t>______</w:t>
      </w:r>
      <w:r w:rsidRPr="001E7744">
        <w:rPr>
          <w:b/>
          <w:color w:val="000000"/>
          <w:sz w:val="24"/>
          <w:szCs w:val="24"/>
          <w:shd w:val="clear" w:color="auto" w:fill="FFFFFF"/>
        </w:rPr>
        <w:t>_</w:t>
      </w:r>
    </w:p>
    <w:tbl>
      <w:tblPr>
        <w:tblW w:w="156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1053"/>
        <w:gridCol w:w="8941"/>
      </w:tblGrid>
      <w:tr w:rsidR="007C7490" w:rsidRPr="001604A2" w14:paraId="4A434D84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653C7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B1A5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3AAD6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D8772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1E0A1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7C7490" w:rsidRPr="001604A2" w14:paraId="34DE0099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1904E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9C186" w14:textId="77777777" w:rsidR="007C7490" w:rsidRPr="00E53EC3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20C92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8FD2E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593C4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4C92C009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1604A2" w14:paraId="5329A1C8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9B391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A8E2E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D3FA5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F7AFA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DA117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1604A2" w14:paraId="2A4A427B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058DC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CDDCA4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66F00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D0A60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3C145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7C7490" w:rsidRPr="001604A2" w14:paraId="78FF24A6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532AC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5EBB4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E53EC3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E53EC3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03A53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A4524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B3863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E53EC3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E53EC3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6F2DE9B7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4F6C0398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7DD2D0A1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476D45" w14:paraId="6D6B60C1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BEB4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CFF1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0E25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476D45" w14:paraId="56441C01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B89C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131B" w14:textId="77777777" w:rsidR="007C7490" w:rsidRPr="00476D45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FC3A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476D45" w14:paraId="5F7BF703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3187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AF61" w14:textId="77777777" w:rsidR="007C7490" w:rsidRPr="00476D45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03F0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476D45" w14:paraId="48DFCF36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0C5A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9F81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E44B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1 раз в год</w:t>
            </w:r>
          </w:p>
        </w:tc>
      </w:tr>
      <w:tr w:rsidR="007C7490" w:rsidRPr="00476D45" w14:paraId="1B060F6A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2CC6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7FD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3273779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12C02065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6FA7872C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08F9A3F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6C12F8E3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2EE32057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5A5C7774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285F92C8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758EBCDF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7FF0BC6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5177E1B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7F1B8C96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5EED458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7A1A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528A126C" w14:textId="77777777" w:rsidR="007C7490" w:rsidRDefault="007C7490" w:rsidP="007C7490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15F1ACED" w14:textId="77777777" w:rsidR="00FB51DB" w:rsidRDefault="00FB51DB" w:rsidP="00FB51DB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7383C4F4" w14:textId="77777777" w:rsidR="00FB51DB" w:rsidRDefault="00FB51DB" w:rsidP="00FB51DB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2127C213" w14:textId="77777777" w:rsidR="00FB51DB" w:rsidRDefault="00FB51DB" w:rsidP="00FB51DB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0D4D0914" w14:textId="77777777" w:rsidR="002209D2" w:rsidRDefault="002209D2" w:rsidP="00FB51DB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5F620441" w14:textId="77777777" w:rsidR="002209D2" w:rsidRDefault="002209D2" w:rsidP="00FB51DB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E4A1019" w14:textId="77777777" w:rsidR="00FB51DB" w:rsidRDefault="00FB51DB" w:rsidP="00FB51DB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8"/>
          <w:szCs w:val="28"/>
          <w:shd w:val="clear" w:color="auto" w:fill="FFFFFF"/>
        </w:rPr>
      </w:pPr>
    </w:p>
    <w:p w14:paraId="0A586ACC" w14:textId="77777777" w:rsidR="00F9018F" w:rsidRDefault="00F9018F" w:rsidP="00A55B32">
      <w:pPr>
        <w:keepNext/>
        <w:spacing w:before="240" w:after="60"/>
        <w:outlineLvl w:val="3"/>
        <w:rPr>
          <w:bCs/>
          <w:color w:val="000000"/>
          <w:szCs w:val="28"/>
          <w:shd w:val="clear" w:color="auto" w:fill="FFFFFF"/>
        </w:rPr>
        <w:sectPr w:rsidR="00F9018F" w:rsidSect="000B6D28">
          <w:type w:val="continuous"/>
          <w:pgSz w:w="16838" w:h="11906" w:orient="landscape"/>
          <w:pgMar w:top="993" w:right="1134" w:bottom="567" w:left="1134" w:header="709" w:footer="340" w:gutter="0"/>
          <w:cols w:space="720"/>
          <w:docGrid w:linePitch="381"/>
        </w:sectPr>
      </w:pPr>
    </w:p>
    <w:p w14:paraId="7D05D42B" w14:textId="49A9934C" w:rsidR="00133F87" w:rsidRPr="001E7744" w:rsidRDefault="00AC7F32" w:rsidP="00133F87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08B7F42A">
          <v:shape id="_x0000_s1036" type="#_x0000_t202" style="position:absolute;left:0;text-align:left;margin-left:562.3pt;margin-top:9.95pt;width:149.75pt;height:90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3B7835F2" w14:textId="77777777" w:rsidTr="00C720C9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222D8C2C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48673EFD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3BE842EE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585C8830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перечню</w:t>
                        </w:r>
                      </w:p>
                      <w:p w14:paraId="70E19092" w14:textId="77777777" w:rsidR="0019530A" w:rsidRPr="009D7718" w:rsidRDefault="0019530A" w:rsidP="00C720C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187429E7" w14:textId="77777777" w:rsidR="0019530A" w:rsidRPr="00192CE8" w:rsidRDefault="0019530A" w:rsidP="00376AB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36.794.0</w:t>
                        </w:r>
                      </w:p>
                    </w:tc>
                  </w:tr>
                </w:tbl>
                <w:p w14:paraId="0DBA5325" w14:textId="77777777" w:rsidR="0019530A" w:rsidRPr="009D7718" w:rsidRDefault="0019530A" w:rsidP="00133F87"/>
              </w:txbxContent>
            </v:textbox>
          </v:shape>
        </w:pict>
      </w:r>
      <w:r w:rsidR="00133F87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FD224E">
        <w:rPr>
          <w:bCs/>
          <w:color w:val="000000"/>
          <w:sz w:val="24"/>
          <w:szCs w:val="24"/>
          <w:shd w:val="clear" w:color="auto" w:fill="FFFFFF"/>
        </w:rPr>
        <w:t>1</w:t>
      </w:r>
      <w:r w:rsidR="00B40E78">
        <w:rPr>
          <w:bCs/>
          <w:color w:val="000000"/>
          <w:sz w:val="24"/>
          <w:szCs w:val="24"/>
          <w:shd w:val="clear" w:color="auto" w:fill="FFFFFF"/>
        </w:rPr>
        <w:t>5</w:t>
      </w:r>
    </w:p>
    <w:p w14:paraId="63A9816F" w14:textId="77777777" w:rsidR="00133F87" w:rsidRPr="00141DA8" w:rsidRDefault="00133F87" w:rsidP="00133F87">
      <w:pPr>
        <w:keepNext/>
        <w:outlineLvl w:val="3"/>
        <w:rPr>
          <w:sz w:val="24"/>
          <w:szCs w:val="24"/>
        </w:rPr>
      </w:pPr>
    </w:p>
    <w:p w14:paraId="78D77D6D" w14:textId="77777777" w:rsidR="002209D2" w:rsidRPr="005856C0" w:rsidRDefault="00133F87" w:rsidP="002209D2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</w:t>
      </w:r>
      <w:r w:rsidR="002209D2" w:rsidRPr="005856C0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="002209D2" w:rsidRPr="005856C0">
        <w:rPr>
          <w:color w:val="000000"/>
          <w:sz w:val="24"/>
          <w:szCs w:val="24"/>
          <w:shd w:val="clear" w:color="auto" w:fill="FFFFFF"/>
        </w:rPr>
        <w:t>_</w:t>
      </w:r>
    </w:p>
    <w:p w14:paraId="7DF3B355" w14:textId="77777777" w:rsidR="002209D2" w:rsidRPr="005856C0" w:rsidRDefault="002209D2" w:rsidP="002209D2">
      <w:pPr>
        <w:keepNext/>
        <w:outlineLvl w:val="3"/>
        <w:rPr>
          <w:sz w:val="24"/>
          <w:szCs w:val="24"/>
          <w:shd w:val="clear" w:color="auto" w:fill="FFFFFF"/>
        </w:rPr>
      </w:pPr>
      <w:r w:rsidRPr="005856C0">
        <w:rPr>
          <w:i/>
          <w:sz w:val="24"/>
          <w:szCs w:val="24"/>
          <w:u w:val="single"/>
        </w:rPr>
        <w:t xml:space="preserve">Реализация основных общеобразовательных программ </w:t>
      </w:r>
      <w:proofErr w:type="gramStart"/>
      <w:r w:rsidRPr="005856C0">
        <w:rPr>
          <w:i/>
          <w:sz w:val="24"/>
          <w:szCs w:val="24"/>
          <w:u w:val="single"/>
        </w:rPr>
        <w:t>среднего  общего</w:t>
      </w:r>
      <w:proofErr w:type="gramEnd"/>
      <w:r w:rsidRPr="005856C0">
        <w:rPr>
          <w:i/>
          <w:sz w:val="24"/>
          <w:szCs w:val="24"/>
          <w:u w:val="single"/>
        </w:rPr>
        <w:t xml:space="preserve"> образования</w:t>
      </w:r>
    </w:p>
    <w:p w14:paraId="0933C416" w14:textId="77777777" w:rsidR="002209D2" w:rsidRPr="005856C0" w:rsidRDefault="002209D2" w:rsidP="002209D2">
      <w:pPr>
        <w:pStyle w:val="af1"/>
        <w:keepNext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outlineLvl w:val="3"/>
        <w:rPr>
          <w:rFonts w:ascii="Times New Roman" w:hAnsi="Times New Roman"/>
          <w:i/>
          <w:sz w:val="24"/>
          <w:szCs w:val="24"/>
          <w:u w:val="single"/>
        </w:rPr>
      </w:pPr>
      <w:r w:rsidRPr="005856C0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 w:rsidRPr="005856C0">
        <w:rPr>
          <w:rFonts w:ascii="Times New Roman" w:hAnsi="Times New Roman"/>
          <w:i/>
          <w:sz w:val="24"/>
          <w:szCs w:val="24"/>
          <w:u w:val="single"/>
        </w:rPr>
        <w:t>Физические лица</w:t>
      </w:r>
    </w:p>
    <w:p w14:paraId="21F62B61" w14:textId="77777777" w:rsidR="002209D2" w:rsidRPr="005856C0" w:rsidRDefault="002209D2" w:rsidP="002209D2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5856C0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7BEAE23B" w14:textId="77777777" w:rsidR="002209D2" w:rsidRDefault="002209D2" w:rsidP="002209D2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5856C0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5856C0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7CF5E1E6" w14:textId="77777777" w:rsidR="005856C0" w:rsidRPr="005856C0" w:rsidRDefault="005856C0" w:rsidP="002209D2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25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4"/>
        <w:gridCol w:w="1111"/>
        <w:gridCol w:w="1388"/>
        <w:gridCol w:w="833"/>
        <w:gridCol w:w="832"/>
        <w:gridCol w:w="967"/>
        <w:gridCol w:w="2913"/>
        <w:gridCol w:w="1107"/>
        <w:gridCol w:w="583"/>
        <w:gridCol w:w="1070"/>
        <w:gridCol w:w="829"/>
        <w:gridCol w:w="834"/>
        <w:gridCol w:w="890"/>
        <w:gridCol w:w="993"/>
      </w:tblGrid>
      <w:tr w:rsidR="002209D2" w:rsidRPr="005856C0" w14:paraId="599A7273" w14:textId="77777777" w:rsidTr="002209D2">
        <w:trPr>
          <w:trHeight w:hRule="exact" w:val="1339"/>
        </w:trPr>
        <w:tc>
          <w:tcPr>
            <w:tcW w:w="974" w:type="dxa"/>
            <w:vMerge w:val="restart"/>
            <w:shd w:val="clear" w:color="auto" w:fill="FFFFFF"/>
            <w:vAlign w:val="center"/>
          </w:tcPr>
          <w:p w14:paraId="7FE8271E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14:paraId="08319FC4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99" w:type="dxa"/>
            <w:gridSpan w:val="2"/>
            <w:vMerge w:val="restart"/>
            <w:shd w:val="clear" w:color="auto" w:fill="FFFFFF"/>
            <w:vAlign w:val="center"/>
          </w:tcPr>
          <w:p w14:paraId="72CACB09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603" w:type="dxa"/>
            <w:gridSpan w:val="3"/>
            <w:shd w:val="clear" w:color="auto" w:fill="FFFFFF"/>
            <w:vAlign w:val="center"/>
          </w:tcPr>
          <w:p w14:paraId="68DC183F" w14:textId="77777777" w:rsidR="002209D2" w:rsidRPr="005856C0" w:rsidRDefault="002209D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5E9B0C04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733" w:type="dxa"/>
            <w:gridSpan w:val="3"/>
            <w:shd w:val="clear" w:color="auto" w:fill="FFFFFF"/>
          </w:tcPr>
          <w:p w14:paraId="7D28DB34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83" w:type="dxa"/>
            <w:gridSpan w:val="2"/>
            <w:shd w:val="clear" w:color="auto" w:fill="FFFFFF"/>
          </w:tcPr>
          <w:p w14:paraId="236E4D5B" w14:textId="77777777" w:rsidR="002209D2" w:rsidRPr="005856C0" w:rsidRDefault="002209D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5856C0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5856C0" w14:paraId="410482DE" w14:textId="77777777" w:rsidTr="002209D2">
        <w:trPr>
          <w:trHeight w:hRule="exact" w:val="940"/>
        </w:trPr>
        <w:tc>
          <w:tcPr>
            <w:tcW w:w="974" w:type="dxa"/>
            <w:vMerge/>
            <w:shd w:val="clear" w:color="auto" w:fill="FFFFFF"/>
          </w:tcPr>
          <w:p w14:paraId="1525902E" w14:textId="77777777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14:paraId="5D18E57D" w14:textId="77777777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99" w:type="dxa"/>
            <w:gridSpan w:val="2"/>
            <w:vMerge/>
            <w:shd w:val="clear" w:color="auto" w:fill="FFFFFF"/>
          </w:tcPr>
          <w:p w14:paraId="1F28CFC4" w14:textId="77777777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7BB7667E" w14:textId="77777777" w:rsidR="00AD1573" w:rsidRPr="005856C0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наименование</w:t>
            </w:r>
          </w:p>
          <w:p w14:paraId="45E3FD3D" w14:textId="77777777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14:paraId="5676E49A" w14:textId="77777777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70" w:type="dxa"/>
            <w:shd w:val="clear" w:color="auto" w:fill="FFFFFF"/>
          </w:tcPr>
          <w:p w14:paraId="2A2CC0D0" w14:textId="6AE9517E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29" w:type="dxa"/>
            <w:shd w:val="clear" w:color="auto" w:fill="FFFFFF"/>
          </w:tcPr>
          <w:p w14:paraId="11EDAF60" w14:textId="4E6D69B5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34" w:type="dxa"/>
            <w:shd w:val="clear" w:color="auto" w:fill="FFFFFF"/>
          </w:tcPr>
          <w:p w14:paraId="19C096BF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1A3CF9E5" w14:textId="0C63D955" w:rsidR="00AD1573" w:rsidRPr="005856C0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90" w:type="dxa"/>
            <w:shd w:val="clear" w:color="auto" w:fill="FFFFFF"/>
          </w:tcPr>
          <w:p w14:paraId="304B7300" w14:textId="77777777" w:rsidR="00AD1573" w:rsidRPr="005856C0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5987924D" w14:textId="77777777" w:rsidR="00AD1573" w:rsidRPr="005856C0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2209D2" w:rsidRPr="005856C0" w14:paraId="4F967038" w14:textId="77777777" w:rsidTr="002209D2">
        <w:trPr>
          <w:trHeight w:val="624"/>
        </w:trPr>
        <w:tc>
          <w:tcPr>
            <w:tcW w:w="974" w:type="dxa"/>
            <w:vMerge/>
            <w:shd w:val="clear" w:color="auto" w:fill="FFFFFF"/>
          </w:tcPr>
          <w:p w14:paraId="651D51E4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shd w:val="clear" w:color="auto" w:fill="FFFFFF"/>
          </w:tcPr>
          <w:p w14:paraId="30DB9077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388" w:type="dxa"/>
            <w:shd w:val="clear" w:color="auto" w:fill="FFFFFF"/>
          </w:tcPr>
          <w:p w14:paraId="7241E9A3" w14:textId="77777777" w:rsidR="002209D2" w:rsidRPr="005856C0" w:rsidRDefault="002209D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33" w:type="dxa"/>
            <w:shd w:val="clear" w:color="auto" w:fill="FFFFFF"/>
          </w:tcPr>
          <w:p w14:paraId="65AD0C32" w14:textId="77777777" w:rsidR="002209D2" w:rsidRPr="005856C0" w:rsidRDefault="002209D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32" w:type="dxa"/>
            <w:shd w:val="clear" w:color="auto" w:fill="FFFFFF"/>
          </w:tcPr>
          <w:p w14:paraId="3AB9CF47" w14:textId="77777777" w:rsidR="002209D2" w:rsidRPr="005856C0" w:rsidRDefault="002209D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67" w:type="dxa"/>
            <w:shd w:val="clear" w:color="auto" w:fill="FFFFFF"/>
          </w:tcPr>
          <w:p w14:paraId="0551ACF7" w14:textId="77777777" w:rsidR="002209D2" w:rsidRPr="005856C0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5856C0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5856C0">
              <w:rPr>
                <w:bCs/>
                <w:color w:val="000000"/>
                <w:sz w:val="18"/>
                <w:szCs w:val="18"/>
              </w:rPr>
              <w:t>-</w:t>
            </w:r>
          </w:p>
          <w:p w14:paraId="29652EDD" w14:textId="77777777" w:rsidR="002209D2" w:rsidRPr="005856C0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856C0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29C3916E" w14:textId="77777777" w:rsidR="002209D2" w:rsidRPr="005856C0" w:rsidRDefault="002209D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913" w:type="dxa"/>
            <w:shd w:val="clear" w:color="auto" w:fill="FFFFFF"/>
          </w:tcPr>
          <w:p w14:paraId="4EAEE4D4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FFFFFF"/>
          </w:tcPr>
          <w:p w14:paraId="268D77E0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83" w:type="dxa"/>
            <w:shd w:val="clear" w:color="auto" w:fill="FFFFFF"/>
          </w:tcPr>
          <w:p w14:paraId="1C3CA491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70" w:type="dxa"/>
            <w:shd w:val="clear" w:color="auto" w:fill="FFFFFF"/>
          </w:tcPr>
          <w:p w14:paraId="5D82207F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9" w:type="dxa"/>
            <w:shd w:val="clear" w:color="auto" w:fill="FFFFFF"/>
          </w:tcPr>
          <w:p w14:paraId="64258F76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4" w:type="dxa"/>
            <w:shd w:val="clear" w:color="auto" w:fill="FFFFFF"/>
          </w:tcPr>
          <w:p w14:paraId="0FFD8E37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0" w:type="dxa"/>
            <w:shd w:val="clear" w:color="auto" w:fill="FFFFFF"/>
          </w:tcPr>
          <w:p w14:paraId="0D45A07C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432A79FB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2209D2" w:rsidRPr="005856C0" w14:paraId="0403B396" w14:textId="77777777" w:rsidTr="002209D2">
        <w:trPr>
          <w:trHeight w:hRule="exact" w:val="372"/>
        </w:trPr>
        <w:tc>
          <w:tcPr>
            <w:tcW w:w="974" w:type="dxa"/>
            <w:shd w:val="clear" w:color="auto" w:fill="FFFFFF"/>
          </w:tcPr>
          <w:p w14:paraId="595BEC9C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</w:t>
            </w:r>
          </w:p>
        </w:tc>
        <w:tc>
          <w:tcPr>
            <w:tcW w:w="1111" w:type="dxa"/>
            <w:shd w:val="clear" w:color="auto" w:fill="FFFFFF"/>
          </w:tcPr>
          <w:p w14:paraId="3690F576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2</w:t>
            </w:r>
          </w:p>
        </w:tc>
        <w:tc>
          <w:tcPr>
            <w:tcW w:w="1388" w:type="dxa"/>
            <w:shd w:val="clear" w:color="auto" w:fill="FFFFFF"/>
          </w:tcPr>
          <w:p w14:paraId="72259312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shd w:val="clear" w:color="auto" w:fill="FFFFFF"/>
          </w:tcPr>
          <w:p w14:paraId="26880643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4</w:t>
            </w:r>
          </w:p>
        </w:tc>
        <w:tc>
          <w:tcPr>
            <w:tcW w:w="832" w:type="dxa"/>
            <w:shd w:val="clear" w:color="auto" w:fill="FFFFFF"/>
          </w:tcPr>
          <w:p w14:paraId="4B650165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5</w:t>
            </w:r>
          </w:p>
        </w:tc>
        <w:tc>
          <w:tcPr>
            <w:tcW w:w="967" w:type="dxa"/>
            <w:shd w:val="clear" w:color="auto" w:fill="FFFFFF"/>
          </w:tcPr>
          <w:p w14:paraId="7CF35D59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6</w:t>
            </w:r>
          </w:p>
        </w:tc>
        <w:tc>
          <w:tcPr>
            <w:tcW w:w="2913" w:type="dxa"/>
            <w:shd w:val="clear" w:color="auto" w:fill="FFFFFF"/>
          </w:tcPr>
          <w:p w14:paraId="1F51217C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7</w:t>
            </w:r>
          </w:p>
        </w:tc>
        <w:tc>
          <w:tcPr>
            <w:tcW w:w="1107" w:type="dxa"/>
            <w:shd w:val="clear" w:color="auto" w:fill="FFFFFF"/>
          </w:tcPr>
          <w:p w14:paraId="067E5928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8</w:t>
            </w:r>
          </w:p>
        </w:tc>
        <w:tc>
          <w:tcPr>
            <w:tcW w:w="583" w:type="dxa"/>
            <w:shd w:val="clear" w:color="auto" w:fill="FFFFFF"/>
          </w:tcPr>
          <w:p w14:paraId="382F1578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9</w:t>
            </w:r>
          </w:p>
        </w:tc>
        <w:tc>
          <w:tcPr>
            <w:tcW w:w="1070" w:type="dxa"/>
            <w:shd w:val="clear" w:color="auto" w:fill="FFFFFF"/>
          </w:tcPr>
          <w:p w14:paraId="01577071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10</w:t>
            </w:r>
          </w:p>
        </w:tc>
        <w:tc>
          <w:tcPr>
            <w:tcW w:w="829" w:type="dxa"/>
            <w:shd w:val="clear" w:color="auto" w:fill="FFFFFF"/>
          </w:tcPr>
          <w:p w14:paraId="12815C58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11</w:t>
            </w:r>
          </w:p>
        </w:tc>
        <w:tc>
          <w:tcPr>
            <w:tcW w:w="834" w:type="dxa"/>
            <w:shd w:val="clear" w:color="auto" w:fill="FFFFFF"/>
          </w:tcPr>
          <w:p w14:paraId="07C065C7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12</w:t>
            </w:r>
          </w:p>
        </w:tc>
        <w:tc>
          <w:tcPr>
            <w:tcW w:w="890" w:type="dxa"/>
            <w:shd w:val="clear" w:color="auto" w:fill="FFFFFF"/>
          </w:tcPr>
          <w:p w14:paraId="7B0D3F0C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463896F3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14</w:t>
            </w:r>
          </w:p>
        </w:tc>
      </w:tr>
      <w:tr w:rsidR="002209D2" w:rsidRPr="005856C0" w14:paraId="471E8B8D" w14:textId="77777777" w:rsidTr="002209D2">
        <w:trPr>
          <w:trHeight w:hRule="exact" w:val="680"/>
        </w:trPr>
        <w:tc>
          <w:tcPr>
            <w:tcW w:w="974" w:type="dxa"/>
            <w:vMerge w:val="restart"/>
            <w:shd w:val="clear" w:color="auto" w:fill="FFFFFF"/>
          </w:tcPr>
          <w:p w14:paraId="1D0D23A9" w14:textId="77777777" w:rsidR="002209D2" w:rsidRPr="005856C0" w:rsidRDefault="002209D2" w:rsidP="002209D2">
            <w:pPr>
              <w:keepNext/>
              <w:spacing w:after="60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802112О.99.</w:t>
            </w:r>
            <w:proofErr w:type="gramStart"/>
            <w:r w:rsidRPr="005856C0">
              <w:rPr>
                <w:sz w:val="18"/>
                <w:szCs w:val="18"/>
              </w:rPr>
              <w:t>0.ББ</w:t>
            </w:r>
            <w:proofErr w:type="gramEnd"/>
            <w:r w:rsidRPr="005856C0">
              <w:rPr>
                <w:sz w:val="18"/>
                <w:szCs w:val="18"/>
              </w:rPr>
              <w:t>11АЮ58001</w:t>
            </w:r>
          </w:p>
        </w:tc>
        <w:tc>
          <w:tcPr>
            <w:tcW w:w="1111" w:type="dxa"/>
            <w:vMerge w:val="restart"/>
            <w:shd w:val="clear" w:color="auto" w:fill="FFFFFF"/>
          </w:tcPr>
          <w:p w14:paraId="1C1DDDA4" w14:textId="77777777" w:rsidR="002209D2" w:rsidRPr="005856C0" w:rsidRDefault="002209D2" w:rsidP="002209D2">
            <w:pPr>
              <w:keepNext/>
              <w:spacing w:after="60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Не указано</w:t>
            </w:r>
          </w:p>
        </w:tc>
        <w:tc>
          <w:tcPr>
            <w:tcW w:w="1388" w:type="dxa"/>
            <w:vMerge w:val="restart"/>
            <w:shd w:val="clear" w:color="auto" w:fill="FFFFFF"/>
          </w:tcPr>
          <w:p w14:paraId="40CCAEDA" w14:textId="77777777" w:rsidR="002209D2" w:rsidRPr="005856C0" w:rsidRDefault="002209D2" w:rsidP="00480629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Не указано</w:t>
            </w:r>
          </w:p>
        </w:tc>
        <w:tc>
          <w:tcPr>
            <w:tcW w:w="833" w:type="dxa"/>
            <w:vMerge w:val="restart"/>
            <w:shd w:val="clear" w:color="auto" w:fill="FFFFFF"/>
          </w:tcPr>
          <w:p w14:paraId="075CA59C" w14:textId="77777777" w:rsidR="002209D2" w:rsidRPr="005856C0" w:rsidRDefault="002209D2" w:rsidP="00480629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Не указано</w:t>
            </w:r>
          </w:p>
        </w:tc>
        <w:tc>
          <w:tcPr>
            <w:tcW w:w="832" w:type="dxa"/>
            <w:vMerge w:val="restart"/>
            <w:shd w:val="clear" w:color="auto" w:fill="FFFFFF"/>
          </w:tcPr>
          <w:p w14:paraId="0849FEEF" w14:textId="77777777" w:rsidR="002209D2" w:rsidRPr="005856C0" w:rsidRDefault="002209D2" w:rsidP="00480629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очная</w:t>
            </w:r>
          </w:p>
          <w:p w14:paraId="19C5BF37" w14:textId="77777777" w:rsidR="002209D2" w:rsidRPr="005856C0" w:rsidRDefault="002209D2" w:rsidP="00480629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967" w:type="dxa"/>
            <w:vMerge w:val="restart"/>
            <w:shd w:val="clear" w:color="auto" w:fill="FFFFFF"/>
          </w:tcPr>
          <w:p w14:paraId="524550C9" w14:textId="77777777" w:rsidR="002209D2" w:rsidRPr="005856C0" w:rsidRDefault="002209D2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48390483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4E6EF918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256EFF4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C401C23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328442E8" w14:textId="77777777" w:rsidR="002209D2" w:rsidRPr="005856C0" w:rsidRDefault="002209D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707901B" w14:textId="77777777" w:rsidR="002209D2" w:rsidRPr="005856C0" w:rsidRDefault="002209D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07" w:type="dxa"/>
            <w:shd w:val="clear" w:color="auto" w:fill="FFFFFF"/>
          </w:tcPr>
          <w:p w14:paraId="18301CC6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3" w:type="dxa"/>
            <w:shd w:val="clear" w:color="auto" w:fill="FFFFFF"/>
          </w:tcPr>
          <w:p w14:paraId="08CC9DEB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70" w:type="dxa"/>
            <w:shd w:val="clear" w:color="auto" w:fill="FFFFFF"/>
          </w:tcPr>
          <w:p w14:paraId="2CD2E683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29" w:type="dxa"/>
            <w:shd w:val="clear" w:color="auto" w:fill="FFFFFF"/>
          </w:tcPr>
          <w:p w14:paraId="31E1F486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4" w:type="dxa"/>
            <w:shd w:val="clear" w:color="auto" w:fill="FFFFFF"/>
          </w:tcPr>
          <w:p w14:paraId="446E96B7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0" w:type="dxa"/>
            <w:shd w:val="clear" w:color="auto" w:fill="FFFFFF"/>
          </w:tcPr>
          <w:p w14:paraId="6198C2BF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3C73F22D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2209D2" w:rsidRPr="005856C0" w14:paraId="7B732A92" w14:textId="77777777" w:rsidTr="002209D2">
        <w:trPr>
          <w:trHeight w:hRule="exact" w:val="864"/>
        </w:trPr>
        <w:tc>
          <w:tcPr>
            <w:tcW w:w="974" w:type="dxa"/>
            <w:vMerge/>
            <w:shd w:val="clear" w:color="auto" w:fill="FFFFFF"/>
          </w:tcPr>
          <w:p w14:paraId="79DC8CF1" w14:textId="77777777" w:rsidR="002209D2" w:rsidRPr="005856C0" w:rsidRDefault="002209D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/>
            <w:shd w:val="clear" w:color="auto" w:fill="FFFFFF"/>
          </w:tcPr>
          <w:p w14:paraId="1D17E8E6" w14:textId="77777777" w:rsidR="002209D2" w:rsidRPr="005856C0" w:rsidRDefault="002209D2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388" w:type="dxa"/>
            <w:vMerge/>
            <w:shd w:val="clear" w:color="auto" w:fill="FFFFFF"/>
          </w:tcPr>
          <w:p w14:paraId="394E7009" w14:textId="77777777" w:rsidR="002209D2" w:rsidRPr="005856C0" w:rsidRDefault="002209D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112CD0C1" w14:textId="77777777" w:rsidR="002209D2" w:rsidRPr="005856C0" w:rsidRDefault="002209D2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7F513A86" w14:textId="77777777" w:rsidR="002209D2" w:rsidRPr="005856C0" w:rsidRDefault="002209D2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67" w:type="dxa"/>
            <w:vMerge/>
            <w:shd w:val="clear" w:color="auto" w:fill="FFFFFF"/>
          </w:tcPr>
          <w:p w14:paraId="6A3F32A5" w14:textId="77777777" w:rsidR="002209D2" w:rsidRPr="005856C0" w:rsidRDefault="002209D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1586C979" w14:textId="77777777" w:rsidR="002209D2" w:rsidRPr="005856C0" w:rsidRDefault="002209D2" w:rsidP="002209D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среднего общего образования</w:t>
            </w:r>
          </w:p>
        </w:tc>
        <w:tc>
          <w:tcPr>
            <w:tcW w:w="1107" w:type="dxa"/>
            <w:shd w:val="clear" w:color="auto" w:fill="FFFFFF"/>
          </w:tcPr>
          <w:p w14:paraId="6EEBDF27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3" w:type="dxa"/>
            <w:shd w:val="clear" w:color="auto" w:fill="FFFFFF"/>
          </w:tcPr>
          <w:p w14:paraId="69DCBDD9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70" w:type="dxa"/>
            <w:shd w:val="clear" w:color="auto" w:fill="FFFFFF"/>
          </w:tcPr>
          <w:p w14:paraId="546C1036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29" w:type="dxa"/>
            <w:shd w:val="clear" w:color="auto" w:fill="FFFFFF"/>
          </w:tcPr>
          <w:p w14:paraId="50B6D46A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4" w:type="dxa"/>
            <w:shd w:val="clear" w:color="auto" w:fill="FFFFFF"/>
          </w:tcPr>
          <w:p w14:paraId="10FFB676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90" w:type="dxa"/>
            <w:shd w:val="clear" w:color="auto" w:fill="FFFFFF"/>
          </w:tcPr>
          <w:p w14:paraId="3D077913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62BCAE2F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5856C0" w14:paraId="70D619FE" w14:textId="77777777" w:rsidTr="002209D2">
        <w:trPr>
          <w:trHeight w:hRule="exact" w:val="1670"/>
        </w:trPr>
        <w:tc>
          <w:tcPr>
            <w:tcW w:w="974" w:type="dxa"/>
            <w:vMerge/>
            <w:shd w:val="clear" w:color="auto" w:fill="FFFFFF"/>
          </w:tcPr>
          <w:p w14:paraId="0C3519A7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/>
            <w:shd w:val="clear" w:color="auto" w:fill="FFFFFF"/>
          </w:tcPr>
          <w:p w14:paraId="6C25E3D2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88" w:type="dxa"/>
            <w:vMerge/>
            <w:shd w:val="clear" w:color="auto" w:fill="FFFFFF"/>
          </w:tcPr>
          <w:p w14:paraId="04A1EC6C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52F7ABE6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028A6708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7" w:type="dxa"/>
            <w:vMerge/>
            <w:shd w:val="clear" w:color="auto" w:fill="FFFFFF"/>
          </w:tcPr>
          <w:p w14:paraId="129F5488" w14:textId="77777777" w:rsidR="00BB2115" w:rsidRPr="005856C0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057AA8D9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4DAC433B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649C0353" w14:textId="77777777" w:rsidR="00BB2115" w:rsidRPr="005856C0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07" w:type="dxa"/>
            <w:shd w:val="clear" w:color="auto" w:fill="FFFFFF"/>
          </w:tcPr>
          <w:p w14:paraId="50387FA3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83" w:type="dxa"/>
            <w:shd w:val="clear" w:color="auto" w:fill="FFFFFF"/>
          </w:tcPr>
          <w:p w14:paraId="22856D0E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070" w:type="dxa"/>
            <w:shd w:val="clear" w:color="auto" w:fill="FFFFFF"/>
          </w:tcPr>
          <w:p w14:paraId="73B56795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9" w:type="dxa"/>
            <w:shd w:val="clear" w:color="auto" w:fill="FFFFFF"/>
          </w:tcPr>
          <w:p w14:paraId="1153B37F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4" w:type="dxa"/>
            <w:shd w:val="clear" w:color="auto" w:fill="FFFFFF"/>
          </w:tcPr>
          <w:p w14:paraId="5319C60F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90" w:type="dxa"/>
            <w:shd w:val="clear" w:color="auto" w:fill="FFFFFF"/>
          </w:tcPr>
          <w:p w14:paraId="1ED00CC3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2E864A1E" w14:textId="77777777" w:rsidR="00BB2115" w:rsidRPr="005856C0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2209D2" w:rsidRPr="005856C0" w14:paraId="3E0337D4" w14:textId="77777777" w:rsidTr="002209D2">
        <w:trPr>
          <w:trHeight w:hRule="exact" w:val="555"/>
        </w:trPr>
        <w:tc>
          <w:tcPr>
            <w:tcW w:w="974" w:type="dxa"/>
            <w:vMerge/>
            <w:shd w:val="clear" w:color="auto" w:fill="FFFFFF"/>
          </w:tcPr>
          <w:p w14:paraId="60B00ED9" w14:textId="77777777" w:rsidR="002209D2" w:rsidRPr="005856C0" w:rsidRDefault="002209D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/>
            <w:shd w:val="clear" w:color="auto" w:fill="FFFFFF"/>
          </w:tcPr>
          <w:p w14:paraId="5D36721F" w14:textId="77777777" w:rsidR="002209D2" w:rsidRPr="005856C0" w:rsidRDefault="002209D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88" w:type="dxa"/>
            <w:vMerge/>
            <w:shd w:val="clear" w:color="auto" w:fill="FFFFFF"/>
          </w:tcPr>
          <w:p w14:paraId="0CC5008F" w14:textId="77777777" w:rsidR="002209D2" w:rsidRPr="005856C0" w:rsidRDefault="002209D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7CB313A3" w14:textId="77777777" w:rsidR="002209D2" w:rsidRPr="005856C0" w:rsidRDefault="002209D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7D053C10" w14:textId="77777777" w:rsidR="002209D2" w:rsidRPr="005856C0" w:rsidRDefault="002209D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7" w:type="dxa"/>
            <w:vMerge/>
            <w:shd w:val="clear" w:color="auto" w:fill="FFFFFF"/>
          </w:tcPr>
          <w:p w14:paraId="4CDE28B9" w14:textId="77777777" w:rsidR="002209D2" w:rsidRPr="005856C0" w:rsidRDefault="002209D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01CD253E" w14:textId="77777777" w:rsidR="002209D2" w:rsidRPr="005856C0" w:rsidRDefault="002209D2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5856C0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07" w:type="dxa"/>
            <w:shd w:val="clear" w:color="auto" w:fill="FFFFFF"/>
          </w:tcPr>
          <w:p w14:paraId="361A5B72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3" w:type="dxa"/>
            <w:shd w:val="clear" w:color="auto" w:fill="FFFFFF"/>
          </w:tcPr>
          <w:p w14:paraId="2C32E66E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70" w:type="dxa"/>
            <w:shd w:val="clear" w:color="auto" w:fill="FFFFFF"/>
          </w:tcPr>
          <w:p w14:paraId="37BED56A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29" w:type="dxa"/>
            <w:shd w:val="clear" w:color="auto" w:fill="FFFFFF"/>
          </w:tcPr>
          <w:p w14:paraId="2F0E19FA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4" w:type="dxa"/>
            <w:shd w:val="clear" w:color="auto" w:fill="FFFFFF"/>
          </w:tcPr>
          <w:p w14:paraId="4B0756D3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0" w:type="dxa"/>
            <w:shd w:val="clear" w:color="auto" w:fill="FFFFFF"/>
          </w:tcPr>
          <w:p w14:paraId="739AAFAC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10523D38" w14:textId="77777777" w:rsidR="002209D2" w:rsidRPr="005856C0" w:rsidRDefault="002209D2" w:rsidP="00585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1C81997C" w14:textId="77777777" w:rsidR="00133F87" w:rsidRPr="00A93419" w:rsidRDefault="00133F87" w:rsidP="002209D2">
      <w:pPr>
        <w:keepNext/>
        <w:outlineLvl w:val="3"/>
        <w:rPr>
          <w:bCs/>
          <w:sz w:val="16"/>
          <w:szCs w:val="16"/>
        </w:rPr>
      </w:pPr>
    </w:p>
    <w:p w14:paraId="32E9D8E1" w14:textId="77777777" w:rsidR="00133F87" w:rsidRPr="00A93419" w:rsidRDefault="00133F87" w:rsidP="00133F87">
      <w:pPr>
        <w:pageBreakBefore/>
        <w:widowControl w:val="0"/>
        <w:spacing w:line="235" w:lineRule="auto"/>
        <w:ind w:right="111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45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"/>
        <w:gridCol w:w="1133"/>
        <w:gridCol w:w="1417"/>
        <w:gridCol w:w="855"/>
        <w:gridCol w:w="993"/>
        <w:gridCol w:w="851"/>
        <w:gridCol w:w="1136"/>
        <w:gridCol w:w="703"/>
        <w:gridCol w:w="7"/>
        <w:gridCol w:w="426"/>
        <w:gridCol w:w="995"/>
        <w:gridCol w:w="853"/>
        <w:gridCol w:w="992"/>
        <w:gridCol w:w="993"/>
        <w:gridCol w:w="850"/>
        <w:gridCol w:w="851"/>
        <w:gridCol w:w="858"/>
        <w:gridCol w:w="996"/>
      </w:tblGrid>
      <w:tr w:rsidR="002209D2" w:rsidRPr="00E53EC3" w14:paraId="276A01A6" w14:textId="77777777" w:rsidTr="005856C0">
        <w:tc>
          <w:tcPr>
            <w:tcW w:w="989" w:type="dxa"/>
            <w:vMerge w:val="restart"/>
            <w:shd w:val="clear" w:color="auto" w:fill="FFFFFF"/>
          </w:tcPr>
          <w:p w14:paraId="5031F75E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27EBC3DE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1AC5D2A6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322EEA38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4CDC3DDC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405" w:type="dxa"/>
            <w:gridSpan w:val="3"/>
            <w:vMerge w:val="restart"/>
            <w:shd w:val="clear" w:color="auto" w:fill="FFFFFF"/>
          </w:tcPr>
          <w:p w14:paraId="383E00C2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844" w:type="dxa"/>
            <w:gridSpan w:val="2"/>
            <w:vMerge w:val="restart"/>
            <w:shd w:val="clear" w:color="auto" w:fill="FFFFFF"/>
          </w:tcPr>
          <w:p w14:paraId="3DAFD22B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72" w:type="dxa"/>
            <w:gridSpan w:val="4"/>
            <w:shd w:val="clear" w:color="auto" w:fill="FFFFFF"/>
          </w:tcPr>
          <w:p w14:paraId="1D1E7E3C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40" w:type="dxa"/>
            <w:gridSpan w:val="3"/>
            <w:shd w:val="clear" w:color="auto" w:fill="FFFFFF"/>
          </w:tcPr>
          <w:p w14:paraId="35DD89A2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  <w:shd w:val="clear" w:color="auto" w:fill="FFFFFF"/>
          </w:tcPr>
          <w:p w14:paraId="0EF5CA6C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54" w:type="dxa"/>
            <w:gridSpan w:val="2"/>
            <w:shd w:val="clear" w:color="auto" w:fill="FFFFFF"/>
          </w:tcPr>
          <w:p w14:paraId="0663380D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E53EC3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E53EC3" w14:paraId="1CCBB175" w14:textId="77777777" w:rsidTr="005856C0">
        <w:tc>
          <w:tcPr>
            <w:tcW w:w="989" w:type="dxa"/>
            <w:vMerge/>
            <w:shd w:val="clear" w:color="auto" w:fill="FFFFFF"/>
            <w:vAlign w:val="center"/>
          </w:tcPr>
          <w:p w14:paraId="28CDF640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5" w:type="dxa"/>
            <w:gridSpan w:val="3"/>
            <w:vMerge/>
            <w:shd w:val="clear" w:color="auto" w:fill="FFFFFF"/>
            <w:vAlign w:val="center"/>
          </w:tcPr>
          <w:p w14:paraId="006CD0E4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gridSpan w:val="2"/>
            <w:vMerge/>
            <w:shd w:val="clear" w:color="auto" w:fill="FFFFFF"/>
            <w:vAlign w:val="center"/>
          </w:tcPr>
          <w:p w14:paraId="699673EC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4BEA0E4F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  <w:r w:rsidRPr="00E53EC3">
              <w:rPr>
                <w:bCs/>
                <w:color w:val="000000"/>
                <w:sz w:val="18"/>
                <w:szCs w:val="18"/>
              </w:rPr>
              <w:t>-</w:t>
            </w:r>
          </w:p>
          <w:p w14:paraId="6D33CF61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E53EC3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136" w:type="dxa"/>
            <w:gridSpan w:val="3"/>
            <w:shd w:val="clear" w:color="auto" w:fill="FFFFFF"/>
          </w:tcPr>
          <w:p w14:paraId="77A79E8B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95" w:type="dxa"/>
            <w:shd w:val="clear" w:color="auto" w:fill="FFFFFF"/>
          </w:tcPr>
          <w:p w14:paraId="747A2052" w14:textId="7F6DF546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53" w:type="dxa"/>
            <w:shd w:val="clear" w:color="auto" w:fill="FFFFFF"/>
          </w:tcPr>
          <w:p w14:paraId="0C36E44D" w14:textId="7304FA88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92" w:type="dxa"/>
            <w:shd w:val="clear" w:color="auto" w:fill="FFFFFF"/>
          </w:tcPr>
          <w:p w14:paraId="30E110DA" w14:textId="688A0301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993" w:type="dxa"/>
            <w:shd w:val="clear" w:color="auto" w:fill="FFFFFF"/>
          </w:tcPr>
          <w:p w14:paraId="45503B7C" w14:textId="172C6058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50" w:type="dxa"/>
            <w:shd w:val="clear" w:color="auto" w:fill="FFFFFF"/>
          </w:tcPr>
          <w:p w14:paraId="609E1632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4B9AE939" w14:textId="2BC666B7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51" w:type="dxa"/>
            <w:shd w:val="clear" w:color="auto" w:fill="FFFFFF"/>
          </w:tcPr>
          <w:p w14:paraId="10F217A3" w14:textId="61220E46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58" w:type="dxa"/>
            <w:shd w:val="clear" w:color="auto" w:fill="FFFFFF"/>
          </w:tcPr>
          <w:p w14:paraId="32817938" w14:textId="77777777" w:rsidR="0059360E" w:rsidRPr="00E53EC3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6" w:type="dxa"/>
            <w:shd w:val="clear" w:color="auto" w:fill="FFFFFF"/>
          </w:tcPr>
          <w:p w14:paraId="2C142B3E" w14:textId="77777777" w:rsidR="0059360E" w:rsidRPr="00E53EC3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2209D2" w:rsidRPr="00E53EC3" w14:paraId="0B9A0AF7" w14:textId="77777777" w:rsidTr="005856C0">
        <w:tc>
          <w:tcPr>
            <w:tcW w:w="989" w:type="dxa"/>
            <w:vMerge/>
            <w:shd w:val="clear" w:color="auto" w:fill="FFFFFF"/>
            <w:vAlign w:val="center"/>
          </w:tcPr>
          <w:p w14:paraId="4D63975E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</w:tcPr>
          <w:p w14:paraId="00B2BE07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7" w:type="dxa"/>
            <w:shd w:val="clear" w:color="auto" w:fill="FFFFFF"/>
          </w:tcPr>
          <w:p w14:paraId="6430D3F4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5" w:type="dxa"/>
            <w:shd w:val="clear" w:color="auto" w:fill="FFFFFF"/>
          </w:tcPr>
          <w:p w14:paraId="4040276F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993" w:type="dxa"/>
            <w:shd w:val="clear" w:color="auto" w:fill="FFFFFF"/>
          </w:tcPr>
          <w:p w14:paraId="7835B2ED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3F1E13A0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E53EC3">
              <w:rPr>
                <w:bCs/>
                <w:color w:val="000000"/>
                <w:sz w:val="18"/>
                <w:szCs w:val="18"/>
              </w:rPr>
              <w:t>-</w:t>
            </w:r>
          </w:p>
          <w:p w14:paraId="7FE3BFC1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5F405F20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438E2CF6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FFFFFF"/>
          </w:tcPr>
          <w:p w14:paraId="405FA725" w14:textId="77777777" w:rsidR="002209D2" w:rsidRPr="00E53EC3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6" w:type="dxa"/>
            <w:shd w:val="clear" w:color="auto" w:fill="FFFFFF"/>
          </w:tcPr>
          <w:p w14:paraId="309BFEC0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6B88CA17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79BDB2FD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7D887DA1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78489514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38C0965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7E51152B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FFFFFF"/>
          </w:tcPr>
          <w:p w14:paraId="07A61CA5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FFFFFF"/>
          </w:tcPr>
          <w:p w14:paraId="0AA58989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209D2" w:rsidRPr="00E53EC3" w14:paraId="087ADB83" w14:textId="77777777" w:rsidTr="005856C0">
        <w:tc>
          <w:tcPr>
            <w:tcW w:w="989" w:type="dxa"/>
            <w:shd w:val="clear" w:color="auto" w:fill="FFFFFF"/>
            <w:vAlign w:val="bottom"/>
          </w:tcPr>
          <w:p w14:paraId="2FA35011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3" w:type="dxa"/>
            <w:shd w:val="clear" w:color="auto" w:fill="FFFFFF"/>
            <w:vAlign w:val="bottom"/>
          </w:tcPr>
          <w:p w14:paraId="274367B5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FEE41D3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526028E6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E0DD2F3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0362947D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77E73B93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0" w:type="dxa"/>
            <w:gridSpan w:val="2"/>
            <w:shd w:val="clear" w:color="auto" w:fill="FFFFFF"/>
            <w:vAlign w:val="bottom"/>
          </w:tcPr>
          <w:p w14:paraId="7CE57122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09321393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95" w:type="dxa"/>
            <w:shd w:val="clear" w:color="auto" w:fill="FFFFFF"/>
            <w:vAlign w:val="bottom"/>
          </w:tcPr>
          <w:p w14:paraId="6125A95F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3" w:type="dxa"/>
            <w:shd w:val="clear" w:color="auto" w:fill="FFFFFF"/>
            <w:vAlign w:val="bottom"/>
          </w:tcPr>
          <w:p w14:paraId="7CDF7979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auto" w:fill="FFFFFF"/>
            <w:vAlign w:val="bottom"/>
          </w:tcPr>
          <w:p w14:paraId="2444209A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4A38158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FA5FF28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E3A9AD7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8" w:type="dxa"/>
            <w:shd w:val="clear" w:color="auto" w:fill="FFFFFF"/>
          </w:tcPr>
          <w:p w14:paraId="395306F1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6" w:type="dxa"/>
            <w:shd w:val="clear" w:color="auto" w:fill="FFFFFF"/>
          </w:tcPr>
          <w:p w14:paraId="413E276A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209D2" w:rsidRPr="00E53EC3" w14:paraId="7F1FBF59" w14:textId="77777777" w:rsidTr="005856C0">
        <w:trPr>
          <w:trHeight w:val="530"/>
        </w:trPr>
        <w:tc>
          <w:tcPr>
            <w:tcW w:w="989" w:type="dxa"/>
            <w:shd w:val="clear" w:color="auto" w:fill="FFFFFF"/>
          </w:tcPr>
          <w:p w14:paraId="6C43E76F" w14:textId="77777777" w:rsidR="002209D2" w:rsidRPr="00E53EC3" w:rsidRDefault="002209D2" w:rsidP="002209D2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802112О.99.</w:t>
            </w:r>
            <w:proofErr w:type="gramStart"/>
            <w:r w:rsidRPr="00E53EC3">
              <w:rPr>
                <w:sz w:val="18"/>
                <w:szCs w:val="18"/>
              </w:rPr>
              <w:t>0.ББ</w:t>
            </w:r>
            <w:proofErr w:type="gramEnd"/>
            <w:r w:rsidRPr="00E53EC3">
              <w:rPr>
                <w:sz w:val="18"/>
                <w:szCs w:val="18"/>
              </w:rPr>
              <w:t>11АЮ58001</w:t>
            </w:r>
          </w:p>
        </w:tc>
        <w:tc>
          <w:tcPr>
            <w:tcW w:w="1133" w:type="dxa"/>
            <w:shd w:val="clear" w:color="auto" w:fill="FFFFFF"/>
          </w:tcPr>
          <w:p w14:paraId="04128C08" w14:textId="77777777" w:rsidR="002209D2" w:rsidRPr="00E53EC3" w:rsidRDefault="002209D2" w:rsidP="002209D2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shd w:val="clear" w:color="auto" w:fill="FFFFFF"/>
          </w:tcPr>
          <w:p w14:paraId="5692C860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Не указано</w:t>
            </w:r>
          </w:p>
        </w:tc>
        <w:tc>
          <w:tcPr>
            <w:tcW w:w="855" w:type="dxa"/>
            <w:shd w:val="clear" w:color="auto" w:fill="FFFFFF"/>
          </w:tcPr>
          <w:p w14:paraId="581DF0ED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Не указано</w:t>
            </w:r>
          </w:p>
        </w:tc>
        <w:tc>
          <w:tcPr>
            <w:tcW w:w="993" w:type="dxa"/>
            <w:shd w:val="clear" w:color="auto" w:fill="FFFFFF"/>
          </w:tcPr>
          <w:p w14:paraId="0FB09D13" w14:textId="77777777" w:rsidR="002209D2" w:rsidRPr="00E53EC3" w:rsidRDefault="002209D2" w:rsidP="00480629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очная</w:t>
            </w:r>
          </w:p>
          <w:p w14:paraId="0586A7BD" w14:textId="77777777" w:rsidR="002209D2" w:rsidRPr="00E53EC3" w:rsidRDefault="002209D2" w:rsidP="00480629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19DDBC3A" w14:textId="77777777" w:rsidR="002209D2" w:rsidRPr="00E53EC3" w:rsidRDefault="002209D2" w:rsidP="00480629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6A8ACA3F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03" w:type="dxa"/>
            <w:shd w:val="clear" w:color="auto" w:fill="FFFFFF"/>
          </w:tcPr>
          <w:p w14:paraId="697DB02C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33" w:type="dxa"/>
            <w:gridSpan w:val="2"/>
            <w:shd w:val="clear" w:color="auto" w:fill="FFFFFF"/>
          </w:tcPr>
          <w:p w14:paraId="15DC674C" w14:textId="77777777" w:rsidR="002209D2" w:rsidRPr="00E53EC3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995" w:type="dxa"/>
            <w:shd w:val="clear" w:color="auto" w:fill="FFFFFF"/>
          </w:tcPr>
          <w:p w14:paraId="437383E2" w14:textId="0BEDC9D0" w:rsidR="002209D2" w:rsidRPr="005C7C58" w:rsidRDefault="00B40E78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116</w:t>
            </w:r>
          </w:p>
        </w:tc>
        <w:tc>
          <w:tcPr>
            <w:tcW w:w="853" w:type="dxa"/>
            <w:shd w:val="clear" w:color="auto" w:fill="FFFFFF"/>
          </w:tcPr>
          <w:p w14:paraId="4197548F" w14:textId="61646DFD" w:rsidR="002209D2" w:rsidRPr="005C7C58" w:rsidRDefault="00B40E78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116</w:t>
            </w:r>
          </w:p>
        </w:tc>
        <w:tc>
          <w:tcPr>
            <w:tcW w:w="992" w:type="dxa"/>
            <w:shd w:val="clear" w:color="auto" w:fill="FFFFFF"/>
          </w:tcPr>
          <w:p w14:paraId="6593DB85" w14:textId="4D62E153" w:rsidR="002209D2" w:rsidRPr="005C7C58" w:rsidRDefault="00B40E78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116</w:t>
            </w:r>
          </w:p>
        </w:tc>
        <w:tc>
          <w:tcPr>
            <w:tcW w:w="993" w:type="dxa"/>
            <w:shd w:val="clear" w:color="auto" w:fill="FFFFFF"/>
          </w:tcPr>
          <w:p w14:paraId="74597AE5" w14:textId="77777777" w:rsidR="002209D2" w:rsidRPr="005C7C58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27CC8D84" w14:textId="77777777" w:rsidR="002209D2" w:rsidRPr="005C7C58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6D5DD133" w14:textId="77777777" w:rsidR="002209D2" w:rsidRPr="005C7C58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8" w:type="dxa"/>
            <w:shd w:val="clear" w:color="auto" w:fill="FFFFFF"/>
          </w:tcPr>
          <w:p w14:paraId="432F7FF9" w14:textId="77777777" w:rsidR="002209D2" w:rsidRPr="005C7C58" w:rsidRDefault="002209D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</w:t>
            </w:r>
          </w:p>
        </w:tc>
        <w:tc>
          <w:tcPr>
            <w:tcW w:w="996" w:type="dxa"/>
            <w:shd w:val="clear" w:color="auto" w:fill="FFFFFF"/>
          </w:tcPr>
          <w:p w14:paraId="104D4369" w14:textId="308177E2" w:rsidR="002209D2" w:rsidRPr="005C7C58" w:rsidRDefault="00B40E78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12</w:t>
            </w:r>
          </w:p>
        </w:tc>
      </w:tr>
    </w:tbl>
    <w:p w14:paraId="7FFCBFF9" w14:textId="77777777" w:rsidR="00133F87" w:rsidRPr="00A93419" w:rsidRDefault="00133F87" w:rsidP="00133F87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1E5DC366" w14:textId="77777777" w:rsidR="00133F87" w:rsidRPr="00A93419" w:rsidRDefault="00133F87" w:rsidP="00133F87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0E1DD0FC" w14:textId="77777777" w:rsidR="00133F87" w:rsidRDefault="00133F87" w:rsidP="00133F87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28E71E7A" w14:textId="77777777" w:rsidR="007C7490" w:rsidRPr="00A93419" w:rsidRDefault="007C7490" w:rsidP="007C749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32F9F65D" w14:textId="77777777" w:rsidTr="007C7490">
        <w:trPr>
          <w:trHeight w:val="198"/>
        </w:trPr>
        <w:tc>
          <w:tcPr>
            <w:tcW w:w="15173" w:type="dxa"/>
            <w:gridSpan w:val="5"/>
          </w:tcPr>
          <w:p w14:paraId="4588FA5F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09EE35EC" w14:textId="77777777" w:rsidTr="007C7490">
        <w:tc>
          <w:tcPr>
            <w:tcW w:w="2694" w:type="dxa"/>
          </w:tcPr>
          <w:p w14:paraId="3A6D1E2F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072BC71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3581AB4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4A94882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3F3907D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50EAE780" w14:textId="77777777" w:rsidTr="007C7490">
        <w:tc>
          <w:tcPr>
            <w:tcW w:w="2694" w:type="dxa"/>
          </w:tcPr>
          <w:p w14:paraId="1297536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5267B13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F06958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6AA309E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0BBF9CB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70BB2BF8" w14:textId="77777777" w:rsidTr="007C7490">
        <w:tc>
          <w:tcPr>
            <w:tcW w:w="2694" w:type="dxa"/>
          </w:tcPr>
          <w:p w14:paraId="5EBFF1F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04B3649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127652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F6050A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7D02D53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5792CCE4" w14:textId="77777777" w:rsidR="007C7490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35CB3426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4F9C702B" w14:textId="77777777" w:rsidR="007C7490" w:rsidRPr="001E7744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</w:t>
      </w:r>
      <w:r>
        <w:rPr>
          <w:color w:val="000000"/>
          <w:sz w:val="24"/>
          <w:szCs w:val="24"/>
          <w:shd w:val="clear" w:color="auto" w:fill="FFFFFF"/>
        </w:rPr>
        <w:t>и</w:t>
      </w: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</w:t>
      </w:r>
      <w:r>
        <w:rPr>
          <w:b/>
          <w:color w:val="000000"/>
          <w:sz w:val="24"/>
          <w:szCs w:val="24"/>
          <w:shd w:val="clear" w:color="auto" w:fill="FFFFFF"/>
        </w:rPr>
        <w:t>______</w:t>
      </w:r>
      <w:r w:rsidRPr="001E7744">
        <w:rPr>
          <w:b/>
          <w:color w:val="000000"/>
          <w:sz w:val="24"/>
          <w:szCs w:val="24"/>
          <w:shd w:val="clear" w:color="auto" w:fill="FFFFFF"/>
        </w:rPr>
        <w:t>_</w:t>
      </w:r>
    </w:p>
    <w:tbl>
      <w:tblPr>
        <w:tblW w:w="156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1053"/>
        <w:gridCol w:w="8941"/>
      </w:tblGrid>
      <w:tr w:rsidR="007C7490" w:rsidRPr="001604A2" w14:paraId="67200041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7FDB5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CEBA8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9833D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CBAFC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E5141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7C7490" w:rsidRPr="001604A2" w14:paraId="1382834E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6AF0E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668613" w14:textId="77777777" w:rsidR="007C7490" w:rsidRPr="00E53EC3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326683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380BC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EA1A2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154BAEED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1604A2" w14:paraId="6804AC2C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40C93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31095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01247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9E1DE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AE4B5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1604A2" w14:paraId="3D2AB713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E0B93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EB5FB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84522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11939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15A86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7C7490" w:rsidRPr="001604A2" w14:paraId="5FE7B3B9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E1910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44763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E53EC3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E53EC3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3933B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41859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6E6F9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E53EC3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E53EC3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56E6B52B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6BC12137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lastRenderedPageBreak/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6B2418B7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476D45" w14:paraId="1AA8456D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074F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5205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4802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476D45" w14:paraId="25522736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3220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D30F" w14:textId="77777777" w:rsidR="007C7490" w:rsidRPr="00476D45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D3B2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476D45" w14:paraId="0493B106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0A66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C559" w14:textId="77777777" w:rsidR="007C7490" w:rsidRPr="00476D45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9616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476D45" w14:paraId="2F7BD389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DD4A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3CDF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FA73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1 раз в год</w:t>
            </w:r>
          </w:p>
        </w:tc>
      </w:tr>
      <w:tr w:rsidR="007C7490" w:rsidRPr="00476D45" w14:paraId="021887C5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0CBB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333C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6BE23B58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610B81CC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117F5F6E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5E7CBD26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727151DD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005E7D2E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43F504C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29C559E8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1316D4B4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6DEAB27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5FCC639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3F1600F5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4A2F9411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1A95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021D488B" w14:textId="77777777" w:rsidR="007C7490" w:rsidRDefault="007C7490" w:rsidP="007C7490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3874A3E9" w14:textId="77777777" w:rsidR="00133F87" w:rsidRPr="0032526A" w:rsidRDefault="00133F87" w:rsidP="00133F87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6DC100F2" w14:textId="77777777" w:rsidR="00087B25" w:rsidRDefault="00087B25" w:rsidP="00D421B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204E3E46" w14:textId="77777777" w:rsidR="00087B25" w:rsidRDefault="00087B25" w:rsidP="00D421B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74B7CEBB" w14:textId="77777777" w:rsidR="00087B25" w:rsidRDefault="00087B25" w:rsidP="00D421BE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4A82CAD4" w14:textId="77777777" w:rsidR="00A55B32" w:rsidRDefault="00A55B32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br w:type="page"/>
      </w:r>
    </w:p>
    <w:p w14:paraId="270BE7C3" w14:textId="2050B72C" w:rsidR="002776C0" w:rsidRPr="001E7744" w:rsidRDefault="00AC7F32" w:rsidP="002776C0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191E267B">
          <v:shape id="_x0000_s1057" type="#_x0000_t202" style="position:absolute;left:0;text-align:left;margin-left:562.3pt;margin-top:9.95pt;width:149.75pt;height:90pt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2776C0" w:rsidRPr="009D7718" w14:paraId="4EEC413A" w14:textId="77777777" w:rsidTr="00C720C9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34B709DC" w14:textId="77777777" w:rsidR="002776C0" w:rsidRPr="009D7718" w:rsidRDefault="002776C0" w:rsidP="00C720C9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6D021A35" w14:textId="77777777" w:rsidR="002776C0" w:rsidRPr="009D7718" w:rsidRDefault="002776C0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04B44291" w14:textId="77777777" w:rsidR="002776C0" w:rsidRPr="009D7718" w:rsidRDefault="002776C0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126A69F4" w14:textId="77777777" w:rsidR="002776C0" w:rsidRPr="009D7718" w:rsidRDefault="002776C0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перечню</w:t>
                        </w:r>
                      </w:p>
                      <w:p w14:paraId="176F6EBD" w14:textId="77777777" w:rsidR="002776C0" w:rsidRPr="009D7718" w:rsidRDefault="002776C0" w:rsidP="00C720C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28F80BDF" w14:textId="77777777" w:rsidR="002776C0" w:rsidRPr="00192CE8" w:rsidRDefault="002776C0" w:rsidP="00376AB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36.794.0</w:t>
                        </w:r>
                      </w:p>
                    </w:tc>
                  </w:tr>
                </w:tbl>
                <w:p w14:paraId="588F3864" w14:textId="77777777" w:rsidR="002776C0" w:rsidRPr="009D7718" w:rsidRDefault="002776C0" w:rsidP="002776C0"/>
              </w:txbxContent>
            </v:textbox>
          </v:shape>
        </w:pict>
      </w:r>
      <w:r w:rsidR="002776C0">
        <w:rPr>
          <w:bCs/>
          <w:color w:val="000000"/>
          <w:sz w:val="24"/>
          <w:szCs w:val="24"/>
          <w:shd w:val="clear" w:color="auto" w:fill="FFFFFF"/>
        </w:rPr>
        <w:t>РАЗДЕЛ 16</w:t>
      </w:r>
    </w:p>
    <w:p w14:paraId="0EC6F7C3" w14:textId="77777777" w:rsidR="002776C0" w:rsidRPr="00141DA8" w:rsidRDefault="002776C0" w:rsidP="002776C0">
      <w:pPr>
        <w:keepNext/>
        <w:outlineLvl w:val="3"/>
        <w:rPr>
          <w:sz w:val="24"/>
          <w:szCs w:val="24"/>
        </w:rPr>
      </w:pPr>
    </w:p>
    <w:p w14:paraId="021BB81B" w14:textId="77777777" w:rsidR="002776C0" w:rsidRPr="005856C0" w:rsidRDefault="002776C0" w:rsidP="002776C0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</w:t>
      </w:r>
      <w:r w:rsidRPr="005856C0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Pr="005856C0">
        <w:rPr>
          <w:color w:val="000000"/>
          <w:sz w:val="24"/>
          <w:szCs w:val="24"/>
          <w:shd w:val="clear" w:color="auto" w:fill="FFFFFF"/>
        </w:rPr>
        <w:t>_</w:t>
      </w:r>
    </w:p>
    <w:p w14:paraId="7C728320" w14:textId="77777777" w:rsidR="002776C0" w:rsidRPr="005856C0" w:rsidRDefault="002776C0" w:rsidP="002776C0">
      <w:pPr>
        <w:keepNext/>
        <w:outlineLvl w:val="3"/>
        <w:rPr>
          <w:sz w:val="24"/>
          <w:szCs w:val="24"/>
          <w:shd w:val="clear" w:color="auto" w:fill="FFFFFF"/>
        </w:rPr>
      </w:pPr>
      <w:r w:rsidRPr="005856C0">
        <w:rPr>
          <w:i/>
          <w:sz w:val="24"/>
          <w:szCs w:val="24"/>
          <w:u w:val="single"/>
        </w:rPr>
        <w:t xml:space="preserve">Реализация основных общеобразовательных программ </w:t>
      </w:r>
      <w:proofErr w:type="gramStart"/>
      <w:r w:rsidRPr="005856C0">
        <w:rPr>
          <w:i/>
          <w:sz w:val="24"/>
          <w:szCs w:val="24"/>
          <w:u w:val="single"/>
        </w:rPr>
        <w:t>среднего  общего</w:t>
      </w:r>
      <w:proofErr w:type="gramEnd"/>
      <w:r w:rsidRPr="005856C0">
        <w:rPr>
          <w:i/>
          <w:sz w:val="24"/>
          <w:szCs w:val="24"/>
          <w:u w:val="single"/>
        </w:rPr>
        <w:t xml:space="preserve"> образования</w:t>
      </w:r>
    </w:p>
    <w:p w14:paraId="501D5FFB" w14:textId="77777777" w:rsidR="002776C0" w:rsidRPr="005856C0" w:rsidRDefault="002776C0" w:rsidP="002776C0">
      <w:pPr>
        <w:pStyle w:val="af1"/>
        <w:keepNext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outlineLvl w:val="3"/>
        <w:rPr>
          <w:rFonts w:ascii="Times New Roman" w:hAnsi="Times New Roman"/>
          <w:i/>
          <w:sz w:val="24"/>
          <w:szCs w:val="24"/>
          <w:u w:val="single"/>
        </w:rPr>
      </w:pPr>
      <w:r w:rsidRPr="005856C0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 w:rsidRPr="005856C0">
        <w:rPr>
          <w:rFonts w:ascii="Times New Roman" w:hAnsi="Times New Roman"/>
          <w:i/>
          <w:sz w:val="24"/>
          <w:szCs w:val="24"/>
          <w:u w:val="single"/>
        </w:rPr>
        <w:t>Физические лица</w:t>
      </w:r>
    </w:p>
    <w:p w14:paraId="11F80C9C" w14:textId="77777777" w:rsidR="002776C0" w:rsidRPr="005856C0" w:rsidRDefault="002776C0" w:rsidP="002776C0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5856C0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740869C7" w14:textId="77777777" w:rsidR="002776C0" w:rsidRDefault="002776C0" w:rsidP="002776C0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5856C0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5856C0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01CEDE79" w14:textId="77777777" w:rsidR="002776C0" w:rsidRPr="005856C0" w:rsidRDefault="002776C0" w:rsidP="002776C0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25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4"/>
        <w:gridCol w:w="1111"/>
        <w:gridCol w:w="1388"/>
        <w:gridCol w:w="833"/>
        <w:gridCol w:w="832"/>
        <w:gridCol w:w="967"/>
        <w:gridCol w:w="2913"/>
        <w:gridCol w:w="1107"/>
        <w:gridCol w:w="583"/>
        <w:gridCol w:w="1070"/>
        <w:gridCol w:w="829"/>
        <w:gridCol w:w="834"/>
        <w:gridCol w:w="890"/>
        <w:gridCol w:w="993"/>
      </w:tblGrid>
      <w:tr w:rsidR="002776C0" w:rsidRPr="005856C0" w14:paraId="3B12EF01" w14:textId="77777777" w:rsidTr="00A348E2">
        <w:trPr>
          <w:trHeight w:hRule="exact" w:val="1339"/>
        </w:trPr>
        <w:tc>
          <w:tcPr>
            <w:tcW w:w="974" w:type="dxa"/>
            <w:vMerge w:val="restart"/>
            <w:shd w:val="clear" w:color="auto" w:fill="FFFFFF"/>
            <w:vAlign w:val="center"/>
          </w:tcPr>
          <w:p w14:paraId="78398013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14:paraId="50F35AFB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99" w:type="dxa"/>
            <w:gridSpan w:val="2"/>
            <w:vMerge w:val="restart"/>
            <w:shd w:val="clear" w:color="auto" w:fill="FFFFFF"/>
            <w:vAlign w:val="center"/>
          </w:tcPr>
          <w:p w14:paraId="22F62654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603" w:type="dxa"/>
            <w:gridSpan w:val="3"/>
            <w:shd w:val="clear" w:color="auto" w:fill="FFFFFF"/>
            <w:vAlign w:val="center"/>
          </w:tcPr>
          <w:p w14:paraId="58292182" w14:textId="77777777" w:rsidR="002776C0" w:rsidRPr="005856C0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3CF74C85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733" w:type="dxa"/>
            <w:gridSpan w:val="3"/>
            <w:shd w:val="clear" w:color="auto" w:fill="FFFFFF"/>
          </w:tcPr>
          <w:p w14:paraId="763F716A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83" w:type="dxa"/>
            <w:gridSpan w:val="2"/>
            <w:shd w:val="clear" w:color="auto" w:fill="FFFFFF"/>
          </w:tcPr>
          <w:p w14:paraId="7AEEED4F" w14:textId="77777777" w:rsidR="002776C0" w:rsidRPr="005856C0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5856C0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2776C0" w:rsidRPr="005856C0" w14:paraId="640F8421" w14:textId="77777777" w:rsidTr="00A348E2">
        <w:trPr>
          <w:trHeight w:hRule="exact" w:val="940"/>
        </w:trPr>
        <w:tc>
          <w:tcPr>
            <w:tcW w:w="974" w:type="dxa"/>
            <w:vMerge/>
            <w:shd w:val="clear" w:color="auto" w:fill="FFFFFF"/>
          </w:tcPr>
          <w:p w14:paraId="6067C437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14:paraId="07DF5D6E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99" w:type="dxa"/>
            <w:gridSpan w:val="2"/>
            <w:vMerge/>
            <w:shd w:val="clear" w:color="auto" w:fill="FFFFFF"/>
          </w:tcPr>
          <w:p w14:paraId="1F100A92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45725310" w14:textId="77777777" w:rsidR="002776C0" w:rsidRPr="005856C0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наименование</w:t>
            </w:r>
          </w:p>
          <w:p w14:paraId="4DE9665A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14:paraId="0E0866DC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70" w:type="dxa"/>
            <w:shd w:val="clear" w:color="auto" w:fill="FFFFFF"/>
          </w:tcPr>
          <w:p w14:paraId="735EC96E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29" w:type="dxa"/>
            <w:shd w:val="clear" w:color="auto" w:fill="FFFFFF"/>
          </w:tcPr>
          <w:p w14:paraId="1662740E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34" w:type="dxa"/>
            <w:shd w:val="clear" w:color="auto" w:fill="FFFFFF"/>
          </w:tcPr>
          <w:p w14:paraId="5A0AF08F" w14:textId="77777777" w:rsidR="002776C0" w:rsidRPr="000D7A3D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70BB95FB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90" w:type="dxa"/>
            <w:shd w:val="clear" w:color="auto" w:fill="FFFFFF"/>
          </w:tcPr>
          <w:p w14:paraId="6775BDEF" w14:textId="77777777" w:rsidR="002776C0" w:rsidRPr="005856C0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2B046E7D" w14:textId="77777777" w:rsidR="002776C0" w:rsidRPr="005856C0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2776C0" w:rsidRPr="005856C0" w14:paraId="42AB98D9" w14:textId="77777777" w:rsidTr="00A348E2">
        <w:trPr>
          <w:trHeight w:val="624"/>
        </w:trPr>
        <w:tc>
          <w:tcPr>
            <w:tcW w:w="974" w:type="dxa"/>
            <w:vMerge/>
            <w:shd w:val="clear" w:color="auto" w:fill="FFFFFF"/>
          </w:tcPr>
          <w:p w14:paraId="424CD435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shd w:val="clear" w:color="auto" w:fill="FFFFFF"/>
          </w:tcPr>
          <w:p w14:paraId="1875D683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388" w:type="dxa"/>
            <w:shd w:val="clear" w:color="auto" w:fill="FFFFFF"/>
          </w:tcPr>
          <w:p w14:paraId="7BB33096" w14:textId="77777777" w:rsidR="002776C0" w:rsidRPr="005856C0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33" w:type="dxa"/>
            <w:shd w:val="clear" w:color="auto" w:fill="FFFFFF"/>
          </w:tcPr>
          <w:p w14:paraId="245BD1E5" w14:textId="77777777" w:rsidR="002776C0" w:rsidRPr="005856C0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32" w:type="dxa"/>
            <w:shd w:val="clear" w:color="auto" w:fill="FFFFFF"/>
          </w:tcPr>
          <w:p w14:paraId="71900B24" w14:textId="77777777" w:rsidR="002776C0" w:rsidRPr="005856C0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67" w:type="dxa"/>
            <w:shd w:val="clear" w:color="auto" w:fill="FFFFFF"/>
          </w:tcPr>
          <w:p w14:paraId="3E0852D3" w14:textId="77777777" w:rsidR="002776C0" w:rsidRPr="005856C0" w:rsidRDefault="002776C0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5856C0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5856C0">
              <w:rPr>
                <w:bCs/>
                <w:color w:val="000000"/>
                <w:sz w:val="18"/>
                <w:szCs w:val="18"/>
              </w:rPr>
              <w:t>-</w:t>
            </w:r>
          </w:p>
          <w:p w14:paraId="605E2E1C" w14:textId="77777777" w:rsidR="002776C0" w:rsidRPr="005856C0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856C0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181BD0A0" w14:textId="77777777" w:rsidR="002776C0" w:rsidRPr="005856C0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5856C0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913" w:type="dxa"/>
            <w:shd w:val="clear" w:color="auto" w:fill="FFFFFF"/>
          </w:tcPr>
          <w:p w14:paraId="7E1F458A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FFFFFF"/>
          </w:tcPr>
          <w:p w14:paraId="10BBC0E9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83" w:type="dxa"/>
            <w:shd w:val="clear" w:color="auto" w:fill="FFFFFF"/>
          </w:tcPr>
          <w:p w14:paraId="0DE47534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70" w:type="dxa"/>
            <w:shd w:val="clear" w:color="auto" w:fill="FFFFFF"/>
          </w:tcPr>
          <w:p w14:paraId="1070F51B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9" w:type="dxa"/>
            <w:shd w:val="clear" w:color="auto" w:fill="FFFFFF"/>
          </w:tcPr>
          <w:p w14:paraId="5877BC89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4" w:type="dxa"/>
            <w:shd w:val="clear" w:color="auto" w:fill="FFFFFF"/>
          </w:tcPr>
          <w:p w14:paraId="0488C8A9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0" w:type="dxa"/>
            <w:shd w:val="clear" w:color="auto" w:fill="FFFFFF"/>
          </w:tcPr>
          <w:p w14:paraId="0E86BCA9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62005AE3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2776C0" w:rsidRPr="005856C0" w14:paraId="455A6F0B" w14:textId="77777777" w:rsidTr="00A348E2">
        <w:trPr>
          <w:trHeight w:hRule="exact" w:val="372"/>
        </w:trPr>
        <w:tc>
          <w:tcPr>
            <w:tcW w:w="974" w:type="dxa"/>
            <w:shd w:val="clear" w:color="auto" w:fill="FFFFFF"/>
          </w:tcPr>
          <w:p w14:paraId="4C138344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</w:t>
            </w:r>
          </w:p>
        </w:tc>
        <w:tc>
          <w:tcPr>
            <w:tcW w:w="1111" w:type="dxa"/>
            <w:shd w:val="clear" w:color="auto" w:fill="FFFFFF"/>
          </w:tcPr>
          <w:p w14:paraId="239F97A7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2</w:t>
            </w:r>
          </w:p>
        </w:tc>
        <w:tc>
          <w:tcPr>
            <w:tcW w:w="1388" w:type="dxa"/>
            <w:shd w:val="clear" w:color="auto" w:fill="FFFFFF"/>
          </w:tcPr>
          <w:p w14:paraId="3C89B43D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shd w:val="clear" w:color="auto" w:fill="FFFFFF"/>
          </w:tcPr>
          <w:p w14:paraId="09D46872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4</w:t>
            </w:r>
          </w:p>
        </w:tc>
        <w:tc>
          <w:tcPr>
            <w:tcW w:w="832" w:type="dxa"/>
            <w:shd w:val="clear" w:color="auto" w:fill="FFFFFF"/>
          </w:tcPr>
          <w:p w14:paraId="34B7A08D" w14:textId="77777777" w:rsidR="002776C0" w:rsidRPr="005856C0" w:rsidRDefault="002776C0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5</w:t>
            </w:r>
          </w:p>
        </w:tc>
        <w:tc>
          <w:tcPr>
            <w:tcW w:w="967" w:type="dxa"/>
            <w:shd w:val="clear" w:color="auto" w:fill="FFFFFF"/>
          </w:tcPr>
          <w:p w14:paraId="0397117A" w14:textId="77777777" w:rsidR="002776C0" w:rsidRPr="005856C0" w:rsidRDefault="002776C0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6</w:t>
            </w:r>
          </w:p>
        </w:tc>
        <w:tc>
          <w:tcPr>
            <w:tcW w:w="2913" w:type="dxa"/>
            <w:shd w:val="clear" w:color="auto" w:fill="FFFFFF"/>
          </w:tcPr>
          <w:p w14:paraId="55861709" w14:textId="77777777" w:rsidR="002776C0" w:rsidRPr="005856C0" w:rsidRDefault="002776C0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7</w:t>
            </w:r>
          </w:p>
        </w:tc>
        <w:tc>
          <w:tcPr>
            <w:tcW w:w="1107" w:type="dxa"/>
            <w:shd w:val="clear" w:color="auto" w:fill="FFFFFF"/>
          </w:tcPr>
          <w:p w14:paraId="142EAA6F" w14:textId="77777777" w:rsidR="002776C0" w:rsidRPr="005856C0" w:rsidRDefault="002776C0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8</w:t>
            </w:r>
          </w:p>
        </w:tc>
        <w:tc>
          <w:tcPr>
            <w:tcW w:w="583" w:type="dxa"/>
            <w:shd w:val="clear" w:color="auto" w:fill="FFFFFF"/>
          </w:tcPr>
          <w:p w14:paraId="5D4D28F5" w14:textId="77777777" w:rsidR="002776C0" w:rsidRPr="005856C0" w:rsidRDefault="002776C0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9</w:t>
            </w:r>
          </w:p>
        </w:tc>
        <w:tc>
          <w:tcPr>
            <w:tcW w:w="1070" w:type="dxa"/>
            <w:shd w:val="clear" w:color="auto" w:fill="FFFFFF"/>
          </w:tcPr>
          <w:p w14:paraId="74292787" w14:textId="77777777" w:rsidR="002776C0" w:rsidRPr="005856C0" w:rsidRDefault="002776C0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10</w:t>
            </w:r>
          </w:p>
        </w:tc>
        <w:tc>
          <w:tcPr>
            <w:tcW w:w="829" w:type="dxa"/>
            <w:shd w:val="clear" w:color="auto" w:fill="FFFFFF"/>
          </w:tcPr>
          <w:p w14:paraId="69DE4ECA" w14:textId="77777777" w:rsidR="002776C0" w:rsidRPr="005856C0" w:rsidRDefault="002776C0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11</w:t>
            </w:r>
          </w:p>
        </w:tc>
        <w:tc>
          <w:tcPr>
            <w:tcW w:w="834" w:type="dxa"/>
            <w:shd w:val="clear" w:color="auto" w:fill="FFFFFF"/>
          </w:tcPr>
          <w:p w14:paraId="10819931" w14:textId="77777777" w:rsidR="002776C0" w:rsidRPr="005856C0" w:rsidRDefault="002776C0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12</w:t>
            </w:r>
          </w:p>
        </w:tc>
        <w:tc>
          <w:tcPr>
            <w:tcW w:w="890" w:type="dxa"/>
            <w:shd w:val="clear" w:color="auto" w:fill="FFFFFF"/>
          </w:tcPr>
          <w:p w14:paraId="56DE9F4D" w14:textId="77777777" w:rsidR="002776C0" w:rsidRPr="005856C0" w:rsidRDefault="002776C0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35923726" w14:textId="77777777" w:rsidR="002776C0" w:rsidRPr="005856C0" w:rsidRDefault="002776C0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14</w:t>
            </w:r>
          </w:p>
        </w:tc>
      </w:tr>
      <w:tr w:rsidR="002776C0" w:rsidRPr="005856C0" w14:paraId="45D5ACC8" w14:textId="77777777" w:rsidTr="00A348E2">
        <w:trPr>
          <w:trHeight w:hRule="exact" w:val="680"/>
        </w:trPr>
        <w:tc>
          <w:tcPr>
            <w:tcW w:w="974" w:type="dxa"/>
            <w:vMerge w:val="restart"/>
            <w:shd w:val="clear" w:color="auto" w:fill="FFFFFF"/>
          </w:tcPr>
          <w:p w14:paraId="118257FB" w14:textId="77777777" w:rsidR="002776C0" w:rsidRPr="00B309F1" w:rsidRDefault="002776C0" w:rsidP="002776C0">
            <w:pPr>
              <w:rPr>
                <w:sz w:val="18"/>
                <w:szCs w:val="18"/>
              </w:rPr>
            </w:pPr>
            <w:r w:rsidRPr="00B309F1">
              <w:rPr>
                <w:sz w:val="18"/>
                <w:szCs w:val="18"/>
              </w:rPr>
              <w:t>802112О.99.</w:t>
            </w:r>
            <w:proofErr w:type="gramStart"/>
            <w:r w:rsidRPr="00B309F1">
              <w:rPr>
                <w:sz w:val="18"/>
                <w:szCs w:val="18"/>
              </w:rPr>
              <w:t>0.ББ</w:t>
            </w:r>
            <w:proofErr w:type="gramEnd"/>
            <w:r w:rsidRPr="00B309F1">
              <w:rPr>
                <w:sz w:val="18"/>
                <w:szCs w:val="18"/>
              </w:rPr>
              <w:t>11АП76001</w:t>
            </w:r>
          </w:p>
          <w:p w14:paraId="3962C25A" w14:textId="7C3828CE" w:rsidR="002776C0" w:rsidRPr="005856C0" w:rsidRDefault="002776C0" w:rsidP="002776C0">
            <w:pPr>
              <w:keepNext/>
              <w:spacing w:after="60"/>
              <w:outlineLvl w:val="3"/>
              <w:rPr>
                <w:sz w:val="18"/>
                <w:szCs w:val="18"/>
              </w:rPr>
            </w:pPr>
          </w:p>
        </w:tc>
        <w:tc>
          <w:tcPr>
            <w:tcW w:w="1111" w:type="dxa"/>
            <w:vMerge w:val="restart"/>
            <w:shd w:val="clear" w:color="auto" w:fill="FFFFFF"/>
          </w:tcPr>
          <w:p w14:paraId="1CC6C9DE" w14:textId="587C7171" w:rsidR="002776C0" w:rsidRPr="005856C0" w:rsidRDefault="002776C0" w:rsidP="002776C0">
            <w:pPr>
              <w:keepNext/>
              <w:spacing w:after="60"/>
              <w:outlineLvl w:val="3"/>
              <w:rPr>
                <w:sz w:val="18"/>
                <w:szCs w:val="18"/>
              </w:rPr>
            </w:pPr>
            <w:r w:rsidRPr="00B309F1">
              <w:rPr>
                <w:sz w:val="18"/>
                <w:szCs w:val="18"/>
              </w:rPr>
              <w:t>Не указано</w:t>
            </w:r>
          </w:p>
        </w:tc>
        <w:tc>
          <w:tcPr>
            <w:tcW w:w="1388" w:type="dxa"/>
            <w:vMerge w:val="restart"/>
            <w:shd w:val="clear" w:color="auto" w:fill="FFFFFF"/>
          </w:tcPr>
          <w:p w14:paraId="0BCEFB1A" w14:textId="77777777" w:rsidR="002776C0" w:rsidRPr="00B309F1" w:rsidRDefault="002776C0" w:rsidP="002776C0">
            <w:pPr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B309F1">
              <w:rPr>
                <w:bCs/>
                <w:color w:val="000000"/>
                <w:sz w:val="18"/>
                <w:szCs w:val="18"/>
                <w:shd w:val="clear" w:color="auto" w:fill="FFFFFF"/>
              </w:rPr>
              <w:t>образовательная программа, обеспечивающая углубленное изучение отдельных учебных предметов, предметных областей (профильное обучение)</w:t>
            </w:r>
          </w:p>
          <w:p w14:paraId="113B14F4" w14:textId="1E83D7CF" w:rsidR="002776C0" w:rsidRPr="005856C0" w:rsidRDefault="002776C0" w:rsidP="002776C0">
            <w:pPr>
              <w:keepNext/>
              <w:spacing w:after="60"/>
              <w:outlineLvl w:val="3"/>
              <w:rPr>
                <w:sz w:val="18"/>
                <w:szCs w:val="18"/>
              </w:rPr>
            </w:pPr>
            <w:r w:rsidRPr="00B309F1">
              <w:rPr>
                <w:bCs/>
                <w:color w:val="000000"/>
                <w:sz w:val="18"/>
                <w:szCs w:val="18"/>
                <w:shd w:val="clear" w:color="auto" w:fill="FFFFFF"/>
              </w:rPr>
              <w:t>(иностранный язык)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14:paraId="229F9D2C" w14:textId="77777777" w:rsidR="002776C0" w:rsidRPr="005856C0" w:rsidRDefault="002776C0" w:rsidP="002776C0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Не указано</w:t>
            </w:r>
          </w:p>
        </w:tc>
        <w:tc>
          <w:tcPr>
            <w:tcW w:w="832" w:type="dxa"/>
            <w:vMerge w:val="restart"/>
            <w:shd w:val="clear" w:color="auto" w:fill="FFFFFF"/>
          </w:tcPr>
          <w:p w14:paraId="605D743A" w14:textId="77777777" w:rsidR="002776C0" w:rsidRPr="005856C0" w:rsidRDefault="002776C0" w:rsidP="002776C0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очная</w:t>
            </w:r>
          </w:p>
          <w:p w14:paraId="7C40CDB4" w14:textId="77777777" w:rsidR="002776C0" w:rsidRPr="005856C0" w:rsidRDefault="002776C0" w:rsidP="002776C0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967" w:type="dxa"/>
            <w:vMerge w:val="restart"/>
            <w:shd w:val="clear" w:color="auto" w:fill="FFFFFF"/>
          </w:tcPr>
          <w:p w14:paraId="5D205D29" w14:textId="77777777" w:rsidR="002776C0" w:rsidRPr="005856C0" w:rsidRDefault="002776C0" w:rsidP="002776C0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3DA2E7F4" w14:textId="77777777" w:rsidR="002776C0" w:rsidRPr="005856C0" w:rsidRDefault="002776C0" w:rsidP="002776C0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2DA9515C" w14:textId="77777777" w:rsidR="002776C0" w:rsidRPr="005856C0" w:rsidRDefault="002776C0" w:rsidP="002776C0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53A30878" w14:textId="77777777" w:rsidR="002776C0" w:rsidRPr="005856C0" w:rsidRDefault="002776C0" w:rsidP="002776C0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3088B976" w14:textId="77777777" w:rsidR="002776C0" w:rsidRPr="005856C0" w:rsidRDefault="002776C0" w:rsidP="002776C0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83FC3DB" w14:textId="77777777" w:rsidR="002776C0" w:rsidRPr="005856C0" w:rsidRDefault="002776C0" w:rsidP="002776C0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1494FD3" w14:textId="77777777" w:rsidR="002776C0" w:rsidRPr="005856C0" w:rsidRDefault="002776C0" w:rsidP="002776C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07" w:type="dxa"/>
            <w:shd w:val="clear" w:color="auto" w:fill="FFFFFF"/>
          </w:tcPr>
          <w:p w14:paraId="44880C06" w14:textId="77777777" w:rsidR="002776C0" w:rsidRPr="005856C0" w:rsidRDefault="002776C0" w:rsidP="002776C0">
            <w:pPr>
              <w:keepNext/>
              <w:spacing w:after="60"/>
              <w:jc w:val="center"/>
              <w:outlineLvl w:val="3"/>
              <w:rPr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3" w:type="dxa"/>
            <w:shd w:val="clear" w:color="auto" w:fill="FFFFFF"/>
          </w:tcPr>
          <w:p w14:paraId="324208C3" w14:textId="77777777" w:rsidR="002776C0" w:rsidRPr="005856C0" w:rsidRDefault="002776C0" w:rsidP="00277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70" w:type="dxa"/>
            <w:shd w:val="clear" w:color="auto" w:fill="FFFFFF"/>
          </w:tcPr>
          <w:p w14:paraId="2A56FEBA" w14:textId="77777777" w:rsidR="002776C0" w:rsidRPr="005856C0" w:rsidRDefault="002776C0" w:rsidP="00277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29" w:type="dxa"/>
            <w:shd w:val="clear" w:color="auto" w:fill="FFFFFF"/>
          </w:tcPr>
          <w:p w14:paraId="6676EFE6" w14:textId="77777777" w:rsidR="002776C0" w:rsidRPr="005856C0" w:rsidRDefault="002776C0" w:rsidP="00277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4" w:type="dxa"/>
            <w:shd w:val="clear" w:color="auto" w:fill="FFFFFF"/>
          </w:tcPr>
          <w:p w14:paraId="7BDE2B95" w14:textId="77777777" w:rsidR="002776C0" w:rsidRPr="005856C0" w:rsidRDefault="002776C0" w:rsidP="00277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0" w:type="dxa"/>
            <w:shd w:val="clear" w:color="auto" w:fill="FFFFFF"/>
          </w:tcPr>
          <w:p w14:paraId="153AFBF3" w14:textId="77777777" w:rsidR="002776C0" w:rsidRPr="005856C0" w:rsidRDefault="002776C0" w:rsidP="00277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12E066D5" w14:textId="77777777" w:rsidR="002776C0" w:rsidRPr="005856C0" w:rsidRDefault="002776C0" w:rsidP="002776C0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2776C0" w:rsidRPr="005856C0" w14:paraId="712AF0F9" w14:textId="77777777" w:rsidTr="00A348E2">
        <w:trPr>
          <w:trHeight w:hRule="exact" w:val="864"/>
        </w:trPr>
        <w:tc>
          <w:tcPr>
            <w:tcW w:w="974" w:type="dxa"/>
            <w:vMerge/>
            <w:shd w:val="clear" w:color="auto" w:fill="FFFFFF"/>
          </w:tcPr>
          <w:p w14:paraId="31523F5C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/>
            <w:shd w:val="clear" w:color="auto" w:fill="FFFFFF"/>
          </w:tcPr>
          <w:p w14:paraId="3B5589EF" w14:textId="77777777" w:rsidR="002776C0" w:rsidRPr="005856C0" w:rsidRDefault="002776C0" w:rsidP="00A348E2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388" w:type="dxa"/>
            <w:vMerge/>
            <w:shd w:val="clear" w:color="auto" w:fill="FFFFFF"/>
          </w:tcPr>
          <w:p w14:paraId="5B9963AC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2691B320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3E918CD8" w14:textId="77777777" w:rsidR="002776C0" w:rsidRPr="005856C0" w:rsidRDefault="002776C0" w:rsidP="00A348E2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67" w:type="dxa"/>
            <w:vMerge/>
            <w:shd w:val="clear" w:color="auto" w:fill="FFFFFF"/>
          </w:tcPr>
          <w:p w14:paraId="70D5197A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3A3F4373" w14:textId="77777777" w:rsidR="002776C0" w:rsidRPr="005856C0" w:rsidRDefault="002776C0" w:rsidP="00A348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856C0">
              <w:rPr>
                <w:sz w:val="18"/>
                <w:szCs w:val="18"/>
              </w:rPr>
              <w:t>Удельный вес обучающихся, освоивших основную общеобразовательную программу среднего общего образования</w:t>
            </w:r>
          </w:p>
        </w:tc>
        <w:tc>
          <w:tcPr>
            <w:tcW w:w="1107" w:type="dxa"/>
            <w:shd w:val="clear" w:color="auto" w:fill="FFFFFF"/>
          </w:tcPr>
          <w:p w14:paraId="280B5C6F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3" w:type="dxa"/>
            <w:shd w:val="clear" w:color="auto" w:fill="FFFFFF"/>
          </w:tcPr>
          <w:p w14:paraId="56E5D701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70" w:type="dxa"/>
            <w:shd w:val="clear" w:color="auto" w:fill="FFFFFF"/>
          </w:tcPr>
          <w:p w14:paraId="4A76228C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29" w:type="dxa"/>
            <w:shd w:val="clear" w:color="auto" w:fill="FFFFFF"/>
          </w:tcPr>
          <w:p w14:paraId="31181EE4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4" w:type="dxa"/>
            <w:shd w:val="clear" w:color="auto" w:fill="FFFFFF"/>
          </w:tcPr>
          <w:p w14:paraId="0565D5FE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90" w:type="dxa"/>
            <w:shd w:val="clear" w:color="auto" w:fill="FFFFFF"/>
          </w:tcPr>
          <w:p w14:paraId="2ECF177D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59C4E250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2776C0" w:rsidRPr="005856C0" w14:paraId="18D01BF3" w14:textId="77777777" w:rsidTr="00A348E2">
        <w:trPr>
          <w:trHeight w:hRule="exact" w:val="1670"/>
        </w:trPr>
        <w:tc>
          <w:tcPr>
            <w:tcW w:w="974" w:type="dxa"/>
            <w:vMerge/>
            <w:shd w:val="clear" w:color="auto" w:fill="FFFFFF"/>
          </w:tcPr>
          <w:p w14:paraId="176B7F77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/>
            <w:shd w:val="clear" w:color="auto" w:fill="FFFFFF"/>
          </w:tcPr>
          <w:p w14:paraId="1205A737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88" w:type="dxa"/>
            <w:vMerge/>
            <w:shd w:val="clear" w:color="auto" w:fill="FFFFFF"/>
          </w:tcPr>
          <w:p w14:paraId="7DEC982F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78972D8B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5ABB320B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7" w:type="dxa"/>
            <w:vMerge/>
            <w:shd w:val="clear" w:color="auto" w:fill="FFFFFF"/>
          </w:tcPr>
          <w:p w14:paraId="5A7BB646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570C72F2" w14:textId="77777777" w:rsidR="002776C0" w:rsidRPr="00362D4F" w:rsidRDefault="002776C0" w:rsidP="00A348E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13A28DC0" w14:textId="77777777" w:rsidR="002776C0" w:rsidRPr="00362D4F" w:rsidRDefault="002776C0" w:rsidP="00A348E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5E24BE70" w14:textId="77777777" w:rsidR="002776C0" w:rsidRPr="005856C0" w:rsidRDefault="002776C0" w:rsidP="00A348E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07" w:type="dxa"/>
            <w:shd w:val="clear" w:color="auto" w:fill="FFFFFF"/>
          </w:tcPr>
          <w:p w14:paraId="42AAB7AA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83" w:type="dxa"/>
            <w:shd w:val="clear" w:color="auto" w:fill="FFFFFF"/>
          </w:tcPr>
          <w:p w14:paraId="2A54BA98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070" w:type="dxa"/>
            <w:shd w:val="clear" w:color="auto" w:fill="FFFFFF"/>
          </w:tcPr>
          <w:p w14:paraId="0F8717CA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9" w:type="dxa"/>
            <w:shd w:val="clear" w:color="auto" w:fill="FFFFFF"/>
          </w:tcPr>
          <w:p w14:paraId="4CA84732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4" w:type="dxa"/>
            <w:shd w:val="clear" w:color="auto" w:fill="FFFFFF"/>
          </w:tcPr>
          <w:p w14:paraId="6EC02672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90" w:type="dxa"/>
            <w:shd w:val="clear" w:color="auto" w:fill="FFFFFF"/>
          </w:tcPr>
          <w:p w14:paraId="5C8FE916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17EDCCA2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2776C0" w:rsidRPr="005856C0" w14:paraId="4A5B4DC8" w14:textId="77777777" w:rsidTr="00A348E2">
        <w:trPr>
          <w:trHeight w:hRule="exact" w:val="555"/>
        </w:trPr>
        <w:tc>
          <w:tcPr>
            <w:tcW w:w="974" w:type="dxa"/>
            <w:vMerge/>
            <w:shd w:val="clear" w:color="auto" w:fill="FFFFFF"/>
          </w:tcPr>
          <w:p w14:paraId="02CCFC7E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/>
            <w:shd w:val="clear" w:color="auto" w:fill="FFFFFF"/>
          </w:tcPr>
          <w:p w14:paraId="0CFF1EA1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88" w:type="dxa"/>
            <w:vMerge/>
            <w:shd w:val="clear" w:color="auto" w:fill="FFFFFF"/>
          </w:tcPr>
          <w:p w14:paraId="3246CA74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60D184F1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60E60713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7" w:type="dxa"/>
            <w:vMerge/>
            <w:shd w:val="clear" w:color="auto" w:fill="FFFFFF"/>
          </w:tcPr>
          <w:p w14:paraId="73AA4D40" w14:textId="77777777" w:rsidR="002776C0" w:rsidRPr="005856C0" w:rsidRDefault="002776C0" w:rsidP="00A348E2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676278EC" w14:textId="77777777" w:rsidR="002776C0" w:rsidRPr="005856C0" w:rsidRDefault="002776C0" w:rsidP="00A348E2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5856C0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07" w:type="dxa"/>
            <w:shd w:val="clear" w:color="auto" w:fill="FFFFFF"/>
          </w:tcPr>
          <w:p w14:paraId="47C5EC7F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3" w:type="dxa"/>
            <w:shd w:val="clear" w:color="auto" w:fill="FFFFFF"/>
          </w:tcPr>
          <w:p w14:paraId="0F0E9A28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70" w:type="dxa"/>
            <w:shd w:val="clear" w:color="auto" w:fill="FFFFFF"/>
          </w:tcPr>
          <w:p w14:paraId="3E3CB817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29" w:type="dxa"/>
            <w:shd w:val="clear" w:color="auto" w:fill="FFFFFF"/>
          </w:tcPr>
          <w:p w14:paraId="3A6F0FBD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4" w:type="dxa"/>
            <w:shd w:val="clear" w:color="auto" w:fill="FFFFFF"/>
          </w:tcPr>
          <w:p w14:paraId="51BBA724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0" w:type="dxa"/>
            <w:shd w:val="clear" w:color="auto" w:fill="FFFFFF"/>
          </w:tcPr>
          <w:p w14:paraId="2707F5FC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77747938" w14:textId="77777777" w:rsidR="002776C0" w:rsidRPr="005856C0" w:rsidRDefault="002776C0" w:rsidP="00A348E2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856C0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2BC3D5FD" w14:textId="77777777" w:rsidR="002776C0" w:rsidRPr="00A93419" w:rsidRDefault="002776C0" w:rsidP="002776C0">
      <w:pPr>
        <w:keepNext/>
        <w:outlineLvl w:val="3"/>
        <w:rPr>
          <w:bCs/>
          <w:sz w:val="16"/>
          <w:szCs w:val="16"/>
        </w:rPr>
      </w:pPr>
    </w:p>
    <w:p w14:paraId="12F506B5" w14:textId="77777777" w:rsidR="002776C0" w:rsidRPr="00A93419" w:rsidRDefault="002776C0" w:rsidP="002776C0">
      <w:pPr>
        <w:pageBreakBefore/>
        <w:widowControl w:val="0"/>
        <w:spacing w:line="235" w:lineRule="auto"/>
        <w:ind w:right="111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45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"/>
        <w:gridCol w:w="1133"/>
        <w:gridCol w:w="1417"/>
        <w:gridCol w:w="855"/>
        <w:gridCol w:w="993"/>
        <w:gridCol w:w="851"/>
        <w:gridCol w:w="1136"/>
        <w:gridCol w:w="703"/>
        <w:gridCol w:w="7"/>
        <w:gridCol w:w="426"/>
        <w:gridCol w:w="995"/>
        <w:gridCol w:w="853"/>
        <w:gridCol w:w="992"/>
        <w:gridCol w:w="993"/>
        <w:gridCol w:w="850"/>
        <w:gridCol w:w="851"/>
        <w:gridCol w:w="858"/>
        <w:gridCol w:w="996"/>
      </w:tblGrid>
      <w:tr w:rsidR="002776C0" w:rsidRPr="00E53EC3" w14:paraId="14CFC700" w14:textId="77777777" w:rsidTr="00A348E2">
        <w:tc>
          <w:tcPr>
            <w:tcW w:w="989" w:type="dxa"/>
            <w:vMerge w:val="restart"/>
            <w:shd w:val="clear" w:color="auto" w:fill="FFFFFF"/>
          </w:tcPr>
          <w:p w14:paraId="5D0EFF48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23644978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5963520A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524F347B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439D2D46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405" w:type="dxa"/>
            <w:gridSpan w:val="3"/>
            <w:vMerge w:val="restart"/>
            <w:shd w:val="clear" w:color="auto" w:fill="FFFFFF"/>
          </w:tcPr>
          <w:p w14:paraId="7FDEA10E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844" w:type="dxa"/>
            <w:gridSpan w:val="2"/>
            <w:vMerge w:val="restart"/>
            <w:shd w:val="clear" w:color="auto" w:fill="FFFFFF"/>
          </w:tcPr>
          <w:p w14:paraId="1AD592FE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72" w:type="dxa"/>
            <w:gridSpan w:val="4"/>
            <w:shd w:val="clear" w:color="auto" w:fill="FFFFFF"/>
          </w:tcPr>
          <w:p w14:paraId="0E74EC53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40" w:type="dxa"/>
            <w:gridSpan w:val="3"/>
            <w:shd w:val="clear" w:color="auto" w:fill="FFFFFF"/>
          </w:tcPr>
          <w:p w14:paraId="369ADBA8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  <w:shd w:val="clear" w:color="auto" w:fill="FFFFFF"/>
          </w:tcPr>
          <w:p w14:paraId="6DE99C03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54" w:type="dxa"/>
            <w:gridSpan w:val="2"/>
            <w:shd w:val="clear" w:color="auto" w:fill="FFFFFF"/>
          </w:tcPr>
          <w:p w14:paraId="36131314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E53EC3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2776C0" w:rsidRPr="00E53EC3" w14:paraId="3D7FD097" w14:textId="77777777" w:rsidTr="00A348E2">
        <w:tc>
          <w:tcPr>
            <w:tcW w:w="989" w:type="dxa"/>
            <w:vMerge/>
            <w:shd w:val="clear" w:color="auto" w:fill="FFFFFF"/>
            <w:vAlign w:val="center"/>
          </w:tcPr>
          <w:p w14:paraId="02121196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5" w:type="dxa"/>
            <w:gridSpan w:val="3"/>
            <w:vMerge/>
            <w:shd w:val="clear" w:color="auto" w:fill="FFFFFF"/>
            <w:vAlign w:val="center"/>
          </w:tcPr>
          <w:p w14:paraId="0A395F05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gridSpan w:val="2"/>
            <w:vMerge/>
            <w:shd w:val="clear" w:color="auto" w:fill="FFFFFF"/>
            <w:vAlign w:val="center"/>
          </w:tcPr>
          <w:p w14:paraId="55FEE6C9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2EE87EAF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  <w:r w:rsidRPr="00E53EC3">
              <w:rPr>
                <w:bCs/>
                <w:color w:val="000000"/>
                <w:sz w:val="18"/>
                <w:szCs w:val="18"/>
              </w:rPr>
              <w:t>-</w:t>
            </w:r>
          </w:p>
          <w:p w14:paraId="2850C9AE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E53EC3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136" w:type="dxa"/>
            <w:gridSpan w:val="3"/>
            <w:shd w:val="clear" w:color="auto" w:fill="FFFFFF"/>
          </w:tcPr>
          <w:p w14:paraId="3E55E457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95" w:type="dxa"/>
            <w:shd w:val="clear" w:color="auto" w:fill="FFFFFF"/>
          </w:tcPr>
          <w:p w14:paraId="0025A611" w14:textId="77777777" w:rsidR="002776C0" w:rsidRPr="00DC5BC4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53" w:type="dxa"/>
            <w:shd w:val="clear" w:color="auto" w:fill="FFFFFF"/>
          </w:tcPr>
          <w:p w14:paraId="3F608017" w14:textId="77777777" w:rsidR="002776C0" w:rsidRPr="00DC5BC4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92" w:type="dxa"/>
            <w:shd w:val="clear" w:color="auto" w:fill="FFFFFF"/>
          </w:tcPr>
          <w:p w14:paraId="741EC8BF" w14:textId="77777777" w:rsidR="002776C0" w:rsidRPr="00DC5BC4" w:rsidRDefault="002776C0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993" w:type="dxa"/>
            <w:shd w:val="clear" w:color="auto" w:fill="FFFFFF"/>
          </w:tcPr>
          <w:p w14:paraId="5C08402B" w14:textId="77777777" w:rsidR="002776C0" w:rsidRPr="00DC5BC4" w:rsidRDefault="002776C0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50" w:type="dxa"/>
            <w:shd w:val="clear" w:color="auto" w:fill="FFFFFF"/>
          </w:tcPr>
          <w:p w14:paraId="4392AA55" w14:textId="77777777" w:rsidR="002776C0" w:rsidRPr="000C2213" w:rsidRDefault="002776C0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6C9D4A41" w14:textId="77777777" w:rsidR="002776C0" w:rsidRPr="00DC5BC4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51" w:type="dxa"/>
            <w:shd w:val="clear" w:color="auto" w:fill="FFFFFF"/>
          </w:tcPr>
          <w:p w14:paraId="69369579" w14:textId="77777777" w:rsidR="002776C0" w:rsidRPr="00DC5BC4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58" w:type="dxa"/>
            <w:shd w:val="clear" w:color="auto" w:fill="FFFFFF"/>
          </w:tcPr>
          <w:p w14:paraId="6E113884" w14:textId="77777777" w:rsidR="002776C0" w:rsidRPr="00E53EC3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6" w:type="dxa"/>
            <w:shd w:val="clear" w:color="auto" w:fill="FFFFFF"/>
          </w:tcPr>
          <w:p w14:paraId="25B21FEF" w14:textId="77777777" w:rsidR="002776C0" w:rsidRPr="00E53EC3" w:rsidRDefault="002776C0" w:rsidP="00A348E2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2776C0" w:rsidRPr="00E53EC3" w14:paraId="6251ECB3" w14:textId="77777777" w:rsidTr="00A348E2">
        <w:tc>
          <w:tcPr>
            <w:tcW w:w="989" w:type="dxa"/>
            <w:vMerge/>
            <w:shd w:val="clear" w:color="auto" w:fill="FFFFFF"/>
            <w:vAlign w:val="center"/>
          </w:tcPr>
          <w:p w14:paraId="6B72169B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</w:tcPr>
          <w:p w14:paraId="12DA2BC7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7" w:type="dxa"/>
            <w:shd w:val="clear" w:color="auto" w:fill="FFFFFF"/>
          </w:tcPr>
          <w:p w14:paraId="56CE2152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5" w:type="dxa"/>
            <w:shd w:val="clear" w:color="auto" w:fill="FFFFFF"/>
          </w:tcPr>
          <w:p w14:paraId="3CE13130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993" w:type="dxa"/>
            <w:shd w:val="clear" w:color="auto" w:fill="FFFFFF"/>
          </w:tcPr>
          <w:p w14:paraId="2628D595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07967220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E53EC3">
              <w:rPr>
                <w:bCs/>
                <w:color w:val="000000"/>
                <w:sz w:val="18"/>
                <w:szCs w:val="18"/>
              </w:rPr>
              <w:t>-</w:t>
            </w:r>
          </w:p>
          <w:p w14:paraId="31A4E38F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1DBAA5B1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1C732862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FFFFFF"/>
          </w:tcPr>
          <w:p w14:paraId="08E0EA1B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6" w:type="dxa"/>
            <w:shd w:val="clear" w:color="auto" w:fill="FFFFFF"/>
          </w:tcPr>
          <w:p w14:paraId="3781D19F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0A538300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shd w:val="clear" w:color="auto" w:fill="FFFFFF"/>
            <w:vAlign w:val="center"/>
          </w:tcPr>
          <w:p w14:paraId="40D5605B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54DE563A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709EE0BC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A207B32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6B22DA0B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FFFFFF"/>
          </w:tcPr>
          <w:p w14:paraId="3313D0A2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FFFFFF"/>
          </w:tcPr>
          <w:p w14:paraId="1A379B6A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776C0" w:rsidRPr="00E53EC3" w14:paraId="74EECF6B" w14:textId="77777777" w:rsidTr="00A348E2">
        <w:tc>
          <w:tcPr>
            <w:tcW w:w="989" w:type="dxa"/>
            <w:shd w:val="clear" w:color="auto" w:fill="FFFFFF"/>
            <w:vAlign w:val="bottom"/>
          </w:tcPr>
          <w:p w14:paraId="7BF27BE5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3" w:type="dxa"/>
            <w:shd w:val="clear" w:color="auto" w:fill="FFFFFF"/>
            <w:vAlign w:val="bottom"/>
          </w:tcPr>
          <w:p w14:paraId="2087FD79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C13D969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40884B70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7C2EDAA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1C2474C4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3DA04D28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0" w:type="dxa"/>
            <w:gridSpan w:val="2"/>
            <w:shd w:val="clear" w:color="auto" w:fill="FFFFFF"/>
            <w:vAlign w:val="bottom"/>
          </w:tcPr>
          <w:p w14:paraId="49BCDC16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6D5408B0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95" w:type="dxa"/>
            <w:shd w:val="clear" w:color="auto" w:fill="FFFFFF"/>
            <w:vAlign w:val="bottom"/>
          </w:tcPr>
          <w:p w14:paraId="4BDE39D4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3" w:type="dxa"/>
            <w:shd w:val="clear" w:color="auto" w:fill="FFFFFF"/>
            <w:vAlign w:val="bottom"/>
          </w:tcPr>
          <w:p w14:paraId="275D5774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auto" w:fill="FFFFFF"/>
            <w:vAlign w:val="bottom"/>
          </w:tcPr>
          <w:p w14:paraId="42F0C406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99CED94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453009D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4B4333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8" w:type="dxa"/>
            <w:shd w:val="clear" w:color="auto" w:fill="FFFFFF"/>
          </w:tcPr>
          <w:p w14:paraId="055DF644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6" w:type="dxa"/>
            <w:shd w:val="clear" w:color="auto" w:fill="FFFFFF"/>
          </w:tcPr>
          <w:p w14:paraId="00BD3033" w14:textId="77777777" w:rsidR="002776C0" w:rsidRPr="00E53EC3" w:rsidRDefault="002776C0" w:rsidP="00A348E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776C0" w:rsidRPr="00E53EC3" w14:paraId="42B1702C" w14:textId="77777777" w:rsidTr="00A348E2">
        <w:trPr>
          <w:trHeight w:val="530"/>
        </w:trPr>
        <w:tc>
          <w:tcPr>
            <w:tcW w:w="989" w:type="dxa"/>
            <w:shd w:val="clear" w:color="auto" w:fill="FFFFFF"/>
          </w:tcPr>
          <w:p w14:paraId="6E65B2CC" w14:textId="77777777" w:rsidR="002776C0" w:rsidRPr="0060183C" w:rsidRDefault="002776C0" w:rsidP="002776C0">
            <w:pPr>
              <w:rPr>
                <w:sz w:val="18"/>
                <w:szCs w:val="18"/>
              </w:rPr>
            </w:pPr>
            <w:r w:rsidRPr="0060183C">
              <w:rPr>
                <w:sz w:val="18"/>
                <w:szCs w:val="18"/>
              </w:rPr>
              <w:t>802112О.99.</w:t>
            </w:r>
            <w:proofErr w:type="gramStart"/>
            <w:r w:rsidRPr="0060183C">
              <w:rPr>
                <w:sz w:val="18"/>
                <w:szCs w:val="18"/>
              </w:rPr>
              <w:t>0.ББ</w:t>
            </w:r>
            <w:proofErr w:type="gramEnd"/>
            <w:r w:rsidRPr="0060183C">
              <w:rPr>
                <w:sz w:val="18"/>
                <w:szCs w:val="18"/>
              </w:rPr>
              <w:t>11АП76001</w:t>
            </w:r>
          </w:p>
          <w:p w14:paraId="0898333D" w14:textId="4C40D62F" w:rsidR="002776C0" w:rsidRPr="00E53EC3" w:rsidRDefault="002776C0" w:rsidP="002776C0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</w:tcPr>
          <w:p w14:paraId="51F25173" w14:textId="7DCDE991" w:rsidR="002776C0" w:rsidRPr="00E53EC3" w:rsidRDefault="002776C0" w:rsidP="002776C0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0183C">
              <w:rPr>
                <w:sz w:val="18"/>
                <w:szCs w:val="18"/>
              </w:rPr>
              <w:t>Не указано</w:t>
            </w:r>
          </w:p>
        </w:tc>
        <w:tc>
          <w:tcPr>
            <w:tcW w:w="1417" w:type="dxa"/>
            <w:shd w:val="clear" w:color="auto" w:fill="FFFFFF"/>
          </w:tcPr>
          <w:p w14:paraId="41D9A3E5" w14:textId="77777777" w:rsidR="002776C0" w:rsidRPr="0060183C" w:rsidRDefault="002776C0" w:rsidP="002776C0">
            <w:pPr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60183C">
              <w:rPr>
                <w:bCs/>
                <w:color w:val="000000"/>
                <w:sz w:val="18"/>
                <w:szCs w:val="18"/>
                <w:shd w:val="clear" w:color="auto" w:fill="FFFFFF"/>
              </w:rPr>
              <w:t>образовательная программа, обеспечивающая углубленное изучение отдельных учебных предметов, предметных областей (профильное обучение)</w:t>
            </w:r>
          </w:p>
          <w:p w14:paraId="582B7BA6" w14:textId="557167F3" w:rsidR="002776C0" w:rsidRPr="00E53EC3" w:rsidRDefault="002776C0" w:rsidP="002776C0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0183C">
              <w:rPr>
                <w:bCs/>
                <w:color w:val="000000"/>
                <w:sz w:val="18"/>
                <w:szCs w:val="18"/>
                <w:shd w:val="clear" w:color="auto" w:fill="FFFFFF"/>
              </w:rPr>
              <w:t>(иностранный язык)</w:t>
            </w:r>
          </w:p>
        </w:tc>
        <w:tc>
          <w:tcPr>
            <w:tcW w:w="855" w:type="dxa"/>
            <w:shd w:val="clear" w:color="auto" w:fill="FFFFFF"/>
          </w:tcPr>
          <w:p w14:paraId="1733651A" w14:textId="77777777" w:rsidR="002776C0" w:rsidRPr="00E53EC3" w:rsidRDefault="002776C0" w:rsidP="002776C0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Не указано</w:t>
            </w:r>
          </w:p>
        </w:tc>
        <w:tc>
          <w:tcPr>
            <w:tcW w:w="993" w:type="dxa"/>
            <w:shd w:val="clear" w:color="auto" w:fill="FFFFFF"/>
          </w:tcPr>
          <w:p w14:paraId="29BA4919" w14:textId="77777777" w:rsidR="002776C0" w:rsidRPr="00E53EC3" w:rsidRDefault="002776C0" w:rsidP="002776C0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очная</w:t>
            </w:r>
          </w:p>
          <w:p w14:paraId="6A9315D4" w14:textId="77777777" w:rsidR="002776C0" w:rsidRPr="00E53EC3" w:rsidRDefault="002776C0" w:rsidP="002776C0">
            <w:pPr>
              <w:keepNext/>
              <w:spacing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27B94660" w14:textId="77777777" w:rsidR="002776C0" w:rsidRPr="00E53EC3" w:rsidRDefault="002776C0" w:rsidP="002776C0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09CD9AFC" w14:textId="77777777" w:rsidR="002776C0" w:rsidRPr="00E53EC3" w:rsidRDefault="002776C0" w:rsidP="002776C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03" w:type="dxa"/>
            <w:shd w:val="clear" w:color="auto" w:fill="FFFFFF"/>
          </w:tcPr>
          <w:p w14:paraId="2FBF5B50" w14:textId="77777777" w:rsidR="002776C0" w:rsidRPr="00E53EC3" w:rsidRDefault="002776C0" w:rsidP="002776C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33" w:type="dxa"/>
            <w:gridSpan w:val="2"/>
            <w:shd w:val="clear" w:color="auto" w:fill="FFFFFF"/>
          </w:tcPr>
          <w:p w14:paraId="5B1ED484" w14:textId="77777777" w:rsidR="002776C0" w:rsidRPr="00E53EC3" w:rsidRDefault="002776C0" w:rsidP="002776C0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995" w:type="dxa"/>
            <w:shd w:val="clear" w:color="auto" w:fill="FFFFFF"/>
          </w:tcPr>
          <w:p w14:paraId="48CBBE98" w14:textId="10F90575" w:rsidR="002776C0" w:rsidRPr="005C7C58" w:rsidRDefault="002776C0" w:rsidP="002776C0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204</w:t>
            </w:r>
          </w:p>
        </w:tc>
        <w:tc>
          <w:tcPr>
            <w:tcW w:w="853" w:type="dxa"/>
            <w:shd w:val="clear" w:color="auto" w:fill="FFFFFF"/>
          </w:tcPr>
          <w:p w14:paraId="4B5BA39C" w14:textId="6D23ECDA" w:rsidR="002776C0" w:rsidRPr="005C7C58" w:rsidRDefault="002776C0" w:rsidP="002776C0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204</w:t>
            </w:r>
          </w:p>
        </w:tc>
        <w:tc>
          <w:tcPr>
            <w:tcW w:w="992" w:type="dxa"/>
            <w:shd w:val="clear" w:color="auto" w:fill="FFFFFF"/>
          </w:tcPr>
          <w:p w14:paraId="15A08213" w14:textId="53FDF279" w:rsidR="002776C0" w:rsidRPr="005C7C58" w:rsidRDefault="002776C0" w:rsidP="002776C0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204</w:t>
            </w:r>
          </w:p>
        </w:tc>
        <w:tc>
          <w:tcPr>
            <w:tcW w:w="993" w:type="dxa"/>
            <w:shd w:val="clear" w:color="auto" w:fill="FFFFFF"/>
          </w:tcPr>
          <w:p w14:paraId="49AAC3AE" w14:textId="77777777" w:rsidR="002776C0" w:rsidRPr="005C7C58" w:rsidRDefault="002776C0" w:rsidP="002776C0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3721CD91" w14:textId="77777777" w:rsidR="002776C0" w:rsidRPr="005C7C58" w:rsidRDefault="002776C0" w:rsidP="002776C0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26D807F9" w14:textId="77777777" w:rsidR="002776C0" w:rsidRPr="005C7C58" w:rsidRDefault="002776C0" w:rsidP="002776C0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8" w:type="dxa"/>
            <w:shd w:val="clear" w:color="auto" w:fill="FFFFFF"/>
          </w:tcPr>
          <w:p w14:paraId="48B69C32" w14:textId="77777777" w:rsidR="002776C0" w:rsidRPr="005C7C58" w:rsidRDefault="002776C0" w:rsidP="002776C0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</w:t>
            </w:r>
          </w:p>
        </w:tc>
        <w:tc>
          <w:tcPr>
            <w:tcW w:w="996" w:type="dxa"/>
            <w:shd w:val="clear" w:color="auto" w:fill="FFFFFF"/>
          </w:tcPr>
          <w:p w14:paraId="2093019C" w14:textId="0A0AFEB7" w:rsidR="002776C0" w:rsidRPr="005C7C58" w:rsidRDefault="002776C0" w:rsidP="002776C0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20</w:t>
            </w:r>
          </w:p>
        </w:tc>
      </w:tr>
    </w:tbl>
    <w:p w14:paraId="2C293229" w14:textId="77777777" w:rsidR="002776C0" w:rsidRPr="00A93419" w:rsidRDefault="002776C0" w:rsidP="002776C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43761122" w14:textId="77777777" w:rsidR="002776C0" w:rsidRPr="00A93419" w:rsidRDefault="002776C0" w:rsidP="002776C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237C0EB5" w14:textId="77777777" w:rsidR="002776C0" w:rsidRDefault="002776C0" w:rsidP="002776C0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694D08EC" w14:textId="77777777" w:rsidR="002776C0" w:rsidRPr="00A93419" w:rsidRDefault="002776C0" w:rsidP="002776C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2776C0" w:rsidRPr="00C42765" w14:paraId="2BC632F3" w14:textId="77777777" w:rsidTr="00A348E2">
        <w:trPr>
          <w:trHeight w:val="198"/>
        </w:trPr>
        <w:tc>
          <w:tcPr>
            <w:tcW w:w="15173" w:type="dxa"/>
            <w:gridSpan w:val="5"/>
          </w:tcPr>
          <w:p w14:paraId="4B5C3766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2776C0" w:rsidRPr="00C42765" w14:paraId="0ED44F2A" w14:textId="77777777" w:rsidTr="00A348E2">
        <w:tc>
          <w:tcPr>
            <w:tcW w:w="2694" w:type="dxa"/>
          </w:tcPr>
          <w:p w14:paraId="6D9D6785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4A9951F3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76E9C232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00CC0017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2D2C12A7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2776C0" w:rsidRPr="00C42765" w14:paraId="4DD2A112" w14:textId="77777777" w:rsidTr="00A348E2">
        <w:tc>
          <w:tcPr>
            <w:tcW w:w="2694" w:type="dxa"/>
          </w:tcPr>
          <w:p w14:paraId="01EDA99C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15906901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0190459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3AC8AD47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3FAC3DFB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2776C0" w:rsidRPr="00C42765" w14:paraId="6A36DEC6" w14:textId="77777777" w:rsidTr="00A348E2">
        <w:tc>
          <w:tcPr>
            <w:tcW w:w="2694" w:type="dxa"/>
          </w:tcPr>
          <w:p w14:paraId="247A160B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7AAC6A0D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36D6E8E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83724E9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568FEAFD" w14:textId="77777777" w:rsidR="002776C0" w:rsidRPr="00C42765" w:rsidRDefault="002776C0" w:rsidP="00A348E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560D3D3A" w14:textId="77777777" w:rsidR="002776C0" w:rsidRDefault="002776C0" w:rsidP="002776C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54F2B81B" w14:textId="77777777" w:rsidR="002776C0" w:rsidRPr="005D24BE" w:rsidRDefault="002776C0" w:rsidP="002776C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7E8DBC12" w14:textId="77777777" w:rsidR="002776C0" w:rsidRPr="001E7744" w:rsidRDefault="002776C0" w:rsidP="002776C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</w:t>
      </w:r>
      <w:r>
        <w:rPr>
          <w:color w:val="000000"/>
          <w:sz w:val="24"/>
          <w:szCs w:val="24"/>
          <w:shd w:val="clear" w:color="auto" w:fill="FFFFFF"/>
        </w:rPr>
        <w:t>и</w:t>
      </w: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</w:t>
      </w:r>
      <w:r>
        <w:rPr>
          <w:b/>
          <w:color w:val="000000"/>
          <w:sz w:val="24"/>
          <w:szCs w:val="24"/>
          <w:shd w:val="clear" w:color="auto" w:fill="FFFFFF"/>
        </w:rPr>
        <w:t>______</w:t>
      </w:r>
      <w:r w:rsidRPr="001E7744">
        <w:rPr>
          <w:b/>
          <w:color w:val="000000"/>
          <w:sz w:val="24"/>
          <w:szCs w:val="24"/>
          <w:shd w:val="clear" w:color="auto" w:fill="FFFFFF"/>
        </w:rPr>
        <w:t>_</w:t>
      </w:r>
    </w:p>
    <w:tbl>
      <w:tblPr>
        <w:tblW w:w="156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1053"/>
        <w:gridCol w:w="8941"/>
      </w:tblGrid>
      <w:tr w:rsidR="002776C0" w:rsidRPr="001604A2" w14:paraId="6EEC81BB" w14:textId="77777777" w:rsidTr="00A348E2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4FDB2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355296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DEB74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EAC5C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742DA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2776C0" w:rsidRPr="001604A2" w14:paraId="7ADBB5A3" w14:textId="77777777" w:rsidTr="00A348E2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9C94A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BD427" w14:textId="77777777" w:rsidR="002776C0" w:rsidRPr="00E53EC3" w:rsidRDefault="002776C0" w:rsidP="00A348E2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6C5D1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FD830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58D8B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5CB3DABF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2776C0" w:rsidRPr="001604A2" w14:paraId="2E6FED9F" w14:textId="77777777" w:rsidTr="00A348E2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42FC4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lastRenderedPageBreak/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94E4A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D4FC9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6AC93B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6B5F9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2776C0" w:rsidRPr="001604A2" w14:paraId="59EE0774" w14:textId="77777777" w:rsidTr="00A348E2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BB046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63A28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1EA60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91030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EB478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2776C0" w:rsidRPr="001604A2" w14:paraId="1E5B2D24" w14:textId="77777777" w:rsidTr="00A348E2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0DF42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1B2F5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E53EC3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E53EC3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B1B86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BB832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16522C" w14:textId="77777777" w:rsidR="002776C0" w:rsidRPr="00E53EC3" w:rsidRDefault="002776C0" w:rsidP="00A348E2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E53EC3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E53EC3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2ADF78AC" w14:textId="77777777" w:rsidR="002776C0" w:rsidRDefault="002776C0" w:rsidP="002776C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5A2539F8" w14:textId="77777777" w:rsidR="002776C0" w:rsidRDefault="002776C0" w:rsidP="002776C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612DD6FA" w14:textId="77777777" w:rsidR="002776C0" w:rsidRPr="00A93419" w:rsidRDefault="002776C0" w:rsidP="002776C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2776C0" w:rsidRPr="00476D45" w14:paraId="3B61CDC9" w14:textId="77777777" w:rsidTr="00A348E2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26A3" w14:textId="77777777" w:rsidR="002776C0" w:rsidRPr="00476D45" w:rsidRDefault="002776C0" w:rsidP="00A348E2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11AF" w14:textId="77777777" w:rsidR="002776C0" w:rsidRPr="00476D45" w:rsidRDefault="002776C0" w:rsidP="00A348E2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3194" w14:textId="77777777" w:rsidR="002776C0" w:rsidRPr="00476D45" w:rsidRDefault="002776C0" w:rsidP="00A348E2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2776C0" w:rsidRPr="00476D45" w14:paraId="0570AFAB" w14:textId="77777777" w:rsidTr="00A348E2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7BC0" w14:textId="77777777" w:rsidR="002776C0" w:rsidRPr="00476D45" w:rsidRDefault="002776C0" w:rsidP="00A348E2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4586" w14:textId="77777777" w:rsidR="002776C0" w:rsidRPr="00476D45" w:rsidRDefault="002776C0" w:rsidP="00A348E2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F82D" w14:textId="77777777" w:rsidR="002776C0" w:rsidRPr="00476D45" w:rsidRDefault="002776C0" w:rsidP="00A348E2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2776C0" w:rsidRPr="00476D45" w14:paraId="57D1924D" w14:textId="77777777" w:rsidTr="00A348E2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D404" w14:textId="77777777" w:rsidR="002776C0" w:rsidRPr="00476D45" w:rsidRDefault="002776C0" w:rsidP="00A348E2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6D54" w14:textId="77777777" w:rsidR="002776C0" w:rsidRPr="00476D45" w:rsidRDefault="002776C0" w:rsidP="00A348E2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FB1E" w14:textId="77777777" w:rsidR="002776C0" w:rsidRPr="00476D45" w:rsidRDefault="002776C0" w:rsidP="00A348E2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2776C0" w:rsidRPr="00476D45" w14:paraId="54B7CA07" w14:textId="77777777" w:rsidTr="00A348E2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19" w14:textId="77777777" w:rsidR="002776C0" w:rsidRPr="00476D45" w:rsidRDefault="002776C0" w:rsidP="00A348E2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FBDA" w14:textId="77777777" w:rsidR="002776C0" w:rsidRPr="00476D45" w:rsidRDefault="002776C0" w:rsidP="00A348E2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B6E2" w14:textId="77777777" w:rsidR="002776C0" w:rsidRPr="00476D45" w:rsidRDefault="002776C0" w:rsidP="00A348E2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1 раз в год</w:t>
            </w:r>
          </w:p>
        </w:tc>
      </w:tr>
      <w:tr w:rsidR="002776C0" w:rsidRPr="00476D45" w14:paraId="4EA913AC" w14:textId="77777777" w:rsidTr="00A348E2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44CA" w14:textId="77777777" w:rsidR="002776C0" w:rsidRPr="00476D45" w:rsidRDefault="002776C0" w:rsidP="00A348E2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AF7B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3225E112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72382BC7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6FF472FE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0FEC644D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7AD09258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2E8B38E6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2E129E02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1B446D06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2B173ECC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35D0D3C1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27585D12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03F739BC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3E6E8BA2" w14:textId="77777777" w:rsidR="002776C0" w:rsidRPr="00476D45" w:rsidRDefault="002776C0" w:rsidP="00A348E2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9161" w14:textId="77777777" w:rsidR="002776C0" w:rsidRPr="00476D45" w:rsidRDefault="002776C0" w:rsidP="00A348E2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47649ABB" w14:textId="77777777" w:rsidR="002776C0" w:rsidRDefault="002776C0" w:rsidP="002776C0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7990CB53" w14:textId="77777777" w:rsidR="002776C0" w:rsidRPr="0032526A" w:rsidRDefault="002776C0" w:rsidP="002776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42D535B9" w14:textId="77777777" w:rsidR="002776C0" w:rsidRDefault="002776C0" w:rsidP="002776C0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087ADCBE" w14:textId="77777777" w:rsidR="002776C0" w:rsidRDefault="002776C0" w:rsidP="002776C0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6C731307" w14:textId="77777777" w:rsidR="002776C0" w:rsidRDefault="002776C0" w:rsidP="002776C0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15ADE19E" w14:textId="77777777" w:rsidR="002776C0" w:rsidRDefault="002776C0" w:rsidP="002776C0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  <w:r>
        <w:rPr>
          <w:b/>
          <w:bCs/>
          <w:color w:val="000000"/>
          <w:sz w:val="22"/>
          <w:szCs w:val="22"/>
          <w:shd w:val="clear" w:color="auto" w:fill="FFFFFF"/>
        </w:rPr>
        <w:br w:type="page"/>
      </w:r>
    </w:p>
    <w:p w14:paraId="3F5BA353" w14:textId="25FF8BF1" w:rsidR="001F7F95" w:rsidRPr="001E7744" w:rsidRDefault="00AC7F32" w:rsidP="001F7F95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7516C652">
          <v:shape id="_x0000_s1037" type="#_x0000_t202" style="position:absolute;left:0;text-align:left;margin-left:562.3pt;margin-top:9.95pt;width:149.75pt;height:90pt;z-index:251705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4359C0C6" w14:textId="77777777" w:rsidTr="00C720C9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2D15FA65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3F33BDD2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3F0605EB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651DE009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перечню</w:t>
                        </w:r>
                      </w:p>
                      <w:p w14:paraId="4628A70A" w14:textId="77777777" w:rsidR="0019530A" w:rsidRPr="009D7718" w:rsidRDefault="0019530A" w:rsidP="00C720C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209D0872" w14:textId="77777777" w:rsidR="0019530A" w:rsidRPr="00192CE8" w:rsidRDefault="0019530A" w:rsidP="00376AB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36.794.0</w:t>
                        </w:r>
                      </w:p>
                    </w:tc>
                  </w:tr>
                </w:tbl>
                <w:p w14:paraId="65455115" w14:textId="77777777" w:rsidR="0019530A" w:rsidRPr="009D7718" w:rsidRDefault="0019530A" w:rsidP="001F7F95"/>
              </w:txbxContent>
            </v:textbox>
          </v:shape>
        </w:pict>
      </w:r>
      <w:r w:rsidR="001F7F95">
        <w:rPr>
          <w:bCs/>
          <w:color w:val="000000"/>
          <w:sz w:val="24"/>
          <w:szCs w:val="24"/>
          <w:shd w:val="clear" w:color="auto" w:fill="FFFFFF"/>
        </w:rPr>
        <w:t>РАЗДЕЛ 1</w:t>
      </w:r>
      <w:r w:rsidR="00E65331">
        <w:rPr>
          <w:bCs/>
          <w:color w:val="000000"/>
          <w:sz w:val="24"/>
          <w:szCs w:val="24"/>
          <w:shd w:val="clear" w:color="auto" w:fill="FFFFFF"/>
        </w:rPr>
        <w:t>7</w:t>
      </w:r>
    </w:p>
    <w:p w14:paraId="39956E09" w14:textId="77777777" w:rsidR="00891EF5" w:rsidRPr="00B309F1" w:rsidRDefault="00891EF5" w:rsidP="00891EF5">
      <w:pPr>
        <w:keepNext/>
        <w:outlineLvl w:val="3"/>
        <w:rPr>
          <w:sz w:val="24"/>
          <w:szCs w:val="24"/>
        </w:rPr>
      </w:pPr>
      <w:r w:rsidRPr="00B309F1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Pr="00B309F1">
        <w:rPr>
          <w:color w:val="000000"/>
          <w:sz w:val="24"/>
          <w:szCs w:val="24"/>
          <w:shd w:val="clear" w:color="auto" w:fill="FFFFFF"/>
        </w:rPr>
        <w:t>_</w:t>
      </w:r>
    </w:p>
    <w:p w14:paraId="34AB22AA" w14:textId="77777777" w:rsidR="00891EF5" w:rsidRPr="00B309F1" w:rsidRDefault="00891EF5" w:rsidP="00891EF5">
      <w:pPr>
        <w:keepNext/>
        <w:outlineLvl w:val="3"/>
        <w:rPr>
          <w:sz w:val="24"/>
          <w:szCs w:val="24"/>
          <w:shd w:val="clear" w:color="auto" w:fill="FFFFFF"/>
        </w:rPr>
      </w:pPr>
      <w:r w:rsidRPr="00B309F1">
        <w:rPr>
          <w:i/>
          <w:sz w:val="24"/>
          <w:szCs w:val="24"/>
          <w:u w:val="single"/>
        </w:rPr>
        <w:t>Реализация основных общеобразовательных программ среднего общего образования</w:t>
      </w:r>
    </w:p>
    <w:p w14:paraId="245DB3F8" w14:textId="77777777" w:rsidR="00891EF5" w:rsidRPr="00B309F1" w:rsidRDefault="00891EF5" w:rsidP="00891EF5">
      <w:pPr>
        <w:keepNext/>
        <w:outlineLvl w:val="3"/>
        <w:rPr>
          <w:i/>
          <w:sz w:val="24"/>
          <w:szCs w:val="24"/>
          <w:u w:val="single"/>
        </w:rPr>
      </w:pPr>
      <w:r w:rsidRPr="00B309F1">
        <w:rPr>
          <w:bCs/>
          <w:color w:val="000000"/>
          <w:sz w:val="24"/>
          <w:szCs w:val="24"/>
          <w:shd w:val="clear" w:color="auto" w:fill="FFFFFF"/>
        </w:rPr>
        <w:t xml:space="preserve">2. Категории потребителей муниципальной услуги </w:t>
      </w:r>
      <w:r w:rsidRPr="00B309F1">
        <w:rPr>
          <w:i/>
          <w:sz w:val="24"/>
          <w:szCs w:val="24"/>
          <w:u w:val="single"/>
        </w:rPr>
        <w:t>Физические лица</w:t>
      </w:r>
    </w:p>
    <w:p w14:paraId="39CDED43" w14:textId="77777777" w:rsidR="00891EF5" w:rsidRPr="00B309F1" w:rsidRDefault="00891EF5" w:rsidP="00891EF5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B309F1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2C13F7B6" w14:textId="77777777" w:rsidR="00891EF5" w:rsidRPr="00B309F1" w:rsidRDefault="00891EF5" w:rsidP="00891EF5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B309F1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B309F1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1512C8D4" w14:textId="77777777" w:rsidR="00891EF5" w:rsidRDefault="00891EF5" w:rsidP="00891EF5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25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4"/>
        <w:gridCol w:w="1111"/>
        <w:gridCol w:w="1388"/>
        <w:gridCol w:w="833"/>
        <w:gridCol w:w="832"/>
        <w:gridCol w:w="967"/>
        <w:gridCol w:w="2913"/>
        <w:gridCol w:w="1107"/>
        <w:gridCol w:w="583"/>
        <w:gridCol w:w="1070"/>
        <w:gridCol w:w="829"/>
        <w:gridCol w:w="834"/>
        <w:gridCol w:w="890"/>
        <w:gridCol w:w="993"/>
      </w:tblGrid>
      <w:tr w:rsidR="00891EF5" w:rsidRPr="00E53EC3" w14:paraId="5A00F56E" w14:textId="77777777" w:rsidTr="00480629">
        <w:trPr>
          <w:trHeight w:hRule="exact" w:val="1339"/>
        </w:trPr>
        <w:tc>
          <w:tcPr>
            <w:tcW w:w="974" w:type="dxa"/>
            <w:vMerge w:val="restart"/>
            <w:shd w:val="clear" w:color="auto" w:fill="FFFFFF"/>
            <w:vAlign w:val="center"/>
          </w:tcPr>
          <w:p w14:paraId="0CAF19FA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14:paraId="34843EB3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99" w:type="dxa"/>
            <w:gridSpan w:val="2"/>
            <w:vMerge w:val="restart"/>
            <w:shd w:val="clear" w:color="auto" w:fill="FFFFFF"/>
            <w:vAlign w:val="center"/>
          </w:tcPr>
          <w:p w14:paraId="50661951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603" w:type="dxa"/>
            <w:gridSpan w:val="3"/>
            <w:shd w:val="clear" w:color="auto" w:fill="FFFFFF"/>
            <w:vAlign w:val="center"/>
          </w:tcPr>
          <w:p w14:paraId="77E60C6B" w14:textId="77777777" w:rsidR="00891EF5" w:rsidRPr="00E53EC3" w:rsidRDefault="00891EF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4F775676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733" w:type="dxa"/>
            <w:gridSpan w:val="3"/>
            <w:shd w:val="clear" w:color="auto" w:fill="FFFFFF"/>
          </w:tcPr>
          <w:p w14:paraId="303CD4CB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83" w:type="dxa"/>
            <w:gridSpan w:val="2"/>
            <w:shd w:val="clear" w:color="auto" w:fill="FFFFFF"/>
          </w:tcPr>
          <w:p w14:paraId="28BC471D" w14:textId="77777777" w:rsidR="00891EF5" w:rsidRPr="00E53EC3" w:rsidRDefault="00891EF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E53EC3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E53EC3" w14:paraId="00F730AC" w14:textId="77777777" w:rsidTr="00480629">
        <w:trPr>
          <w:trHeight w:hRule="exact" w:val="940"/>
        </w:trPr>
        <w:tc>
          <w:tcPr>
            <w:tcW w:w="974" w:type="dxa"/>
            <w:vMerge/>
            <w:shd w:val="clear" w:color="auto" w:fill="FFFFFF"/>
          </w:tcPr>
          <w:p w14:paraId="71D46B41" w14:textId="77777777" w:rsidR="00AD1573" w:rsidRPr="00E53EC3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14:paraId="7D2384D6" w14:textId="77777777" w:rsidR="00AD1573" w:rsidRPr="00E53EC3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99" w:type="dxa"/>
            <w:gridSpan w:val="2"/>
            <w:vMerge/>
            <w:shd w:val="clear" w:color="auto" w:fill="FFFFFF"/>
          </w:tcPr>
          <w:p w14:paraId="56ABF90E" w14:textId="77777777" w:rsidR="00AD1573" w:rsidRPr="00E53EC3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1E7E7CE8" w14:textId="77777777" w:rsidR="00AD1573" w:rsidRPr="00E53EC3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наименование</w:t>
            </w:r>
          </w:p>
          <w:p w14:paraId="758A9C8E" w14:textId="77777777" w:rsidR="00AD1573" w:rsidRPr="00E53EC3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690" w:type="dxa"/>
            <w:gridSpan w:val="2"/>
            <w:shd w:val="clear" w:color="auto" w:fill="FFFFFF"/>
            <w:vAlign w:val="center"/>
          </w:tcPr>
          <w:p w14:paraId="61A4F057" w14:textId="77777777" w:rsidR="00AD1573" w:rsidRPr="00E53EC3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070" w:type="dxa"/>
            <w:shd w:val="clear" w:color="auto" w:fill="FFFFFF"/>
          </w:tcPr>
          <w:p w14:paraId="0FA52415" w14:textId="74D86FAF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29" w:type="dxa"/>
            <w:shd w:val="clear" w:color="auto" w:fill="FFFFFF"/>
          </w:tcPr>
          <w:p w14:paraId="4D65F160" w14:textId="22AE8C75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34" w:type="dxa"/>
            <w:shd w:val="clear" w:color="auto" w:fill="FFFFFF"/>
          </w:tcPr>
          <w:p w14:paraId="011DC9EB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56BB39D7" w14:textId="6ED7DAF0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90" w:type="dxa"/>
            <w:shd w:val="clear" w:color="auto" w:fill="FFFFFF"/>
          </w:tcPr>
          <w:p w14:paraId="67A6D0AF" w14:textId="77777777" w:rsidR="00AD1573" w:rsidRPr="00E53EC3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05A0B2C7" w14:textId="77777777" w:rsidR="00AD1573" w:rsidRPr="00E53EC3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891EF5" w:rsidRPr="00E53EC3" w14:paraId="682BF7CB" w14:textId="77777777" w:rsidTr="00480629">
        <w:trPr>
          <w:trHeight w:val="624"/>
        </w:trPr>
        <w:tc>
          <w:tcPr>
            <w:tcW w:w="974" w:type="dxa"/>
            <w:vMerge/>
            <w:shd w:val="clear" w:color="auto" w:fill="FFFFFF"/>
          </w:tcPr>
          <w:p w14:paraId="2612E8B0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shd w:val="clear" w:color="auto" w:fill="FFFFFF"/>
          </w:tcPr>
          <w:p w14:paraId="3E75763D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388" w:type="dxa"/>
            <w:shd w:val="clear" w:color="auto" w:fill="FFFFFF"/>
          </w:tcPr>
          <w:p w14:paraId="3B45E062" w14:textId="77777777" w:rsidR="00891EF5" w:rsidRPr="00E53EC3" w:rsidRDefault="00891EF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33" w:type="dxa"/>
            <w:shd w:val="clear" w:color="auto" w:fill="FFFFFF"/>
          </w:tcPr>
          <w:p w14:paraId="02BDE613" w14:textId="77777777" w:rsidR="00891EF5" w:rsidRPr="00E53EC3" w:rsidRDefault="00891EF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832" w:type="dxa"/>
            <w:shd w:val="clear" w:color="auto" w:fill="FFFFFF"/>
          </w:tcPr>
          <w:p w14:paraId="4A300B8B" w14:textId="77777777" w:rsidR="00891EF5" w:rsidRPr="00E53EC3" w:rsidRDefault="00891EF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967" w:type="dxa"/>
            <w:shd w:val="clear" w:color="auto" w:fill="FFFFFF"/>
          </w:tcPr>
          <w:p w14:paraId="3037A685" w14:textId="77777777" w:rsidR="00891EF5" w:rsidRPr="00E53EC3" w:rsidRDefault="00891EF5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E53EC3">
              <w:rPr>
                <w:bCs/>
                <w:color w:val="000000"/>
                <w:sz w:val="18"/>
                <w:szCs w:val="18"/>
              </w:rPr>
              <w:t>-</w:t>
            </w:r>
          </w:p>
          <w:p w14:paraId="61FC10AF" w14:textId="77777777" w:rsidR="00891EF5" w:rsidRPr="00E53EC3" w:rsidRDefault="00891EF5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1E18F7A5" w14:textId="77777777" w:rsidR="00891EF5" w:rsidRPr="00E53EC3" w:rsidRDefault="00891EF5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913" w:type="dxa"/>
            <w:shd w:val="clear" w:color="auto" w:fill="FFFFFF"/>
          </w:tcPr>
          <w:p w14:paraId="3EE14843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FFFFFF"/>
          </w:tcPr>
          <w:p w14:paraId="639E0B94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83" w:type="dxa"/>
            <w:shd w:val="clear" w:color="auto" w:fill="FFFFFF"/>
          </w:tcPr>
          <w:p w14:paraId="412F136B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070" w:type="dxa"/>
            <w:shd w:val="clear" w:color="auto" w:fill="FFFFFF"/>
          </w:tcPr>
          <w:p w14:paraId="4608C3DE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9" w:type="dxa"/>
            <w:shd w:val="clear" w:color="auto" w:fill="FFFFFF"/>
          </w:tcPr>
          <w:p w14:paraId="594EE6E0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4" w:type="dxa"/>
            <w:shd w:val="clear" w:color="auto" w:fill="FFFFFF"/>
          </w:tcPr>
          <w:p w14:paraId="42FC074D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0" w:type="dxa"/>
            <w:shd w:val="clear" w:color="auto" w:fill="FFFFFF"/>
          </w:tcPr>
          <w:p w14:paraId="59B0EC56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73679780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891EF5" w:rsidRPr="00E53EC3" w14:paraId="35625C34" w14:textId="77777777" w:rsidTr="00480629">
        <w:trPr>
          <w:trHeight w:hRule="exact" w:val="372"/>
        </w:trPr>
        <w:tc>
          <w:tcPr>
            <w:tcW w:w="974" w:type="dxa"/>
            <w:shd w:val="clear" w:color="auto" w:fill="FFFFFF"/>
          </w:tcPr>
          <w:p w14:paraId="79CE0EF8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1</w:t>
            </w:r>
          </w:p>
        </w:tc>
        <w:tc>
          <w:tcPr>
            <w:tcW w:w="1111" w:type="dxa"/>
            <w:shd w:val="clear" w:color="auto" w:fill="FFFFFF"/>
          </w:tcPr>
          <w:p w14:paraId="71213355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2</w:t>
            </w:r>
          </w:p>
        </w:tc>
        <w:tc>
          <w:tcPr>
            <w:tcW w:w="1388" w:type="dxa"/>
            <w:shd w:val="clear" w:color="auto" w:fill="FFFFFF"/>
          </w:tcPr>
          <w:p w14:paraId="21BB2BCE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shd w:val="clear" w:color="auto" w:fill="FFFFFF"/>
          </w:tcPr>
          <w:p w14:paraId="248C5547" w14:textId="77777777" w:rsidR="00891EF5" w:rsidRPr="00E53EC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4</w:t>
            </w:r>
          </w:p>
        </w:tc>
        <w:tc>
          <w:tcPr>
            <w:tcW w:w="832" w:type="dxa"/>
            <w:shd w:val="clear" w:color="auto" w:fill="FFFFFF"/>
          </w:tcPr>
          <w:p w14:paraId="36B05DA9" w14:textId="77777777" w:rsidR="00891EF5" w:rsidRPr="00E53EC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5</w:t>
            </w:r>
          </w:p>
        </w:tc>
        <w:tc>
          <w:tcPr>
            <w:tcW w:w="967" w:type="dxa"/>
            <w:shd w:val="clear" w:color="auto" w:fill="FFFFFF"/>
          </w:tcPr>
          <w:p w14:paraId="2705E035" w14:textId="77777777" w:rsidR="00891EF5" w:rsidRPr="00E53EC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6</w:t>
            </w:r>
          </w:p>
        </w:tc>
        <w:tc>
          <w:tcPr>
            <w:tcW w:w="2913" w:type="dxa"/>
            <w:shd w:val="clear" w:color="auto" w:fill="FFFFFF"/>
          </w:tcPr>
          <w:p w14:paraId="2777137E" w14:textId="77777777" w:rsidR="00891EF5" w:rsidRPr="00E53EC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7</w:t>
            </w:r>
          </w:p>
        </w:tc>
        <w:tc>
          <w:tcPr>
            <w:tcW w:w="1107" w:type="dxa"/>
            <w:shd w:val="clear" w:color="auto" w:fill="FFFFFF"/>
          </w:tcPr>
          <w:p w14:paraId="1E339221" w14:textId="77777777" w:rsidR="00891EF5" w:rsidRPr="00E53EC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8</w:t>
            </w:r>
          </w:p>
        </w:tc>
        <w:tc>
          <w:tcPr>
            <w:tcW w:w="583" w:type="dxa"/>
            <w:shd w:val="clear" w:color="auto" w:fill="FFFFFF"/>
          </w:tcPr>
          <w:p w14:paraId="3B79CF29" w14:textId="77777777" w:rsidR="00891EF5" w:rsidRPr="00E53EC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9</w:t>
            </w:r>
          </w:p>
        </w:tc>
        <w:tc>
          <w:tcPr>
            <w:tcW w:w="1070" w:type="dxa"/>
            <w:shd w:val="clear" w:color="auto" w:fill="FFFFFF"/>
          </w:tcPr>
          <w:p w14:paraId="4B0D2332" w14:textId="77777777" w:rsidR="00891EF5" w:rsidRPr="00E53EC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10</w:t>
            </w:r>
          </w:p>
        </w:tc>
        <w:tc>
          <w:tcPr>
            <w:tcW w:w="829" w:type="dxa"/>
            <w:shd w:val="clear" w:color="auto" w:fill="FFFFFF"/>
          </w:tcPr>
          <w:p w14:paraId="520C240F" w14:textId="77777777" w:rsidR="00891EF5" w:rsidRPr="00E53EC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11</w:t>
            </w:r>
          </w:p>
        </w:tc>
        <w:tc>
          <w:tcPr>
            <w:tcW w:w="834" w:type="dxa"/>
            <w:shd w:val="clear" w:color="auto" w:fill="FFFFFF"/>
          </w:tcPr>
          <w:p w14:paraId="36D026B2" w14:textId="77777777" w:rsidR="00891EF5" w:rsidRPr="00E53EC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12</w:t>
            </w:r>
          </w:p>
        </w:tc>
        <w:tc>
          <w:tcPr>
            <w:tcW w:w="890" w:type="dxa"/>
            <w:shd w:val="clear" w:color="auto" w:fill="FFFFFF"/>
          </w:tcPr>
          <w:p w14:paraId="6A694CEF" w14:textId="77777777" w:rsidR="00891EF5" w:rsidRPr="00E53EC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64B95798" w14:textId="77777777" w:rsidR="00891EF5" w:rsidRPr="00E53EC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E53EC3">
              <w:rPr>
                <w:sz w:val="18"/>
                <w:szCs w:val="18"/>
              </w:rPr>
              <w:t>14</w:t>
            </w:r>
          </w:p>
        </w:tc>
      </w:tr>
      <w:tr w:rsidR="00891EF5" w:rsidRPr="00E53EC3" w14:paraId="7CD8820C" w14:textId="77777777" w:rsidTr="00480629">
        <w:trPr>
          <w:trHeight w:hRule="exact" w:val="680"/>
        </w:trPr>
        <w:tc>
          <w:tcPr>
            <w:tcW w:w="974" w:type="dxa"/>
            <w:vMerge w:val="restart"/>
            <w:shd w:val="clear" w:color="auto" w:fill="FFFFFF"/>
          </w:tcPr>
          <w:p w14:paraId="197805A5" w14:textId="77777777" w:rsidR="00891EF5" w:rsidRPr="00891EF5" w:rsidRDefault="00891EF5" w:rsidP="00480629">
            <w:pPr>
              <w:keepNext/>
              <w:spacing w:after="60"/>
              <w:outlineLvl w:val="3"/>
              <w:rPr>
                <w:sz w:val="18"/>
                <w:szCs w:val="18"/>
              </w:rPr>
            </w:pPr>
            <w:r w:rsidRPr="00891EF5">
              <w:rPr>
                <w:sz w:val="18"/>
                <w:szCs w:val="18"/>
              </w:rPr>
              <w:t>802112О.99.</w:t>
            </w:r>
            <w:proofErr w:type="gramStart"/>
            <w:r w:rsidRPr="00891EF5">
              <w:rPr>
                <w:sz w:val="18"/>
                <w:szCs w:val="18"/>
              </w:rPr>
              <w:t>0.ББ</w:t>
            </w:r>
            <w:proofErr w:type="gramEnd"/>
            <w:r w:rsidRPr="00891EF5">
              <w:rPr>
                <w:sz w:val="18"/>
                <w:szCs w:val="18"/>
              </w:rPr>
              <w:t>11АЮ83001</w:t>
            </w:r>
          </w:p>
        </w:tc>
        <w:tc>
          <w:tcPr>
            <w:tcW w:w="1111" w:type="dxa"/>
            <w:vMerge w:val="restart"/>
            <w:shd w:val="clear" w:color="auto" w:fill="FFFFFF"/>
          </w:tcPr>
          <w:p w14:paraId="2C7D3ABF" w14:textId="77777777" w:rsidR="00891EF5" w:rsidRPr="004D3665" w:rsidRDefault="00891EF5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не указано</w:t>
            </w:r>
          </w:p>
        </w:tc>
        <w:tc>
          <w:tcPr>
            <w:tcW w:w="1388" w:type="dxa"/>
            <w:vMerge w:val="restart"/>
            <w:shd w:val="clear" w:color="auto" w:fill="FFFFFF"/>
          </w:tcPr>
          <w:p w14:paraId="5B4386E1" w14:textId="77777777" w:rsidR="00891EF5" w:rsidRPr="004D3665" w:rsidRDefault="00891EF5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не указано</w:t>
            </w:r>
          </w:p>
        </w:tc>
        <w:tc>
          <w:tcPr>
            <w:tcW w:w="833" w:type="dxa"/>
            <w:vMerge w:val="restart"/>
            <w:shd w:val="clear" w:color="auto" w:fill="FFFFFF"/>
          </w:tcPr>
          <w:p w14:paraId="489A493E" w14:textId="77777777" w:rsidR="00891EF5" w:rsidRPr="004D3665" w:rsidRDefault="00891EF5" w:rsidP="00891EF5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  <w:p w14:paraId="61F8B1C1" w14:textId="77777777" w:rsidR="00891EF5" w:rsidRPr="004D3665" w:rsidRDefault="00891EF5" w:rsidP="00891EF5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832" w:type="dxa"/>
            <w:vMerge w:val="restart"/>
            <w:shd w:val="clear" w:color="auto" w:fill="FFFFFF"/>
          </w:tcPr>
          <w:p w14:paraId="1CC817FA" w14:textId="77777777" w:rsidR="00891EF5" w:rsidRPr="004D3665" w:rsidRDefault="00891EF5" w:rsidP="00891EF5">
            <w:pPr>
              <w:keepNext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 xml:space="preserve">очная </w:t>
            </w:r>
          </w:p>
        </w:tc>
        <w:tc>
          <w:tcPr>
            <w:tcW w:w="967" w:type="dxa"/>
            <w:vMerge w:val="restart"/>
            <w:shd w:val="clear" w:color="auto" w:fill="FFFFFF"/>
          </w:tcPr>
          <w:p w14:paraId="434C83A6" w14:textId="77777777" w:rsidR="00891EF5" w:rsidRPr="004D3665" w:rsidRDefault="00891EF5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69634920" w14:textId="77777777" w:rsidR="00891EF5" w:rsidRPr="0054253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>Доля обучающихся, освоивших программу и переведенных в следующий класс</w:t>
            </w:r>
          </w:p>
          <w:p w14:paraId="20F937F4" w14:textId="77777777" w:rsidR="00891EF5" w:rsidRPr="0054253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3E451A0" w14:textId="77777777" w:rsidR="00891EF5" w:rsidRPr="0054253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391C33A1" w14:textId="77777777" w:rsidR="00891EF5" w:rsidRPr="0054253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9F56C6D" w14:textId="77777777" w:rsidR="00891EF5" w:rsidRPr="0054253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74D4945" w14:textId="77777777" w:rsidR="00891EF5" w:rsidRPr="00542533" w:rsidRDefault="00891EF5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07" w:type="dxa"/>
            <w:shd w:val="clear" w:color="auto" w:fill="FFFFFF"/>
          </w:tcPr>
          <w:p w14:paraId="5B00B455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E53EC3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3" w:type="dxa"/>
            <w:shd w:val="clear" w:color="auto" w:fill="FFFFFF"/>
          </w:tcPr>
          <w:p w14:paraId="4512F9AB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70" w:type="dxa"/>
            <w:shd w:val="clear" w:color="auto" w:fill="FFFFFF"/>
          </w:tcPr>
          <w:p w14:paraId="0400F855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29" w:type="dxa"/>
            <w:shd w:val="clear" w:color="auto" w:fill="FFFFFF"/>
          </w:tcPr>
          <w:p w14:paraId="344374E0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4" w:type="dxa"/>
            <w:shd w:val="clear" w:color="auto" w:fill="FFFFFF"/>
          </w:tcPr>
          <w:p w14:paraId="1AE77E5C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0" w:type="dxa"/>
            <w:shd w:val="clear" w:color="auto" w:fill="FFFFFF"/>
          </w:tcPr>
          <w:p w14:paraId="3DE73FC0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6B8588A8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891EF5" w:rsidRPr="00E53EC3" w14:paraId="5DA4499A" w14:textId="77777777" w:rsidTr="00480629">
        <w:trPr>
          <w:trHeight w:hRule="exact" w:val="864"/>
        </w:trPr>
        <w:tc>
          <w:tcPr>
            <w:tcW w:w="974" w:type="dxa"/>
            <w:vMerge/>
            <w:shd w:val="clear" w:color="auto" w:fill="FFFFFF"/>
          </w:tcPr>
          <w:p w14:paraId="190211A7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/>
            <w:shd w:val="clear" w:color="auto" w:fill="FFFFFF"/>
          </w:tcPr>
          <w:p w14:paraId="7F6C00EA" w14:textId="77777777" w:rsidR="00891EF5" w:rsidRPr="00E53EC3" w:rsidRDefault="00891EF5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388" w:type="dxa"/>
            <w:vMerge/>
            <w:shd w:val="clear" w:color="auto" w:fill="FFFFFF"/>
          </w:tcPr>
          <w:p w14:paraId="6D6C1B9F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676CA476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4DEE2CE4" w14:textId="77777777" w:rsidR="00891EF5" w:rsidRPr="00E53EC3" w:rsidRDefault="00891EF5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967" w:type="dxa"/>
            <w:vMerge/>
            <w:shd w:val="clear" w:color="auto" w:fill="FFFFFF"/>
          </w:tcPr>
          <w:p w14:paraId="453D017E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506F105F" w14:textId="77777777" w:rsidR="00891EF5" w:rsidRPr="00542533" w:rsidRDefault="00891EF5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542533">
              <w:rPr>
                <w:sz w:val="18"/>
                <w:szCs w:val="18"/>
              </w:rPr>
              <w:t xml:space="preserve">Удельный вес обучающихся, освоивших основную </w:t>
            </w:r>
            <w:proofErr w:type="spellStart"/>
            <w:r w:rsidRPr="00542533">
              <w:rPr>
                <w:sz w:val="18"/>
                <w:szCs w:val="18"/>
              </w:rPr>
              <w:t>общеобразовательнуюпрограмму</w:t>
            </w:r>
            <w:proofErr w:type="spellEnd"/>
            <w:r w:rsidRPr="0054253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среднего</w:t>
            </w:r>
            <w:r w:rsidRPr="00542533">
              <w:rPr>
                <w:sz w:val="18"/>
                <w:szCs w:val="18"/>
              </w:rPr>
              <w:t xml:space="preserve"> </w:t>
            </w:r>
            <w:proofErr w:type="spellStart"/>
            <w:r w:rsidRPr="00542533">
              <w:rPr>
                <w:sz w:val="18"/>
                <w:szCs w:val="18"/>
              </w:rPr>
              <w:t>общегообразования</w:t>
            </w:r>
            <w:proofErr w:type="spellEnd"/>
          </w:p>
        </w:tc>
        <w:tc>
          <w:tcPr>
            <w:tcW w:w="1107" w:type="dxa"/>
            <w:shd w:val="clear" w:color="auto" w:fill="FFFFFF"/>
          </w:tcPr>
          <w:p w14:paraId="4FD3DEEF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E53EC3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3" w:type="dxa"/>
            <w:shd w:val="clear" w:color="auto" w:fill="FFFFFF"/>
          </w:tcPr>
          <w:p w14:paraId="0E1C492C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70" w:type="dxa"/>
            <w:shd w:val="clear" w:color="auto" w:fill="FFFFFF"/>
          </w:tcPr>
          <w:p w14:paraId="6E2FE85C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29" w:type="dxa"/>
            <w:shd w:val="clear" w:color="auto" w:fill="FFFFFF"/>
          </w:tcPr>
          <w:p w14:paraId="3EF20749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34" w:type="dxa"/>
            <w:shd w:val="clear" w:color="auto" w:fill="FFFFFF"/>
          </w:tcPr>
          <w:p w14:paraId="660E4AB7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890" w:type="dxa"/>
            <w:shd w:val="clear" w:color="auto" w:fill="FFFFFF"/>
          </w:tcPr>
          <w:p w14:paraId="4D554E75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5CAFC1A2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2115" w:rsidRPr="00E53EC3" w14:paraId="4EA61C8C" w14:textId="77777777" w:rsidTr="00480629">
        <w:trPr>
          <w:trHeight w:hRule="exact" w:val="1670"/>
        </w:trPr>
        <w:tc>
          <w:tcPr>
            <w:tcW w:w="974" w:type="dxa"/>
            <w:vMerge/>
            <w:shd w:val="clear" w:color="auto" w:fill="FFFFFF"/>
          </w:tcPr>
          <w:p w14:paraId="02A88C6A" w14:textId="77777777" w:rsidR="00BB2115" w:rsidRPr="00E53EC3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/>
            <w:shd w:val="clear" w:color="auto" w:fill="FFFFFF"/>
          </w:tcPr>
          <w:p w14:paraId="171F6E77" w14:textId="77777777" w:rsidR="00BB2115" w:rsidRPr="00E53EC3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88" w:type="dxa"/>
            <w:vMerge/>
            <w:shd w:val="clear" w:color="auto" w:fill="FFFFFF"/>
          </w:tcPr>
          <w:p w14:paraId="2BDD884D" w14:textId="77777777" w:rsidR="00BB2115" w:rsidRPr="00E53EC3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6CC2BDDF" w14:textId="77777777" w:rsidR="00BB2115" w:rsidRPr="00E53EC3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05FB144B" w14:textId="77777777" w:rsidR="00BB2115" w:rsidRPr="00E53EC3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7" w:type="dxa"/>
            <w:vMerge/>
            <w:shd w:val="clear" w:color="auto" w:fill="FFFFFF"/>
          </w:tcPr>
          <w:p w14:paraId="0C463387" w14:textId="77777777" w:rsidR="00BB2115" w:rsidRPr="00E53EC3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7C3370F2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5C80E8E0" w14:textId="77777777" w:rsidR="00BB2115" w:rsidRPr="00362D4F" w:rsidRDefault="00BB2115" w:rsidP="00BB211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362D4F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5872C80B" w14:textId="77777777" w:rsidR="00BB2115" w:rsidRPr="00542533" w:rsidRDefault="00BB2115" w:rsidP="00BB211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362D4F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07" w:type="dxa"/>
            <w:shd w:val="clear" w:color="auto" w:fill="FFFFFF"/>
          </w:tcPr>
          <w:p w14:paraId="467132B3" w14:textId="77777777" w:rsidR="00BB2115" w:rsidRPr="00E53EC3" w:rsidRDefault="00BB2115" w:rsidP="00BB2115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83" w:type="dxa"/>
            <w:shd w:val="clear" w:color="auto" w:fill="FFFFFF"/>
          </w:tcPr>
          <w:p w14:paraId="7FB2DBA9" w14:textId="77777777" w:rsidR="00BB2115" w:rsidRPr="00E53EC3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070" w:type="dxa"/>
            <w:shd w:val="clear" w:color="auto" w:fill="FFFFFF"/>
          </w:tcPr>
          <w:p w14:paraId="0BA1CC0C" w14:textId="77777777" w:rsidR="00BB2115" w:rsidRPr="00E53EC3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9" w:type="dxa"/>
            <w:shd w:val="clear" w:color="auto" w:fill="FFFFFF"/>
          </w:tcPr>
          <w:p w14:paraId="591DA054" w14:textId="77777777" w:rsidR="00BB2115" w:rsidRPr="00E53EC3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34" w:type="dxa"/>
            <w:shd w:val="clear" w:color="auto" w:fill="FFFFFF"/>
          </w:tcPr>
          <w:p w14:paraId="609CAAA7" w14:textId="77777777" w:rsidR="00BB2115" w:rsidRPr="00E53EC3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90" w:type="dxa"/>
            <w:shd w:val="clear" w:color="auto" w:fill="FFFFFF"/>
          </w:tcPr>
          <w:p w14:paraId="754BB756" w14:textId="77777777" w:rsidR="00BB2115" w:rsidRPr="00E53EC3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74C542F1" w14:textId="77777777" w:rsidR="00BB2115" w:rsidRPr="00E53EC3" w:rsidRDefault="00BB2115" w:rsidP="00BB211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891EF5" w:rsidRPr="00E53EC3" w14:paraId="6871AD7B" w14:textId="77777777" w:rsidTr="00480629">
        <w:trPr>
          <w:trHeight w:hRule="exact" w:val="555"/>
        </w:trPr>
        <w:tc>
          <w:tcPr>
            <w:tcW w:w="974" w:type="dxa"/>
            <w:vMerge/>
            <w:shd w:val="clear" w:color="auto" w:fill="FFFFFF"/>
          </w:tcPr>
          <w:p w14:paraId="55A21095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/>
            <w:shd w:val="clear" w:color="auto" w:fill="FFFFFF"/>
          </w:tcPr>
          <w:p w14:paraId="45630948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88" w:type="dxa"/>
            <w:vMerge/>
            <w:shd w:val="clear" w:color="auto" w:fill="FFFFFF"/>
          </w:tcPr>
          <w:p w14:paraId="0367F13E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14:paraId="459E8215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2" w:type="dxa"/>
            <w:vMerge/>
            <w:shd w:val="clear" w:color="auto" w:fill="FFFFFF"/>
          </w:tcPr>
          <w:p w14:paraId="6CF1400F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7" w:type="dxa"/>
            <w:vMerge/>
            <w:shd w:val="clear" w:color="auto" w:fill="FFFFFF"/>
          </w:tcPr>
          <w:p w14:paraId="7E3376E2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13" w:type="dxa"/>
            <w:shd w:val="clear" w:color="auto" w:fill="FFFFFF"/>
          </w:tcPr>
          <w:p w14:paraId="1764AAA0" w14:textId="77777777" w:rsidR="00891EF5" w:rsidRPr="00542533" w:rsidRDefault="00891EF5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542533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107" w:type="dxa"/>
            <w:shd w:val="clear" w:color="auto" w:fill="FFFFFF"/>
          </w:tcPr>
          <w:p w14:paraId="0BF26C9B" w14:textId="77777777" w:rsidR="00891EF5" w:rsidRPr="00E53EC3" w:rsidRDefault="00891EF5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83" w:type="dxa"/>
            <w:shd w:val="clear" w:color="auto" w:fill="FFFFFF"/>
          </w:tcPr>
          <w:p w14:paraId="6E3D3DCA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070" w:type="dxa"/>
            <w:shd w:val="clear" w:color="auto" w:fill="FFFFFF"/>
          </w:tcPr>
          <w:p w14:paraId="3E785329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29" w:type="dxa"/>
            <w:shd w:val="clear" w:color="auto" w:fill="FFFFFF"/>
          </w:tcPr>
          <w:p w14:paraId="291B3193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34" w:type="dxa"/>
            <w:shd w:val="clear" w:color="auto" w:fill="FFFFFF"/>
          </w:tcPr>
          <w:p w14:paraId="13499A8A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90" w:type="dxa"/>
            <w:shd w:val="clear" w:color="auto" w:fill="FFFFFF"/>
          </w:tcPr>
          <w:p w14:paraId="09BA5436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4C3D584F" w14:textId="77777777" w:rsidR="00891EF5" w:rsidRPr="00E53EC3" w:rsidRDefault="00891EF5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E53EC3">
              <w:rPr>
                <w:b/>
                <w:bCs/>
                <w:sz w:val="18"/>
                <w:szCs w:val="18"/>
              </w:rPr>
              <w:t>10</w:t>
            </w:r>
          </w:p>
        </w:tc>
      </w:tr>
    </w:tbl>
    <w:p w14:paraId="6C193F44" w14:textId="77777777" w:rsidR="001F7F95" w:rsidRPr="00A93419" w:rsidRDefault="001F7F95" w:rsidP="001F7F95">
      <w:pPr>
        <w:keepNext/>
        <w:outlineLvl w:val="3"/>
        <w:rPr>
          <w:bCs/>
          <w:sz w:val="16"/>
          <w:szCs w:val="16"/>
        </w:rPr>
      </w:pPr>
    </w:p>
    <w:p w14:paraId="1F9D1003" w14:textId="77777777" w:rsidR="001F7F95" w:rsidRPr="00A93419" w:rsidRDefault="001F7F95" w:rsidP="001F7F95">
      <w:pPr>
        <w:pageBreakBefore/>
        <w:widowControl w:val="0"/>
        <w:spacing w:line="235" w:lineRule="auto"/>
        <w:ind w:right="111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45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7"/>
        <w:gridCol w:w="1131"/>
        <w:gridCol w:w="1416"/>
        <w:gridCol w:w="854"/>
        <w:gridCol w:w="993"/>
        <w:gridCol w:w="851"/>
        <w:gridCol w:w="1136"/>
        <w:gridCol w:w="703"/>
        <w:gridCol w:w="7"/>
        <w:gridCol w:w="426"/>
        <w:gridCol w:w="995"/>
        <w:gridCol w:w="855"/>
        <w:gridCol w:w="994"/>
        <w:gridCol w:w="995"/>
        <w:gridCol w:w="850"/>
        <w:gridCol w:w="851"/>
        <w:gridCol w:w="858"/>
        <w:gridCol w:w="996"/>
      </w:tblGrid>
      <w:tr w:rsidR="00A86B10" w:rsidRPr="00E53EC3" w14:paraId="7283D14C" w14:textId="77777777" w:rsidTr="00B309F1">
        <w:tc>
          <w:tcPr>
            <w:tcW w:w="987" w:type="dxa"/>
            <w:vMerge w:val="restart"/>
            <w:shd w:val="clear" w:color="auto" w:fill="FFFFFF"/>
          </w:tcPr>
          <w:p w14:paraId="677C03C0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BA8D397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36C9FE7B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7E34781E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3DF10305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401" w:type="dxa"/>
            <w:gridSpan w:val="3"/>
            <w:vMerge w:val="restart"/>
            <w:shd w:val="clear" w:color="auto" w:fill="FFFFFF"/>
          </w:tcPr>
          <w:p w14:paraId="620DB4DA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844" w:type="dxa"/>
            <w:gridSpan w:val="2"/>
            <w:vMerge w:val="restart"/>
            <w:shd w:val="clear" w:color="auto" w:fill="FFFFFF"/>
          </w:tcPr>
          <w:p w14:paraId="42DFE776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272" w:type="dxa"/>
            <w:gridSpan w:val="4"/>
            <w:shd w:val="clear" w:color="auto" w:fill="FFFFFF"/>
          </w:tcPr>
          <w:p w14:paraId="22BF72A9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44" w:type="dxa"/>
            <w:gridSpan w:val="3"/>
            <w:shd w:val="clear" w:color="auto" w:fill="FFFFFF"/>
          </w:tcPr>
          <w:p w14:paraId="259E7A3D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6" w:type="dxa"/>
            <w:gridSpan w:val="3"/>
            <w:shd w:val="clear" w:color="auto" w:fill="FFFFFF"/>
          </w:tcPr>
          <w:p w14:paraId="4BC43C84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54" w:type="dxa"/>
            <w:gridSpan w:val="2"/>
            <w:shd w:val="clear" w:color="auto" w:fill="FFFFFF"/>
          </w:tcPr>
          <w:p w14:paraId="4252834C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E53EC3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59360E" w:rsidRPr="00E53EC3" w14:paraId="672ECF2E" w14:textId="77777777" w:rsidTr="00B309F1">
        <w:tc>
          <w:tcPr>
            <w:tcW w:w="987" w:type="dxa"/>
            <w:vMerge/>
            <w:shd w:val="clear" w:color="auto" w:fill="FFFFFF"/>
            <w:vAlign w:val="center"/>
          </w:tcPr>
          <w:p w14:paraId="460156E1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1" w:type="dxa"/>
            <w:gridSpan w:val="3"/>
            <w:vMerge/>
            <w:shd w:val="clear" w:color="auto" w:fill="FFFFFF"/>
            <w:vAlign w:val="center"/>
          </w:tcPr>
          <w:p w14:paraId="3C6EE2C2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gridSpan w:val="2"/>
            <w:vMerge/>
            <w:shd w:val="clear" w:color="auto" w:fill="FFFFFF"/>
            <w:vAlign w:val="center"/>
          </w:tcPr>
          <w:p w14:paraId="04FE1155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21EBB017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  <w:r w:rsidRPr="00E53EC3">
              <w:rPr>
                <w:bCs/>
                <w:color w:val="000000"/>
                <w:sz w:val="18"/>
                <w:szCs w:val="18"/>
              </w:rPr>
              <w:t>-</w:t>
            </w:r>
          </w:p>
          <w:p w14:paraId="69CF1D66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E53EC3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136" w:type="dxa"/>
            <w:gridSpan w:val="3"/>
            <w:shd w:val="clear" w:color="auto" w:fill="FFFFFF"/>
          </w:tcPr>
          <w:p w14:paraId="49A7B0FD" w14:textId="77777777" w:rsidR="0059360E" w:rsidRPr="00E53EC3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95" w:type="dxa"/>
            <w:shd w:val="clear" w:color="auto" w:fill="FFFFFF"/>
          </w:tcPr>
          <w:p w14:paraId="413DB912" w14:textId="13358061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55" w:type="dxa"/>
            <w:shd w:val="clear" w:color="auto" w:fill="FFFFFF"/>
          </w:tcPr>
          <w:p w14:paraId="77F1B53D" w14:textId="12BE926F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94" w:type="dxa"/>
            <w:shd w:val="clear" w:color="auto" w:fill="FFFFFF"/>
          </w:tcPr>
          <w:p w14:paraId="0EC2CCDD" w14:textId="2612D633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995" w:type="dxa"/>
            <w:shd w:val="clear" w:color="auto" w:fill="FFFFFF"/>
          </w:tcPr>
          <w:p w14:paraId="6239FCBF" w14:textId="70345468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50" w:type="dxa"/>
            <w:shd w:val="clear" w:color="auto" w:fill="FFFFFF"/>
          </w:tcPr>
          <w:p w14:paraId="1A22E66B" w14:textId="77777777" w:rsidR="0059360E" w:rsidRPr="000C2213" w:rsidRDefault="0059360E" w:rsidP="0059360E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59360E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1458EC1D" w14:textId="47EE4853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51" w:type="dxa"/>
            <w:shd w:val="clear" w:color="auto" w:fill="FFFFFF"/>
          </w:tcPr>
          <w:p w14:paraId="3266E0F7" w14:textId="50CA76B4" w:rsidR="0059360E" w:rsidRPr="00DC5BC4" w:rsidRDefault="0059360E" w:rsidP="0059360E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58" w:type="dxa"/>
            <w:shd w:val="clear" w:color="auto" w:fill="FFFFFF"/>
          </w:tcPr>
          <w:p w14:paraId="2FD121B3" w14:textId="77777777" w:rsidR="0059360E" w:rsidRPr="00E53EC3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6" w:type="dxa"/>
            <w:shd w:val="clear" w:color="auto" w:fill="FFFFFF"/>
          </w:tcPr>
          <w:p w14:paraId="05068BD3" w14:textId="77777777" w:rsidR="0059360E" w:rsidRPr="00E53EC3" w:rsidRDefault="0059360E" w:rsidP="0059360E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A86B10" w:rsidRPr="00E53EC3" w14:paraId="50D70965" w14:textId="77777777" w:rsidTr="00B309F1">
        <w:tc>
          <w:tcPr>
            <w:tcW w:w="987" w:type="dxa"/>
            <w:vMerge/>
            <w:shd w:val="clear" w:color="auto" w:fill="FFFFFF"/>
            <w:vAlign w:val="center"/>
          </w:tcPr>
          <w:p w14:paraId="09CEF407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FFFFFF"/>
          </w:tcPr>
          <w:p w14:paraId="63745BA0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16" w:type="dxa"/>
            <w:shd w:val="clear" w:color="auto" w:fill="FFFFFF"/>
          </w:tcPr>
          <w:p w14:paraId="01EBF3FA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854" w:type="dxa"/>
            <w:shd w:val="clear" w:color="auto" w:fill="FFFFFF"/>
          </w:tcPr>
          <w:p w14:paraId="53FB720B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color w:val="000000"/>
                <w:sz w:val="18"/>
                <w:szCs w:val="18"/>
              </w:rPr>
              <w:t>Место обучения</w:t>
            </w:r>
          </w:p>
        </w:tc>
        <w:tc>
          <w:tcPr>
            <w:tcW w:w="993" w:type="dxa"/>
            <w:shd w:val="clear" w:color="auto" w:fill="FFFFFF"/>
          </w:tcPr>
          <w:p w14:paraId="705300FD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3B59D775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E53EC3">
              <w:rPr>
                <w:bCs/>
                <w:color w:val="000000"/>
                <w:sz w:val="18"/>
                <w:szCs w:val="18"/>
              </w:rPr>
              <w:t>-</w:t>
            </w:r>
          </w:p>
          <w:p w14:paraId="00AB6C90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E53EC3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4B70879C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370F4776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shd w:val="clear" w:color="auto" w:fill="FFFFFF"/>
          </w:tcPr>
          <w:p w14:paraId="60354C5D" w14:textId="77777777" w:rsidR="00A86B10" w:rsidRPr="00E53EC3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6" w:type="dxa"/>
            <w:shd w:val="clear" w:color="auto" w:fill="FFFFFF"/>
          </w:tcPr>
          <w:p w14:paraId="77BF6519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04965DB5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shd w:val="clear" w:color="auto" w:fill="FFFFFF"/>
            <w:vAlign w:val="center"/>
          </w:tcPr>
          <w:p w14:paraId="17959258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FFFFF"/>
          </w:tcPr>
          <w:p w14:paraId="601BE62D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FFFFFF"/>
          </w:tcPr>
          <w:p w14:paraId="295A2CA2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36F05FE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55458B28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FFFFFF"/>
          </w:tcPr>
          <w:p w14:paraId="67F86BF9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FFFFFF"/>
          </w:tcPr>
          <w:p w14:paraId="4053259F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86B10" w:rsidRPr="00E53EC3" w14:paraId="3146DEBE" w14:textId="77777777" w:rsidTr="00B309F1">
        <w:tc>
          <w:tcPr>
            <w:tcW w:w="987" w:type="dxa"/>
            <w:shd w:val="clear" w:color="auto" w:fill="FFFFFF"/>
            <w:vAlign w:val="bottom"/>
          </w:tcPr>
          <w:p w14:paraId="64905037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1" w:type="dxa"/>
            <w:shd w:val="clear" w:color="auto" w:fill="FFFFFF"/>
            <w:vAlign w:val="bottom"/>
          </w:tcPr>
          <w:p w14:paraId="0F6236BC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6" w:type="dxa"/>
            <w:shd w:val="clear" w:color="auto" w:fill="FFFFFF"/>
            <w:vAlign w:val="center"/>
          </w:tcPr>
          <w:p w14:paraId="45DA7B3A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69B62AFF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C9C6B0E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67C3B992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5AB30CCD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710" w:type="dxa"/>
            <w:gridSpan w:val="2"/>
            <w:shd w:val="clear" w:color="auto" w:fill="FFFFFF"/>
            <w:vAlign w:val="bottom"/>
          </w:tcPr>
          <w:p w14:paraId="21FEEA7E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4B76AB54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95" w:type="dxa"/>
            <w:shd w:val="clear" w:color="auto" w:fill="FFFFFF"/>
            <w:vAlign w:val="bottom"/>
          </w:tcPr>
          <w:p w14:paraId="2297A144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5" w:type="dxa"/>
            <w:shd w:val="clear" w:color="auto" w:fill="FFFFFF"/>
            <w:vAlign w:val="bottom"/>
          </w:tcPr>
          <w:p w14:paraId="2E1268D3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4" w:type="dxa"/>
            <w:shd w:val="clear" w:color="auto" w:fill="FFFFFF"/>
            <w:vAlign w:val="bottom"/>
          </w:tcPr>
          <w:p w14:paraId="134C2632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95" w:type="dxa"/>
            <w:shd w:val="clear" w:color="auto" w:fill="FFFFFF"/>
            <w:vAlign w:val="center"/>
          </w:tcPr>
          <w:p w14:paraId="6B6200D6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9C7062F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344F70A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8" w:type="dxa"/>
            <w:shd w:val="clear" w:color="auto" w:fill="FFFFFF"/>
          </w:tcPr>
          <w:p w14:paraId="17C61CCB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6" w:type="dxa"/>
            <w:shd w:val="clear" w:color="auto" w:fill="FFFFFF"/>
          </w:tcPr>
          <w:p w14:paraId="264B4947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A86B10" w:rsidRPr="00E53EC3" w14:paraId="42E54F00" w14:textId="77777777" w:rsidTr="00B309F1">
        <w:trPr>
          <w:trHeight w:val="530"/>
        </w:trPr>
        <w:tc>
          <w:tcPr>
            <w:tcW w:w="987" w:type="dxa"/>
            <w:shd w:val="clear" w:color="auto" w:fill="FFFFFF"/>
          </w:tcPr>
          <w:p w14:paraId="06DBF079" w14:textId="77777777" w:rsidR="00A86B10" w:rsidRPr="00891EF5" w:rsidRDefault="00A86B10" w:rsidP="00480629">
            <w:pPr>
              <w:keepNext/>
              <w:spacing w:after="60"/>
              <w:outlineLvl w:val="3"/>
              <w:rPr>
                <w:sz w:val="18"/>
                <w:szCs w:val="18"/>
              </w:rPr>
            </w:pPr>
            <w:r w:rsidRPr="00891EF5">
              <w:rPr>
                <w:sz w:val="18"/>
                <w:szCs w:val="18"/>
              </w:rPr>
              <w:t>802112О.99.</w:t>
            </w:r>
            <w:proofErr w:type="gramStart"/>
            <w:r w:rsidRPr="00891EF5">
              <w:rPr>
                <w:sz w:val="18"/>
                <w:szCs w:val="18"/>
              </w:rPr>
              <w:t>0.ББ</w:t>
            </w:r>
            <w:proofErr w:type="gramEnd"/>
            <w:r w:rsidRPr="00891EF5">
              <w:rPr>
                <w:sz w:val="18"/>
                <w:szCs w:val="18"/>
              </w:rPr>
              <w:t>11АЮ83001</w:t>
            </w:r>
          </w:p>
        </w:tc>
        <w:tc>
          <w:tcPr>
            <w:tcW w:w="1131" w:type="dxa"/>
            <w:shd w:val="clear" w:color="auto" w:fill="FFFFFF"/>
          </w:tcPr>
          <w:p w14:paraId="3EA51671" w14:textId="77777777" w:rsidR="00A86B10" w:rsidRPr="004D3665" w:rsidRDefault="00A86B10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не указано</w:t>
            </w:r>
          </w:p>
        </w:tc>
        <w:tc>
          <w:tcPr>
            <w:tcW w:w="1416" w:type="dxa"/>
            <w:shd w:val="clear" w:color="auto" w:fill="FFFFFF"/>
          </w:tcPr>
          <w:p w14:paraId="5E5AC7A3" w14:textId="77777777" w:rsidR="00A86B10" w:rsidRPr="004D3665" w:rsidRDefault="00A86B10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не указано</w:t>
            </w:r>
          </w:p>
        </w:tc>
        <w:tc>
          <w:tcPr>
            <w:tcW w:w="854" w:type="dxa"/>
            <w:shd w:val="clear" w:color="auto" w:fill="FFFFFF"/>
          </w:tcPr>
          <w:p w14:paraId="5BA9A935" w14:textId="77777777" w:rsidR="00A86B10" w:rsidRPr="004D3665" w:rsidRDefault="00A86B10" w:rsidP="0048062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>проходящие обучение по состоянию здоровья на дому</w:t>
            </w:r>
          </w:p>
          <w:p w14:paraId="16CD2CCD" w14:textId="77777777" w:rsidR="00A86B10" w:rsidRPr="004D3665" w:rsidRDefault="00A86B10" w:rsidP="00480629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583C6014" w14:textId="77777777" w:rsidR="00A86B10" w:rsidRPr="004D3665" w:rsidRDefault="00A86B10" w:rsidP="00480629">
            <w:pPr>
              <w:keepNext/>
              <w:outlineLvl w:val="3"/>
              <w:rPr>
                <w:sz w:val="18"/>
                <w:szCs w:val="18"/>
              </w:rPr>
            </w:pPr>
            <w:r w:rsidRPr="004D3665">
              <w:rPr>
                <w:sz w:val="18"/>
                <w:szCs w:val="18"/>
              </w:rPr>
              <w:t xml:space="preserve">очная </w:t>
            </w:r>
          </w:p>
        </w:tc>
        <w:tc>
          <w:tcPr>
            <w:tcW w:w="851" w:type="dxa"/>
            <w:shd w:val="clear" w:color="auto" w:fill="FFFFFF"/>
          </w:tcPr>
          <w:p w14:paraId="1F3ED488" w14:textId="77777777" w:rsidR="00A86B10" w:rsidRPr="004D3665" w:rsidRDefault="00A86B10" w:rsidP="00480629">
            <w:pPr>
              <w:keepNext/>
              <w:outlineLvl w:val="3"/>
              <w:rPr>
                <w:bCs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/>
          </w:tcPr>
          <w:p w14:paraId="486C2326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Число обучающихся</w:t>
            </w:r>
          </w:p>
        </w:tc>
        <w:tc>
          <w:tcPr>
            <w:tcW w:w="703" w:type="dxa"/>
            <w:shd w:val="clear" w:color="auto" w:fill="FFFFFF"/>
          </w:tcPr>
          <w:p w14:paraId="778D360D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E53EC3">
              <w:rPr>
                <w:bCs/>
                <w:color w:val="000000"/>
                <w:sz w:val="18"/>
                <w:szCs w:val="18"/>
              </w:rPr>
              <w:t>человек</w:t>
            </w:r>
          </w:p>
        </w:tc>
        <w:tc>
          <w:tcPr>
            <w:tcW w:w="433" w:type="dxa"/>
            <w:gridSpan w:val="2"/>
            <w:shd w:val="clear" w:color="auto" w:fill="FFFFFF"/>
          </w:tcPr>
          <w:p w14:paraId="7F5F9B56" w14:textId="77777777" w:rsidR="00A86B10" w:rsidRPr="00E53EC3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792</w:t>
            </w:r>
          </w:p>
        </w:tc>
        <w:tc>
          <w:tcPr>
            <w:tcW w:w="995" w:type="dxa"/>
            <w:shd w:val="clear" w:color="auto" w:fill="FFFFFF"/>
          </w:tcPr>
          <w:p w14:paraId="11D733F2" w14:textId="67E973C0" w:rsidR="00A86B10" w:rsidRPr="005C7C58" w:rsidRDefault="009E3D08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14:paraId="07F08E94" w14:textId="679A7BA5" w:rsidR="00A86B10" w:rsidRPr="005C7C58" w:rsidRDefault="009E3D08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994" w:type="dxa"/>
            <w:shd w:val="clear" w:color="auto" w:fill="FFFFFF"/>
          </w:tcPr>
          <w:p w14:paraId="329A7811" w14:textId="3B6B59E5" w:rsidR="00A86B10" w:rsidRPr="005C7C58" w:rsidRDefault="009E3D08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995" w:type="dxa"/>
            <w:shd w:val="clear" w:color="auto" w:fill="FFFFFF"/>
          </w:tcPr>
          <w:p w14:paraId="6AFCF5C5" w14:textId="77777777" w:rsidR="00A86B10" w:rsidRPr="005C7C58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056D7F5B" w14:textId="77777777" w:rsidR="00A86B10" w:rsidRPr="005C7C58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54BB720A" w14:textId="77777777" w:rsidR="00A86B10" w:rsidRPr="005C7C58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58" w:type="dxa"/>
            <w:shd w:val="clear" w:color="auto" w:fill="FFFFFF"/>
          </w:tcPr>
          <w:p w14:paraId="3612DB60" w14:textId="77777777" w:rsidR="00A86B10" w:rsidRPr="005C7C58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</w:t>
            </w:r>
          </w:p>
        </w:tc>
        <w:tc>
          <w:tcPr>
            <w:tcW w:w="996" w:type="dxa"/>
            <w:shd w:val="clear" w:color="auto" w:fill="FFFFFF"/>
          </w:tcPr>
          <w:p w14:paraId="0C76C161" w14:textId="77777777" w:rsidR="00A86B10" w:rsidRPr="005C7C58" w:rsidRDefault="00A86B10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0</w:t>
            </w:r>
          </w:p>
        </w:tc>
      </w:tr>
    </w:tbl>
    <w:p w14:paraId="721485A5" w14:textId="77777777" w:rsidR="001F7F95" w:rsidRPr="00A93419" w:rsidRDefault="001F7F95" w:rsidP="001F7F95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1857F232" w14:textId="77777777" w:rsidR="001F7F95" w:rsidRPr="00A93419" w:rsidRDefault="001F7F95" w:rsidP="001F7F95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00F32755" w14:textId="77777777" w:rsidR="001F7F95" w:rsidRDefault="001F7F95" w:rsidP="001F7F95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0B38A014" w14:textId="77777777" w:rsidR="007C7490" w:rsidRPr="00A93419" w:rsidRDefault="007C7490" w:rsidP="007C749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4331D0F0" w14:textId="77777777" w:rsidTr="007C7490">
        <w:trPr>
          <w:trHeight w:val="198"/>
        </w:trPr>
        <w:tc>
          <w:tcPr>
            <w:tcW w:w="15173" w:type="dxa"/>
            <w:gridSpan w:val="5"/>
          </w:tcPr>
          <w:p w14:paraId="1661DB9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04C0DB5B" w14:textId="77777777" w:rsidTr="007C7490">
        <w:tc>
          <w:tcPr>
            <w:tcW w:w="2694" w:type="dxa"/>
          </w:tcPr>
          <w:p w14:paraId="6929554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71BA3F7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11229A6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778AC60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21DBB52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0F6FFB07" w14:textId="77777777" w:rsidTr="007C7490">
        <w:tc>
          <w:tcPr>
            <w:tcW w:w="2694" w:type="dxa"/>
          </w:tcPr>
          <w:p w14:paraId="75ABEB2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5F6920BE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5F19F050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01251E5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080A551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34B5F076" w14:textId="77777777" w:rsidTr="007C7490">
        <w:tc>
          <w:tcPr>
            <w:tcW w:w="2694" w:type="dxa"/>
          </w:tcPr>
          <w:p w14:paraId="55FDF11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0A1670EF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9F748C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EAEFC5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5A13627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42D6A84C" w14:textId="77777777" w:rsidR="007C7490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</w:p>
    <w:p w14:paraId="400345C0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58979DEE" w14:textId="77777777" w:rsidR="007C7490" w:rsidRPr="001E7744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</w:t>
      </w:r>
      <w:r>
        <w:rPr>
          <w:color w:val="000000"/>
          <w:sz w:val="24"/>
          <w:szCs w:val="24"/>
          <w:shd w:val="clear" w:color="auto" w:fill="FFFFFF"/>
        </w:rPr>
        <w:t>и</w:t>
      </w: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</w:t>
      </w:r>
      <w:r>
        <w:rPr>
          <w:b/>
          <w:color w:val="000000"/>
          <w:sz w:val="24"/>
          <w:szCs w:val="24"/>
          <w:shd w:val="clear" w:color="auto" w:fill="FFFFFF"/>
        </w:rPr>
        <w:t>______</w:t>
      </w:r>
      <w:r w:rsidRPr="001E7744">
        <w:rPr>
          <w:b/>
          <w:color w:val="000000"/>
          <w:sz w:val="24"/>
          <w:szCs w:val="24"/>
          <w:shd w:val="clear" w:color="auto" w:fill="FFFFFF"/>
        </w:rPr>
        <w:t>_</w:t>
      </w:r>
    </w:p>
    <w:tbl>
      <w:tblPr>
        <w:tblW w:w="156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1053"/>
        <w:gridCol w:w="8941"/>
      </w:tblGrid>
      <w:tr w:rsidR="007C7490" w:rsidRPr="001604A2" w14:paraId="6D67D045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2A2BB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9AFA8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4A40F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24.06.1999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26C019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120-ФЗ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A4413F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основах системы профилактики безнадзорности и правонарушений несовершеннолетних</w:t>
            </w:r>
          </w:p>
        </w:tc>
      </w:tr>
      <w:tr w:rsidR="007C7490" w:rsidRPr="001604A2" w14:paraId="0D346BA4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DE4B9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C5836" w14:textId="77777777" w:rsidR="007C7490" w:rsidRPr="00E53EC3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0E2A3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36AF1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A96B0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6D23B06E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1604A2" w14:paraId="5A147744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239D6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1969D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BF701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F9F67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31B8B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1604A2" w14:paraId="400CC306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04863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5F240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B7DDB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81719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ADA12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7C7490" w:rsidRPr="001604A2" w14:paraId="13923C34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A298F8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32921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E53EC3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E53EC3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D91F5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105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53BF8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A7C60" w14:textId="77777777" w:rsidR="007C7490" w:rsidRPr="00E53EC3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E53EC3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E53EC3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E53EC3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6C1C5BBF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16F8ABD2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5CE44D76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476D45" w14:paraId="59E87DFF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8E38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D8D3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18BA" w14:textId="77777777" w:rsidR="007C7490" w:rsidRPr="00476D45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476D45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476D45" w14:paraId="1FE77A6A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8517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9AF3" w14:textId="77777777" w:rsidR="007C7490" w:rsidRPr="00476D45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476D45">
              <w:rPr>
                <w:bCs/>
                <w:sz w:val="20"/>
                <w:szCs w:val="20"/>
              </w:rPr>
              <w:t>закон  №</w:t>
            </w:r>
            <w:proofErr w:type="gramEnd"/>
            <w:r w:rsidRPr="00476D45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1CB7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476D45" w14:paraId="3A627D7F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F77F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8573" w14:textId="77777777" w:rsidR="007C7490" w:rsidRPr="00476D45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5D1A" w14:textId="77777777" w:rsidR="007C7490" w:rsidRPr="00476D45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476D45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476D45" w14:paraId="3AC4AC1B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3CD0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E2EE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CFE7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1 раз в год</w:t>
            </w:r>
          </w:p>
        </w:tc>
      </w:tr>
      <w:tr w:rsidR="007C7490" w:rsidRPr="00476D45" w14:paraId="611AE6C6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3D3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4B3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32AFC50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1C26E9BA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1BE136ED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476D45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476D45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2A04D7F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16DE35F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65C800CB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44D345F6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782FBC84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5A5FFF19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2FCA58B2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00B96CC0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648DAB2F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29ED1513" w14:textId="77777777" w:rsidR="007C7490" w:rsidRPr="00476D45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4788" w14:textId="77777777" w:rsidR="007C7490" w:rsidRPr="00476D45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476D45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601426E0" w14:textId="77777777" w:rsidR="007C7490" w:rsidRDefault="007C7490" w:rsidP="007C7490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00243D44" w14:textId="77777777" w:rsidR="001F7F95" w:rsidRPr="0032526A" w:rsidRDefault="001F7F95" w:rsidP="001F7F95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094EFDAC" w14:textId="77777777" w:rsidR="001F7F95" w:rsidRDefault="001F7F95" w:rsidP="001F7F95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36666A28" w14:textId="77777777" w:rsidR="001F7F95" w:rsidRDefault="001F7F95" w:rsidP="001F7F95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12034B01" w14:textId="77777777" w:rsidR="001F7F95" w:rsidRDefault="001F7F95" w:rsidP="001F7F95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23611EAF" w14:textId="77777777" w:rsidR="00357F53" w:rsidRDefault="00357F53" w:rsidP="001F7F95">
      <w:pPr>
        <w:suppressAutoHyphens w:val="0"/>
        <w:jc w:val="center"/>
        <w:rPr>
          <w:bCs/>
          <w:color w:val="000000"/>
          <w:sz w:val="24"/>
          <w:szCs w:val="24"/>
          <w:shd w:val="clear" w:color="auto" w:fill="FFFFFF"/>
        </w:rPr>
      </w:pPr>
    </w:p>
    <w:p w14:paraId="5FE2F7B0" w14:textId="217E24BC" w:rsidR="00216FC0" w:rsidRDefault="00AC7F32" w:rsidP="00357F53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05C334A0">
          <v:shape id="_x0000_s1038" type="#_x0000_t202" style="position:absolute;left:0;text-align:left;margin-left:562.3pt;margin-top:9.95pt;width:149.75pt;height:90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1363402A" w14:textId="77777777" w:rsidTr="00C720C9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703E3B0A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1E6BCF11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28F39053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22F48F21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перечню</w:t>
                        </w:r>
                      </w:p>
                      <w:p w14:paraId="1B23A9B3" w14:textId="77777777" w:rsidR="0019530A" w:rsidRPr="009D7718" w:rsidRDefault="0019530A" w:rsidP="00C720C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42320128" w14:textId="77777777" w:rsidR="0019530A" w:rsidRPr="008D016E" w:rsidRDefault="0019530A" w:rsidP="00376AB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8D016E">
                          <w:rPr>
                            <w:sz w:val="24"/>
                            <w:szCs w:val="24"/>
                          </w:rPr>
                          <w:t>42.Г42</w:t>
                        </w:r>
                        <w:r>
                          <w:rPr>
                            <w:sz w:val="24"/>
                            <w:szCs w:val="24"/>
                          </w:rPr>
                          <w:t>.0</w:t>
                        </w:r>
                      </w:p>
                    </w:tc>
                  </w:tr>
                </w:tbl>
                <w:p w14:paraId="61A13C8F" w14:textId="77777777" w:rsidR="0019530A" w:rsidRPr="009D7718" w:rsidRDefault="0019530A" w:rsidP="00216FC0"/>
              </w:txbxContent>
            </v:textbox>
          </v:shape>
        </w:pict>
      </w:r>
      <w:r w:rsidR="00216FC0" w:rsidRPr="006B40ED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1F7F95">
        <w:rPr>
          <w:bCs/>
          <w:color w:val="000000"/>
          <w:sz w:val="24"/>
          <w:szCs w:val="24"/>
          <w:shd w:val="clear" w:color="auto" w:fill="FFFFFF"/>
        </w:rPr>
        <w:t>1</w:t>
      </w:r>
      <w:r w:rsidR="003E1BE4">
        <w:rPr>
          <w:bCs/>
          <w:color w:val="000000"/>
          <w:sz w:val="24"/>
          <w:szCs w:val="24"/>
          <w:shd w:val="clear" w:color="auto" w:fill="FFFFFF"/>
        </w:rPr>
        <w:t>8</w:t>
      </w:r>
    </w:p>
    <w:p w14:paraId="21450C28" w14:textId="77777777" w:rsidR="00357F53" w:rsidRPr="00357F53" w:rsidRDefault="00357F53" w:rsidP="00357F53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</w:p>
    <w:p w14:paraId="70F01F9D" w14:textId="77777777" w:rsidR="00357F53" w:rsidRPr="00B309F1" w:rsidRDefault="00216FC0" w:rsidP="00357F53">
      <w:pPr>
        <w:keepNext/>
        <w:outlineLvl w:val="3"/>
        <w:rPr>
          <w:sz w:val="24"/>
          <w:szCs w:val="24"/>
        </w:rPr>
      </w:pPr>
      <w:proofErr w:type="gramStart"/>
      <w:r>
        <w:rPr>
          <w:bCs/>
          <w:color w:val="000000"/>
          <w:sz w:val="24"/>
          <w:szCs w:val="24"/>
          <w:shd w:val="clear" w:color="auto" w:fill="FFFFFF"/>
        </w:rPr>
        <w:t xml:space="preserve">1. </w:t>
      </w:r>
      <w:r w:rsidR="00357F53">
        <w:rPr>
          <w:bCs/>
          <w:color w:val="000000"/>
          <w:sz w:val="24"/>
          <w:szCs w:val="24"/>
          <w:shd w:val="clear" w:color="auto" w:fill="FFFFFF"/>
        </w:rPr>
        <w:t>.</w:t>
      </w:r>
      <w:proofErr w:type="gramEnd"/>
      <w:r w:rsidR="00357F53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357F53" w:rsidRPr="00B309F1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="00357F53" w:rsidRPr="00B309F1">
        <w:rPr>
          <w:color w:val="000000"/>
          <w:sz w:val="24"/>
          <w:szCs w:val="24"/>
          <w:shd w:val="clear" w:color="auto" w:fill="FFFFFF"/>
        </w:rPr>
        <w:t>_</w:t>
      </w:r>
    </w:p>
    <w:p w14:paraId="46F9B602" w14:textId="77777777" w:rsidR="00357F53" w:rsidRPr="00B309F1" w:rsidRDefault="00357F53" w:rsidP="00357F53">
      <w:pPr>
        <w:keepNext/>
        <w:outlineLvl w:val="3"/>
        <w:rPr>
          <w:sz w:val="24"/>
          <w:szCs w:val="24"/>
          <w:shd w:val="clear" w:color="auto" w:fill="FFFFFF"/>
        </w:rPr>
      </w:pPr>
      <w:r w:rsidRPr="00B309F1">
        <w:rPr>
          <w:i/>
          <w:sz w:val="24"/>
          <w:szCs w:val="24"/>
          <w:u w:val="single"/>
        </w:rPr>
        <w:t xml:space="preserve">Реализация дополнительных общеразвивающих программ </w:t>
      </w:r>
    </w:p>
    <w:p w14:paraId="74C83AD2" w14:textId="77777777" w:rsidR="00357F53" w:rsidRPr="00B309F1" w:rsidRDefault="00357F53" w:rsidP="00357F53">
      <w:pPr>
        <w:widowControl w:val="0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B309F1"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 w:rsidRPr="00B309F1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 лица</w:t>
      </w:r>
    </w:p>
    <w:p w14:paraId="40859129" w14:textId="77777777" w:rsidR="00357F53" w:rsidRPr="00B309F1" w:rsidRDefault="00357F53" w:rsidP="00357F53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B309F1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5F1EA9EF" w14:textId="77777777" w:rsidR="00357F53" w:rsidRPr="00B309F1" w:rsidRDefault="00357F53" w:rsidP="00357F5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B309F1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B309F1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366A2013" w14:textId="77777777" w:rsidR="00357F53" w:rsidRDefault="00357F53" w:rsidP="00357F5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420"/>
        <w:gridCol w:w="1420"/>
        <w:gridCol w:w="1276"/>
        <w:gridCol w:w="852"/>
        <w:gridCol w:w="851"/>
        <w:gridCol w:w="2278"/>
        <w:gridCol w:w="1132"/>
        <w:gridCol w:w="596"/>
        <w:gridCol w:w="1106"/>
        <w:gridCol w:w="848"/>
        <w:gridCol w:w="851"/>
        <w:gridCol w:w="857"/>
        <w:gridCol w:w="993"/>
      </w:tblGrid>
      <w:tr w:rsidR="00357F53" w:rsidRPr="002D33BC" w14:paraId="0A214479" w14:textId="77777777" w:rsidTr="00357F53">
        <w:trPr>
          <w:trHeight w:hRule="exact" w:val="1339"/>
        </w:trPr>
        <w:tc>
          <w:tcPr>
            <w:tcW w:w="992" w:type="dxa"/>
            <w:vMerge w:val="restart"/>
            <w:shd w:val="clear" w:color="auto" w:fill="FFFFFF"/>
            <w:vAlign w:val="center"/>
          </w:tcPr>
          <w:p w14:paraId="205D421C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116" w:type="dxa"/>
            <w:gridSpan w:val="3"/>
            <w:vMerge w:val="restart"/>
            <w:shd w:val="clear" w:color="auto" w:fill="FFFFFF"/>
          </w:tcPr>
          <w:p w14:paraId="34BDF168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  <w:vAlign w:val="center"/>
          </w:tcPr>
          <w:p w14:paraId="75E2F653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06" w:type="dxa"/>
            <w:gridSpan w:val="3"/>
            <w:shd w:val="clear" w:color="auto" w:fill="FFFFFF"/>
            <w:vAlign w:val="center"/>
          </w:tcPr>
          <w:p w14:paraId="1F10BC4D" w14:textId="77777777" w:rsidR="00357F53" w:rsidRPr="002D33BC" w:rsidRDefault="00357F53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60148A0C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805" w:type="dxa"/>
            <w:gridSpan w:val="3"/>
            <w:shd w:val="clear" w:color="auto" w:fill="FFFFFF"/>
          </w:tcPr>
          <w:p w14:paraId="0F00D16B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50" w:type="dxa"/>
            <w:gridSpan w:val="2"/>
            <w:shd w:val="clear" w:color="auto" w:fill="FFFFFF"/>
          </w:tcPr>
          <w:p w14:paraId="2D6EAE4B" w14:textId="77777777" w:rsidR="00357F53" w:rsidRPr="002D33BC" w:rsidRDefault="00357F53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2D33BC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2D33BC" w14:paraId="2BCCB51C" w14:textId="77777777" w:rsidTr="00357F53">
        <w:trPr>
          <w:trHeight w:hRule="exact" w:val="840"/>
        </w:trPr>
        <w:tc>
          <w:tcPr>
            <w:tcW w:w="992" w:type="dxa"/>
            <w:vMerge/>
            <w:shd w:val="clear" w:color="auto" w:fill="FFFFFF"/>
          </w:tcPr>
          <w:p w14:paraId="394C858A" w14:textId="77777777" w:rsidR="00AD1573" w:rsidRPr="002D33BC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6" w:type="dxa"/>
            <w:gridSpan w:val="3"/>
            <w:vMerge/>
            <w:shd w:val="clear" w:color="auto" w:fill="FFFFFF"/>
          </w:tcPr>
          <w:p w14:paraId="47ABBFB9" w14:textId="77777777" w:rsidR="00AD1573" w:rsidRPr="002D33BC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</w:tcPr>
          <w:p w14:paraId="22E6E5B7" w14:textId="77777777" w:rsidR="00AD1573" w:rsidRPr="002D33BC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0F07583A" w14:textId="77777777" w:rsidR="00AD1573" w:rsidRPr="002D33BC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наименование</w:t>
            </w:r>
          </w:p>
          <w:p w14:paraId="27D06C22" w14:textId="77777777" w:rsidR="00AD1573" w:rsidRPr="002D33BC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728" w:type="dxa"/>
            <w:gridSpan w:val="2"/>
            <w:shd w:val="clear" w:color="auto" w:fill="FFFFFF"/>
            <w:vAlign w:val="center"/>
          </w:tcPr>
          <w:p w14:paraId="01D11DA3" w14:textId="77777777" w:rsidR="00AD1573" w:rsidRPr="002D33BC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6" w:type="dxa"/>
            <w:shd w:val="clear" w:color="auto" w:fill="FFFFFF"/>
          </w:tcPr>
          <w:p w14:paraId="4E6A9C0E" w14:textId="594E9F68" w:rsidR="00AD1573" w:rsidRPr="002D33BC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8" w:type="dxa"/>
            <w:shd w:val="clear" w:color="auto" w:fill="FFFFFF"/>
          </w:tcPr>
          <w:p w14:paraId="6AF19483" w14:textId="7B46EA71" w:rsidR="00AD1573" w:rsidRPr="002D33BC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1" w:type="dxa"/>
            <w:shd w:val="clear" w:color="auto" w:fill="FFFFFF"/>
          </w:tcPr>
          <w:p w14:paraId="23670AC6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06E9479B" w14:textId="431516E9" w:rsidR="00AD1573" w:rsidRPr="002D33BC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7" w:type="dxa"/>
            <w:shd w:val="clear" w:color="auto" w:fill="FFFFFF"/>
          </w:tcPr>
          <w:p w14:paraId="3E6CAE38" w14:textId="77777777" w:rsidR="00AD1573" w:rsidRPr="002D33BC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6A647AED" w14:textId="77777777" w:rsidR="00AD1573" w:rsidRPr="002D33BC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357F53" w:rsidRPr="002D33BC" w14:paraId="7E976AE1" w14:textId="77777777" w:rsidTr="00357F53">
        <w:trPr>
          <w:trHeight w:val="624"/>
        </w:trPr>
        <w:tc>
          <w:tcPr>
            <w:tcW w:w="992" w:type="dxa"/>
            <w:vMerge/>
            <w:shd w:val="clear" w:color="auto" w:fill="FFFFFF"/>
          </w:tcPr>
          <w:p w14:paraId="674CB2EF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FFFFFF"/>
          </w:tcPr>
          <w:p w14:paraId="04796AC5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0" w:type="dxa"/>
            <w:shd w:val="clear" w:color="auto" w:fill="FFFFFF"/>
          </w:tcPr>
          <w:p w14:paraId="4101C947" w14:textId="77777777" w:rsidR="00357F53" w:rsidRPr="002D33BC" w:rsidRDefault="00357F53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6" w:type="dxa"/>
            <w:shd w:val="clear" w:color="auto" w:fill="FFFFFF"/>
          </w:tcPr>
          <w:p w14:paraId="7C938E18" w14:textId="77777777" w:rsidR="00357F53" w:rsidRPr="002D33BC" w:rsidRDefault="00357F53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2" w:type="dxa"/>
            <w:shd w:val="clear" w:color="auto" w:fill="FFFFFF"/>
          </w:tcPr>
          <w:p w14:paraId="43BF1EBD" w14:textId="77777777" w:rsidR="00357F53" w:rsidRPr="002D33BC" w:rsidRDefault="00357F53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2D33BC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160B016B" w14:textId="77777777" w:rsidR="00357F53" w:rsidRPr="002D33BC" w:rsidRDefault="00357F53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2D33BC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2D33BC">
              <w:rPr>
                <w:bCs/>
                <w:color w:val="000000"/>
                <w:sz w:val="18"/>
                <w:szCs w:val="18"/>
              </w:rPr>
              <w:t>-</w:t>
            </w:r>
          </w:p>
          <w:p w14:paraId="3F4227A9" w14:textId="77777777" w:rsidR="00357F53" w:rsidRPr="002D33BC" w:rsidRDefault="00357F53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D33BC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67F8444D" w14:textId="77777777" w:rsidR="00357F53" w:rsidRPr="002D33BC" w:rsidRDefault="00357F53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2D33BC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278" w:type="dxa"/>
            <w:shd w:val="clear" w:color="auto" w:fill="FFFFFF"/>
          </w:tcPr>
          <w:p w14:paraId="3A6129DF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2" w:type="dxa"/>
            <w:shd w:val="clear" w:color="auto" w:fill="FFFFFF"/>
          </w:tcPr>
          <w:p w14:paraId="3C901911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6" w:type="dxa"/>
            <w:shd w:val="clear" w:color="auto" w:fill="FFFFFF"/>
          </w:tcPr>
          <w:p w14:paraId="7F1E7ED5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6" w:type="dxa"/>
            <w:shd w:val="clear" w:color="auto" w:fill="FFFFFF"/>
          </w:tcPr>
          <w:p w14:paraId="4FF4B387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79982F83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5E639CE3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7" w:type="dxa"/>
            <w:shd w:val="clear" w:color="auto" w:fill="FFFFFF"/>
          </w:tcPr>
          <w:p w14:paraId="2E86AAAD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7F4E6C23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357F53" w:rsidRPr="002D33BC" w14:paraId="540924DA" w14:textId="77777777" w:rsidTr="00357F53">
        <w:trPr>
          <w:trHeight w:hRule="exact" w:val="372"/>
        </w:trPr>
        <w:tc>
          <w:tcPr>
            <w:tcW w:w="992" w:type="dxa"/>
            <w:shd w:val="clear" w:color="auto" w:fill="FFFFFF"/>
          </w:tcPr>
          <w:p w14:paraId="11EC36CC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1</w:t>
            </w:r>
          </w:p>
        </w:tc>
        <w:tc>
          <w:tcPr>
            <w:tcW w:w="1420" w:type="dxa"/>
            <w:shd w:val="clear" w:color="auto" w:fill="FFFFFF"/>
          </w:tcPr>
          <w:p w14:paraId="2DFEE9BB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2</w:t>
            </w:r>
          </w:p>
        </w:tc>
        <w:tc>
          <w:tcPr>
            <w:tcW w:w="1420" w:type="dxa"/>
            <w:shd w:val="clear" w:color="auto" w:fill="FFFFFF"/>
          </w:tcPr>
          <w:p w14:paraId="27597890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FFFFFF"/>
          </w:tcPr>
          <w:p w14:paraId="2E72E6AF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</w:tcPr>
          <w:p w14:paraId="09088E29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</w:tcPr>
          <w:p w14:paraId="2842726B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6</w:t>
            </w:r>
          </w:p>
        </w:tc>
        <w:tc>
          <w:tcPr>
            <w:tcW w:w="2278" w:type="dxa"/>
            <w:shd w:val="clear" w:color="auto" w:fill="FFFFFF"/>
          </w:tcPr>
          <w:p w14:paraId="182C3D34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14:paraId="7434AE8E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8</w:t>
            </w:r>
          </w:p>
        </w:tc>
        <w:tc>
          <w:tcPr>
            <w:tcW w:w="596" w:type="dxa"/>
            <w:shd w:val="clear" w:color="auto" w:fill="FFFFFF"/>
          </w:tcPr>
          <w:p w14:paraId="24198668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9</w:t>
            </w:r>
          </w:p>
        </w:tc>
        <w:tc>
          <w:tcPr>
            <w:tcW w:w="1106" w:type="dxa"/>
            <w:shd w:val="clear" w:color="auto" w:fill="FFFFFF"/>
          </w:tcPr>
          <w:p w14:paraId="02461156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10</w:t>
            </w:r>
          </w:p>
        </w:tc>
        <w:tc>
          <w:tcPr>
            <w:tcW w:w="848" w:type="dxa"/>
            <w:shd w:val="clear" w:color="auto" w:fill="FFFFFF"/>
          </w:tcPr>
          <w:p w14:paraId="5513C3A4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14:paraId="72455BA5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12</w:t>
            </w:r>
          </w:p>
        </w:tc>
        <w:tc>
          <w:tcPr>
            <w:tcW w:w="857" w:type="dxa"/>
            <w:shd w:val="clear" w:color="auto" w:fill="FFFFFF"/>
          </w:tcPr>
          <w:p w14:paraId="69D9BD74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6145F65C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14</w:t>
            </w:r>
          </w:p>
        </w:tc>
      </w:tr>
      <w:tr w:rsidR="00357F53" w:rsidRPr="002D33BC" w14:paraId="652BD9C1" w14:textId="77777777" w:rsidTr="00357F53">
        <w:trPr>
          <w:trHeight w:hRule="exact" w:val="564"/>
        </w:trPr>
        <w:tc>
          <w:tcPr>
            <w:tcW w:w="992" w:type="dxa"/>
            <w:vMerge w:val="restart"/>
            <w:shd w:val="clear" w:color="auto" w:fill="FFFFFF"/>
          </w:tcPr>
          <w:p w14:paraId="7DD79B94" w14:textId="77777777" w:rsidR="00357F53" w:rsidRPr="002D33BC" w:rsidRDefault="00357F53" w:rsidP="00480629">
            <w:pPr>
              <w:keepNext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804200О.99.</w:t>
            </w:r>
            <w:proofErr w:type="gramStart"/>
            <w:r w:rsidRPr="002D33BC">
              <w:rPr>
                <w:sz w:val="18"/>
                <w:szCs w:val="18"/>
              </w:rPr>
              <w:t>0.ББ</w:t>
            </w:r>
            <w:proofErr w:type="gramEnd"/>
            <w:r w:rsidRPr="002D33BC">
              <w:rPr>
                <w:sz w:val="18"/>
                <w:szCs w:val="18"/>
              </w:rPr>
              <w:t>52АЖ72000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14:paraId="53787B8B" w14:textId="77777777" w:rsidR="00357F53" w:rsidRPr="002D33BC" w:rsidRDefault="00357F53" w:rsidP="00572FD5">
            <w:pPr>
              <w:keepNext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  <w:p w14:paraId="50286A39" w14:textId="77777777" w:rsidR="00357F53" w:rsidRPr="002D33BC" w:rsidRDefault="00357F53" w:rsidP="00480629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  <w:shd w:val="clear" w:color="auto" w:fill="FFFFFF"/>
          </w:tcPr>
          <w:p w14:paraId="397FE7AC" w14:textId="77777777" w:rsidR="00357F53" w:rsidRPr="002D33BC" w:rsidRDefault="00357F53" w:rsidP="00480629">
            <w:pPr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14:paraId="7AE77897" w14:textId="77777777" w:rsidR="00357F53" w:rsidRPr="002D33BC" w:rsidRDefault="00357F53" w:rsidP="00480629">
            <w:pPr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техническая</w:t>
            </w:r>
          </w:p>
        </w:tc>
        <w:tc>
          <w:tcPr>
            <w:tcW w:w="852" w:type="dxa"/>
            <w:vMerge w:val="restart"/>
            <w:shd w:val="clear" w:color="auto" w:fill="FFFFFF"/>
          </w:tcPr>
          <w:p w14:paraId="1D0A2128" w14:textId="77777777" w:rsidR="00357F53" w:rsidRPr="002D33BC" w:rsidRDefault="00357F53" w:rsidP="00480629">
            <w:pPr>
              <w:jc w:val="center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28A6CF61" w14:textId="77777777" w:rsidR="00357F53" w:rsidRPr="002D33BC" w:rsidRDefault="00357F53" w:rsidP="00480629">
            <w:pPr>
              <w:rPr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226E7988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  <w:p w14:paraId="03392037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1958E3C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17E6CBE" w14:textId="77777777" w:rsidR="00357F53" w:rsidRPr="002D33BC" w:rsidRDefault="00357F53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32" w:type="dxa"/>
            <w:shd w:val="clear" w:color="auto" w:fill="FFFFFF"/>
          </w:tcPr>
          <w:p w14:paraId="0A1E7072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2D33BC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6" w:type="dxa"/>
            <w:shd w:val="clear" w:color="auto" w:fill="FFFFFF"/>
          </w:tcPr>
          <w:p w14:paraId="4CCC7A76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6" w:type="dxa"/>
            <w:shd w:val="clear" w:color="auto" w:fill="FFFFFF"/>
          </w:tcPr>
          <w:p w14:paraId="5B82F1C8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8" w:type="dxa"/>
            <w:shd w:val="clear" w:color="auto" w:fill="FFFFFF"/>
          </w:tcPr>
          <w:p w14:paraId="49827B98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2DCC4C50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7" w:type="dxa"/>
            <w:shd w:val="clear" w:color="auto" w:fill="FFFFFF"/>
          </w:tcPr>
          <w:p w14:paraId="11986797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1ECACD1F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357F53" w:rsidRPr="002D33BC" w14:paraId="60A5DC59" w14:textId="77777777" w:rsidTr="00357F53">
        <w:trPr>
          <w:trHeight w:hRule="exact" w:val="760"/>
        </w:trPr>
        <w:tc>
          <w:tcPr>
            <w:tcW w:w="992" w:type="dxa"/>
            <w:vMerge/>
            <w:shd w:val="clear" w:color="auto" w:fill="FFFFFF"/>
          </w:tcPr>
          <w:p w14:paraId="5E4DA37E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63860591" w14:textId="77777777" w:rsidR="00357F53" w:rsidRPr="002D33BC" w:rsidRDefault="00357F53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279081FD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6DD7997B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14:paraId="0327E3F8" w14:textId="77777777" w:rsidR="00357F53" w:rsidRPr="002D33BC" w:rsidRDefault="00357F53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2C61644E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2F51DB8E" w14:textId="77777777" w:rsidR="00357F53" w:rsidRPr="002D33BC" w:rsidRDefault="00357F53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D33BC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132" w:type="dxa"/>
            <w:shd w:val="clear" w:color="auto" w:fill="FFFFFF"/>
          </w:tcPr>
          <w:p w14:paraId="7260B18C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2D33BC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6" w:type="dxa"/>
            <w:shd w:val="clear" w:color="auto" w:fill="FFFFFF"/>
          </w:tcPr>
          <w:p w14:paraId="02883555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6" w:type="dxa"/>
            <w:shd w:val="clear" w:color="auto" w:fill="FFFFFF"/>
          </w:tcPr>
          <w:p w14:paraId="3E72BFE4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48" w:type="dxa"/>
            <w:shd w:val="clear" w:color="auto" w:fill="FFFFFF"/>
          </w:tcPr>
          <w:p w14:paraId="533868A5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FFFFFF"/>
          </w:tcPr>
          <w:p w14:paraId="3613521E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7" w:type="dxa"/>
            <w:shd w:val="clear" w:color="auto" w:fill="FFFFFF"/>
          </w:tcPr>
          <w:p w14:paraId="1E420A03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6686E902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357F53" w:rsidRPr="002D33BC" w14:paraId="74A010AF" w14:textId="77777777" w:rsidTr="00357F53">
        <w:trPr>
          <w:trHeight w:hRule="exact" w:val="1282"/>
        </w:trPr>
        <w:tc>
          <w:tcPr>
            <w:tcW w:w="992" w:type="dxa"/>
            <w:vMerge/>
            <w:shd w:val="clear" w:color="auto" w:fill="FFFFFF"/>
          </w:tcPr>
          <w:p w14:paraId="56032E61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5317163B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37BCAADA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5BF349BB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14:paraId="1F60714A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51E6DC01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2092EE14" w14:textId="77777777" w:rsidR="00357F53" w:rsidRPr="002D33BC" w:rsidRDefault="00357F53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2D33BC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3FC43554" w14:textId="77777777" w:rsidR="00357F53" w:rsidRPr="002D33BC" w:rsidRDefault="00357F53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2D33BC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653EBCF7" w14:textId="77777777" w:rsidR="00357F53" w:rsidRPr="002D33BC" w:rsidRDefault="00357F53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2" w:type="dxa"/>
            <w:shd w:val="clear" w:color="auto" w:fill="FFFFFF"/>
          </w:tcPr>
          <w:p w14:paraId="32E44DB0" w14:textId="77777777" w:rsidR="00357F53" w:rsidRPr="002D33BC" w:rsidRDefault="00357F53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6" w:type="dxa"/>
            <w:shd w:val="clear" w:color="auto" w:fill="FFFFFF"/>
          </w:tcPr>
          <w:p w14:paraId="7B85195F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106" w:type="dxa"/>
            <w:shd w:val="clear" w:color="auto" w:fill="FFFFFF"/>
          </w:tcPr>
          <w:p w14:paraId="3C2B59CF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8" w:type="dxa"/>
            <w:shd w:val="clear" w:color="auto" w:fill="FFFFFF"/>
          </w:tcPr>
          <w:p w14:paraId="66211D42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1F6C5C9F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7" w:type="dxa"/>
            <w:shd w:val="clear" w:color="auto" w:fill="FFFFFF"/>
          </w:tcPr>
          <w:p w14:paraId="1B2A0BF7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3719D228" w14:textId="77777777" w:rsidR="00357F53" w:rsidRPr="002D33BC" w:rsidRDefault="00357F53" w:rsidP="00B309F1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2D33BC"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3BAD06B4" w14:textId="77777777" w:rsidR="00216FC0" w:rsidRPr="00A93419" w:rsidRDefault="00216FC0" w:rsidP="00357F53">
      <w:pPr>
        <w:keepNext/>
        <w:outlineLvl w:val="3"/>
        <w:rPr>
          <w:bCs/>
          <w:sz w:val="16"/>
          <w:szCs w:val="16"/>
        </w:rPr>
      </w:pPr>
    </w:p>
    <w:p w14:paraId="77E70E6A" w14:textId="77777777" w:rsidR="00216FC0" w:rsidRPr="00A93419" w:rsidRDefault="00216FC0" w:rsidP="00216FC0">
      <w:pPr>
        <w:pageBreakBefore/>
        <w:widowControl w:val="0"/>
        <w:spacing w:line="235" w:lineRule="auto"/>
        <w:ind w:right="111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59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570"/>
        <w:gridCol w:w="1130"/>
        <w:gridCol w:w="1278"/>
        <w:gridCol w:w="852"/>
        <w:gridCol w:w="851"/>
        <w:gridCol w:w="992"/>
        <w:gridCol w:w="851"/>
        <w:gridCol w:w="425"/>
        <w:gridCol w:w="996"/>
        <w:gridCol w:w="884"/>
        <w:gridCol w:w="938"/>
        <w:gridCol w:w="1017"/>
        <w:gridCol w:w="832"/>
        <w:gridCol w:w="845"/>
        <w:gridCol w:w="877"/>
        <w:gridCol w:w="994"/>
      </w:tblGrid>
      <w:tr w:rsidR="00574127" w:rsidRPr="00033D45" w14:paraId="5B597D3C" w14:textId="77777777" w:rsidTr="002D33BC">
        <w:tc>
          <w:tcPr>
            <w:tcW w:w="992" w:type="dxa"/>
            <w:vMerge w:val="restart"/>
            <w:shd w:val="clear" w:color="auto" w:fill="FFFFFF"/>
          </w:tcPr>
          <w:p w14:paraId="7620EF57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688AE01A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32C43D42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2D6ED176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0F667675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978" w:type="dxa"/>
            <w:gridSpan w:val="3"/>
            <w:vMerge w:val="restart"/>
            <w:shd w:val="clear" w:color="auto" w:fill="FFFFFF"/>
          </w:tcPr>
          <w:p w14:paraId="68DB3121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3BF8BBE5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 xml:space="preserve">Показатель, характеризующий условия (формы) оказания муниципальной </w:t>
            </w:r>
          </w:p>
          <w:p w14:paraId="504D122A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268" w:type="dxa"/>
            <w:gridSpan w:val="3"/>
            <w:shd w:val="clear" w:color="auto" w:fill="FFFFFF"/>
          </w:tcPr>
          <w:p w14:paraId="37BEA428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18" w:type="dxa"/>
            <w:gridSpan w:val="3"/>
            <w:shd w:val="clear" w:color="auto" w:fill="FFFFFF"/>
          </w:tcPr>
          <w:p w14:paraId="27AC76A3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  <w:shd w:val="clear" w:color="auto" w:fill="FFFFFF"/>
          </w:tcPr>
          <w:p w14:paraId="1E501878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71" w:type="dxa"/>
            <w:gridSpan w:val="2"/>
            <w:shd w:val="clear" w:color="auto" w:fill="FFFFFF"/>
          </w:tcPr>
          <w:p w14:paraId="01C7717D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033D45">
              <w:rPr>
                <w:color w:val="000000"/>
                <w:sz w:val="18"/>
                <w:szCs w:val="18"/>
              </w:rPr>
              <w:br/>
            </w:r>
            <w:r w:rsidR="009C2BDF" w:rsidRPr="00033D45">
              <w:rPr>
                <w:color w:val="000000"/>
                <w:sz w:val="18"/>
                <w:szCs w:val="18"/>
              </w:rPr>
              <w:t xml:space="preserve"> от установленных </w:t>
            </w:r>
            <w:r w:rsidRPr="00033D45">
              <w:rPr>
                <w:color w:val="000000"/>
                <w:sz w:val="18"/>
                <w:szCs w:val="18"/>
              </w:rPr>
              <w:t>показателей</w:t>
            </w:r>
          </w:p>
        </w:tc>
      </w:tr>
      <w:tr w:rsidR="00B8063B" w:rsidRPr="00033D45" w14:paraId="23033534" w14:textId="77777777" w:rsidTr="002D33BC">
        <w:tc>
          <w:tcPr>
            <w:tcW w:w="992" w:type="dxa"/>
            <w:vMerge/>
            <w:shd w:val="clear" w:color="auto" w:fill="FFFFFF"/>
            <w:vAlign w:val="center"/>
          </w:tcPr>
          <w:p w14:paraId="132642D0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78" w:type="dxa"/>
            <w:gridSpan w:val="3"/>
            <w:vMerge/>
            <w:shd w:val="clear" w:color="auto" w:fill="FFFFFF"/>
            <w:vAlign w:val="center"/>
          </w:tcPr>
          <w:p w14:paraId="3DDDF224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069F1AFC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20DAE91A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</w:p>
          <w:p w14:paraId="092D3CBA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033D45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276" w:type="dxa"/>
            <w:gridSpan w:val="2"/>
            <w:shd w:val="clear" w:color="auto" w:fill="FFFFFF"/>
          </w:tcPr>
          <w:p w14:paraId="277F5A7A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96" w:type="dxa"/>
            <w:shd w:val="clear" w:color="auto" w:fill="FFFFFF"/>
          </w:tcPr>
          <w:p w14:paraId="5BBEC8EB" w14:textId="4361672B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412ECDF7" w14:textId="78011BF3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8" w:type="dxa"/>
            <w:shd w:val="clear" w:color="auto" w:fill="FFFFFF"/>
          </w:tcPr>
          <w:p w14:paraId="3BA05A77" w14:textId="7FB04008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17" w:type="dxa"/>
            <w:shd w:val="clear" w:color="auto" w:fill="FFFFFF"/>
          </w:tcPr>
          <w:p w14:paraId="11BB69FD" w14:textId="2B4E2C45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69D2E8EA" w14:textId="77777777" w:rsidR="00B8063B" w:rsidRPr="000C2213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B8063B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21C746FF" w14:textId="5B3E4B92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5" w:type="dxa"/>
            <w:shd w:val="clear" w:color="auto" w:fill="FFFFFF"/>
          </w:tcPr>
          <w:p w14:paraId="74FB7914" w14:textId="38E02E2C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77" w:type="dxa"/>
            <w:shd w:val="clear" w:color="auto" w:fill="FFFFFF"/>
          </w:tcPr>
          <w:p w14:paraId="6E60E94D" w14:textId="77777777" w:rsidR="00B8063B" w:rsidRPr="00033D45" w:rsidRDefault="00B8063B" w:rsidP="00B806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4" w:type="dxa"/>
            <w:shd w:val="clear" w:color="auto" w:fill="FFFFFF"/>
          </w:tcPr>
          <w:p w14:paraId="16E324B0" w14:textId="77777777" w:rsidR="00B8063B" w:rsidRPr="00033D45" w:rsidRDefault="00B8063B" w:rsidP="00B806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574127" w:rsidRPr="00033D45" w14:paraId="543DF9E1" w14:textId="77777777" w:rsidTr="002D33BC">
        <w:tc>
          <w:tcPr>
            <w:tcW w:w="992" w:type="dxa"/>
            <w:vMerge/>
            <w:shd w:val="clear" w:color="auto" w:fill="FFFFFF"/>
            <w:vAlign w:val="center"/>
          </w:tcPr>
          <w:p w14:paraId="4D1CC762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70" w:type="dxa"/>
            <w:shd w:val="clear" w:color="auto" w:fill="FFFFFF"/>
          </w:tcPr>
          <w:p w14:paraId="6419DCFB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130" w:type="dxa"/>
            <w:shd w:val="clear" w:color="auto" w:fill="FFFFFF"/>
          </w:tcPr>
          <w:p w14:paraId="4F3F75FB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8" w:type="dxa"/>
            <w:shd w:val="clear" w:color="auto" w:fill="FFFFFF"/>
          </w:tcPr>
          <w:p w14:paraId="509DEE22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2" w:type="dxa"/>
            <w:shd w:val="clear" w:color="auto" w:fill="FFFFFF"/>
          </w:tcPr>
          <w:p w14:paraId="55C560EC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10241E05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033D45">
              <w:rPr>
                <w:bCs/>
                <w:color w:val="000000"/>
                <w:sz w:val="18"/>
                <w:szCs w:val="18"/>
              </w:rPr>
              <w:t>-</w:t>
            </w:r>
          </w:p>
          <w:p w14:paraId="54A068F4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28E728E4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187AE9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11300C72" w14:textId="77777777" w:rsidR="00574127" w:rsidRPr="00033D45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shd w:val="clear" w:color="auto" w:fill="FFFFFF"/>
          </w:tcPr>
          <w:p w14:paraId="7B5A360C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4ED852E2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5BF090ED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FFFFFF"/>
          </w:tcPr>
          <w:p w14:paraId="36F4B25C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FFFFFF"/>
          </w:tcPr>
          <w:p w14:paraId="646B3A3A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00A5B5DD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14:paraId="703E9D40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2D238269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FFFFF"/>
          </w:tcPr>
          <w:p w14:paraId="464EB336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74127" w:rsidRPr="00033D45" w14:paraId="3D838C36" w14:textId="77777777" w:rsidTr="002D33BC">
        <w:tc>
          <w:tcPr>
            <w:tcW w:w="992" w:type="dxa"/>
            <w:shd w:val="clear" w:color="auto" w:fill="FFFFFF"/>
            <w:vAlign w:val="bottom"/>
          </w:tcPr>
          <w:p w14:paraId="68A80FB7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70" w:type="dxa"/>
            <w:shd w:val="clear" w:color="auto" w:fill="FFFFFF"/>
            <w:vAlign w:val="bottom"/>
          </w:tcPr>
          <w:p w14:paraId="126FDDAA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0" w:type="dxa"/>
            <w:shd w:val="clear" w:color="auto" w:fill="FFFFFF"/>
            <w:vAlign w:val="center"/>
          </w:tcPr>
          <w:p w14:paraId="689771BC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14F3353B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514DDC8B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33129E9B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C5B7F8A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0D38CC2B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FFFFFF"/>
            <w:vAlign w:val="center"/>
          </w:tcPr>
          <w:p w14:paraId="56FD4AFC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96" w:type="dxa"/>
            <w:shd w:val="clear" w:color="auto" w:fill="FFFFFF"/>
            <w:vAlign w:val="bottom"/>
          </w:tcPr>
          <w:p w14:paraId="4E329CAF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06B1B813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8" w:type="dxa"/>
            <w:shd w:val="clear" w:color="auto" w:fill="FFFFFF"/>
            <w:vAlign w:val="bottom"/>
          </w:tcPr>
          <w:p w14:paraId="6AEF63DA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  <w:vAlign w:val="center"/>
          </w:tcPr>
          <w:p w14:paraId="7CD68FD0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4E5814E0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2425A806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7" w:type="dxa"/>
            <w:shd w:val="clear" w:color="auto" w:fill="FFFFFF"/>
          </w:tcPr>
          <w:p w14:paraId="53ABAF11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4" w:type="dxa"/>
            <w:shd w:val="clear" w:color="auto" w:fill="FFFFFF"/>
          </w:tcPr>
          <w:p w14:paraId="7C68048D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574127" w:rsidRPr="00033D45" w14:paraId="1140DC4B" w14:textId="77777777" w:rsidTr="002D33BC">
        <w:trPr>
          <w:trHeight w:val="1235"/>
        </w:trPr>
        <w:tc>
          <w:tcPr>
            <w:tcW w:w="992" w:type="dxa"/>
            <w:shd w:val="clear" w:color="auto" w:fill="FFFFFF"/>
          </w:tcPr>
          <w:p w14:paraId="7AA6B82C" w14:textId="77777777" w:rsidR="00574127" w:rsidRPr="00033D45" w:rsidRDefault="00574127" w:rsidP="00480629">
            <w:pPr>
              <w:keepNext/>
              <w:ind w:left="5" w:hanging="5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804200О.99.</w:t>
            </w:r>
            <w:proofErr w:type="gramStart"/>
            <w:r w:rsidRPr="00033D45">
              <w:rPr>
                <w:sz w:val="18"/>
                <w:szCs w:val="18"/>
              </w:rPr>
              <w:t>0.ББ</w:t>
            </w:r>
            <w:proofErr w:type="gramEnd"/>
            <w:r w:rsidRPr="00033D45">
              <w:rPr>
                <w:sz w:val="18"/>
                <w:szCs w:val="18"/>
              </w:rPr>
              <w:t>52АЗ44000</w:t>
            </w:r>
          </w:p>
        </w:tc>
        <w:tc>
          <w:tcPr>
            <w:tcW w:w="1570" w:type="dxa"/>
            <w:shd w:val="clear" w:color="auto" w:fill="FFFFFF"/>
          </w:tcPr>
          <w:p w14:paraId="68F477E7" w14:textId="77777777" w:rsidR="00574127" w:rsidRPr="00033D45" w:rsidRDefault="00574127" w:rsidP="00480629">
            <w:pPr>
              <w:keepNext/>
              <w:ind w:left="-3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</w:tc>
        <w:tc>
          <w:tcPr>
            <w:tcW w:w="1130" w:type="dxa"/>
            <w:shd w:val="clear" w:color="auto" w:fill="FFFFFF"/>
          </w:tcPr>
          <w:p w14:paraId="05A8C5F1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Не указано</w:t>
            </w:r>
          </w:p>
        </w:tc>
        <w:tc>
          <w:tcPr>
            <w:tcW w:w="1278" w:type="dxa"/>
            <w:shd w:val="clear" w:color="auto" w:fill="FFFFFF"/>
          </w:tcPr>
          <w:p w14:paraId="36BE6D0B" w14:textId="77777777" w:rsidR="00574127" w:rsidRPr="00033D45" w:rsidRDefault="004F1887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4F1887">
              <w:rPr>
                <w:sz w:val="18"/>
                <w:szCs w:val="18"/>
              </w:rPr>
              <w:t>техническая</w:t>
            </w:r>
          </w:p>
        </w:tc>
        <w:tc>
          <w:tcPr>
            <w:tcW w:w="852" w:type="dxa"/>
            <w:shd w:val="clear" w:color="auto" w:fill="FFFFFF"/>
          </w:tcPr>
          <w:p w14:paraId="426A0534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8567D4B" w14:textId="77777777" w:rsidR="00574127" w:rsidRPr="00033D45" w:rsidRDefault="00574127" w:rsidP="00480629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2911AB8C" w14:textId="77777777" w:rsidR="00574127" w:rsidRPr="00033D45" w:rsidRDefault="002D33BC" w:rsidP="002D33BC">
            <w:pPr>
              <w:widowControl w:val="0"/>
              <w:spacing w:line="235" w:lineRule="auto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Количество ч</w:t>
            </w:r>
            <w:r w:rsidR="00574127" w:rsidRPr="00033D45">
              <w:rPr>
                <w:bCs/>
                <w:color w:val="000000"/>
                <w:sz w:val="18"/>
                <w:szCs w:val="18"/>
              </w:rPr>
              <w:t>еловеко-час</w:t>
            </w:r>
            <w:r w:rsidRPr="00033D45">
              <w:rPr>
                <w:bCs/>
                <w:color w:val="000000"/>
                <w:sz w:val="18"/>
                <w:szCs w:val="18"/>
              </w:rPr>
              <w:t>ов</w:t>
            </w:r>
          </w:p>
        </w:tc>
        <w:tc>
          <w:tcPr>
            <w:tcW w:w="851" w:type="dxa"/>
            <w:shd w:val="clear" w:color="auto" w:fill="FFFFFF"/>
          </w:tcPr>
          <w:p w14:paraId="25EED2BB" w14:textId="77777777" w:rsidR="00574127" w:rsidRPr="00033D45" w:rsidRDefault="002D33BC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Человеко-часы</w:t>
            </w:r>
          </w:p>
        </w:tc>
        <w:tc>
          <w:tcPr>
            <w:tcW w:w="425" w:type="dxa"/>
            <w:shd w:val="clear" w:color="auto" w:fill="FFFFFF"/>
          </w:tcPr>
          <w:p w14:paraId="5617249A" w14:textId="77777777" w:rsidR="00574127" w:rsidRPr="00033D45" w:rsidRDefault="002D33BC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539</w:t>
            </w:r>
          </w:p>
        </w:tc>
        <w:tc>
          <w:tcPr>
            <w:tcW w:w="996" w:type="dxa"/>
            <w:shd w:val="clear" w:color="auto" w:fill="FFFFFF"/>
          </w:tcPr>
          <w:p w14:paraId="50E40B86" w14:textId="72B261C2" w:rsidR="00574127" w:rsidRPr="00033D45" w:rsidRDefault="003E1BE4" w:rsidP="0019530A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18100</w:t>
            </w:r>
          </w:p>
        </w:tc>
        <w:tc>
          <w:tcPr>
            <w:tcW w:w="884" w:type="dxa"/>
            <w:shd w:val="clear" w:color="auto" w:fill="FFFFFF"/>
          </w:tcPr>
          <w:p w14:paraId="579AFCE1" w14:textId="5DC2FE5C" w:rsidR="00574127" w:rsidRPr="00033D45" w:rsidRDefault="003E1BE4" w:rsidP="0019530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18100</w:t>
            </w:r>
          </w:p>
        </w:tc>
        <w:tc>
          <w:tcPr>
            <w:tcW w:w="938" w:type="dxa"/>
            <w:shd w:val="clear" w:color="auto" w:fill="FFFFFF"/>
          </w:tcPr>
          <w:p w14:paraId="6FE41E79" w14:textId="51E5593E" w:rsidR="00574127" w:rsidRPr="00033D45" w:rsidRDefault="003E1BE4" w:rsidP="0019530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18100</w:t>
            </w:r>
          </w:p>
        </w:tc>
        <w:tc>
          <w:tcPr>
            <w:tcW w:w="1017" w:type="dxa"/>
            <w:shd w:val="clear" w:color="auto" w:fill="FFFFFF"/>
          </w:tcPr>
          <w:p w14:paraId="1D7206E3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3A7F00EA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</w:tcPr>
          <w:p w14:paraId="3552F1AB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4A0DECBC" w14:textId="77777777" w:rsidR="00574127" w:rsidRPr="00033D45" w:rsidRDefault="00574127" w:rsidP="00480629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994" w:type="dxa"/>
            <w:shd w:val="clear" w:color="auto" w:fill="FFFFFF"/>
          </w:tcPr>
          <w:p w14:paraId="133FCA4E" w14:textId="4BE64A03" w:rsidR="00574127" w:rsidRPr="00033D45" w:rsidRDefault="003E1BE4" w:rsidP="0019530A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1810</w:t>
            </w:r>
          </w:p>
        </w:tc>
      </w:tr>
    </w:tbl>
    <w:p w14:paraId="004FE771" w14:textId="77777777" w:rsidR="00216FC0" w:rsidRPr="00A93419" w:rsidRDefault="00216FC0" w:rsidP="00216FC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146E8463" w14:textId="77777777" w:rsidR="00216FC0" w:rsidRDefault="00216FC0" w:rsidP="00216FC0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6ED9957E" w14:textId="77777777" w:rsidR="007C7490" w:rsidRPr="0042174A" w:rsidRDefault="007C7490" w:rsidP="007C7490">
      <w:pPr>
        <w:keepNext/>
        <w:spacing w:line="235" w:lineRule="auto"/>
        <w:outlineLvl w:val="3"/>
        <w:rPr>
          <w:bCs/>
          <w:color w:val="000000"/>
          <w:sz w:val="10"/>
          <w:szCs w:val="10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04F56DB9" w14:textId="77777777" w:rsidTr="007C7490">
        <w:trPr>
          <w:trHeight w:val="198"/>
        </w:trPr>
        <w:tc>
          <w:tcPr>
            <w:tcW w:w="15173" w:type="dxa"/>
            <w:gridSpan w:val="5"/>
          </w:tcPr>
          <w:p w14:paraId="2C48EE9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76321BC9" w14:textId="77777777" w:rsidTr="007C7490">
        <w:tc>
          <w:tcPr>
            <w:tcW w:w="2694" w:type="dxa"/>
          </w:tcPr>
          <w:p w14:paraId="567F106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63A4E9C0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48A85CA4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7DF6DD03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0289A95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7D52CD2C" w14:textId="77777777" w:rsidTr="007C7490">
        <w:tc>
          <w:tcPr>
            <w:tcW w:w="2694" w:type="dxa"/>
          </w:tcPr>
          <w:p w14:paraId="7B60DC2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4DEB28A0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5182553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100C300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3E9BE2A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3BE42911" w14:textId="77777777" w:rsidTr="007C7490">
        <w:tc>
          <w:tcPr>
            <w:tcW w:w="2694" w:type="dxa"/>
          </w:tcPr>
          <w:p w14:paraId="6C960D23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5382F72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251056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949705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7167F30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3B084805" w14:textId="32955549" w:rsidR="007C7490" w:rsidRPr="0042174A" w:rsidRDefault="0019530A" w:rsidP="007C7490">
      <w:pPr>
        <w:widowControl w:val="0"/>
        <w:spacing w:line="235" w:lineRule="auto"/>
        <w:rPr>
          <w:b/>
          <w:color w:val="000000"/>
          <w:sz w:val="10"/>
          <w:szCs w:val="10"/>
          <w:shd w:val="clear" w:color="auto" w:fill="FFFFFF"/>
        </w:rPr>
      </w:pPr>
      <w:r>
        <w:rPr>
          <w:b/>
          <w:color w:val="000000"/>
          <w:sz w:val="10"/>
          <w:szCs w:val="10"/>
          <w:shd w:val="clear" w:color="auto" w:fill="FFFFFF"/>
        </w:rPr>
        <w:t xml:space="preserve"> </w:t>
      </w:r>
    </w:p>
    <w:p w14:paraId="47BFAF4C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1FB4DB64" w14:textId="77777777" w:rsidR="007C7490" w:rsidRPr="001E7744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</w:t>
      </w:r>
      <w:r>
        <w:rPr>
          <w:color w:val="000000"/>
          <w:sz w:val="24"/>
          <w:szCs w:val="24"/>
          <w:shd w:val="clear" w:color="auto" w:fill="FFFFFF"/>
        </w:rPr>
        <w:t>и</w:t>
      </w: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</w:t>
      </w:r>
      <w:r>
        <w:rPr>
          <w:b/>
          <w:color w:val="000000"/>
          <w:sz w:val="24"/>
          <w:szCs w:val="24"/>
          <w:shd w:val="clear" w:color="auto" w:fill="FFFFFF"/>
        </w:rPr>
        <w:t>______</w:t>
      </w:r>
      <w:r w:rsidRPr="001E7744">
        <w:rPr>
          <w:b/>
          <w:color w:val="000000"/>
          <w:sz w:val="24"/>
          <w:szCs w:val="24"/>
          <w:shd w:val="clear" w:color="auto" w:fill="FFFFFF"/>
        </w:rPr>
        <w:t>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7C7490" w:rsidRPr="001604A2" w14:paraId="3A2A39FB" w14:textId="77777777" w:rsidTr="007C7490">
        <w:trPr>
          <w:trHeight w:val="208"/>
        </w:trPr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14A91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68234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DE386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E7555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97F5B4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52B9BA3B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1604A2" w14:paraId="3602B034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F3624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CC264" w14:textId="77777777" w:rsidR="007C7490" w:rsidRPr="00703AAE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A62D4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E1E8F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708A0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1604A2" w14:paraId="2A69521F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E78B5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98BF9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DBAF98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C0F6A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8545C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7C7490" w:rsidRPr="001604A2" w14:paraId="5490E90B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03D1D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Приказ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550CF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Министерство </w:t>
            </w:r>
            <w:r w:rsidR="00571D35">
              <w:rPr>
                <w:color w:val="000000"/>
                <w:sz w:val="22"/>
                <w:szCs w:val="22"/>
                <w:lang w:eastAsia="ru-RU"/>
              </w:rPr>
              <w:t>Просвещения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 РФ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F5C9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</w:t>
            </w:r>
            <w:r w:rsidR="00571D35"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>.0</w:t>
            </w:r>
            <w:r w:rsidR="00571D35"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>.20</w:t>
            </w:r>
            <w:r w:rsidR="00571D35">
              <w:rPr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6D8AB" w14:textId="77777777" w:rsidR="007C7490" w:rsidRPr="00703AAE" w:rsidRDefault="00571D35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629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2D7E2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</w:p>
        </w:tc>
      </w:tr>
      <w:tr w:rsidR="007C7490" w:rsidRPr="001604A2" w14:paraId="1179DF5A" w14:textId="77777777" w:rsidTr="007C7490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93312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91ED7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703AAE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703AAE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0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10E20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7AA4F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D5386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703AAE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703AAE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0B7A29FE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68A9B97E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523E1284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587874" w14:paraId="407B703E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3E27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1CBC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2579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587874" w14:paraId="3E44E838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D9D5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9C05" w14:textId="77777777" w:rsidR="007C7490" w:rsidRPr="00587874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587874">
              <w:rPr>
                <w:bCs/>
                <w:sz w:val="20"/>
                <w:szCs w:val="20"/>
              </w:rPr>
              <w:t>закон  №</w:t>
            </w:r>
            <w:proofErr w:type="gramEnd"/>
            <w:r w:rsidRPr="00587874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24E9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587874" w14:paraId="07167B5F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838F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EF45" w14:textId="77777777" w:rsidR="007C7490" w:rsidRPr="00587874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20AD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587874" w14:paraId="4057263A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9BEB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46E2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3500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1 раз в год</w:t>
            </w:r>
          </w:p>
        </w:tc>
      </w:tr>
      <w:tr w:rsidR="007C7490" w:rsidRPr="00587874" w14:paraId="222B1A07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6831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19EF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3BA3C283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1469E985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3E304332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587874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587874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5C8EB1A0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69412682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036F2BD6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5AF165B7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79D8076D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6FA1DAA7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2F4E34D3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664D5BBD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40C560BD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6F1D0EE5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5809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6A924054" w14:textId="77777777" w:rsidR="007C7490" w:rsidRDefault="007C7490" w:rsidP="007C74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07BAC2CA" w14:textId="77777777" w:rsidR="009E0FD8" w:rsidRDefault="009E0FD8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22CF84EB" w14:textId="77777777" w:rsidR="009E0FD8" w:rsidRDefault="009E0FD8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0E2AF46E" w14:textId="77777777" w:rsidR="00357F53" w:rsidRDefault="00357F53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20EFD743" w14:textId="77777777" w:rsidR="00357F53" w:rsidRDefault="00357F53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2C21DAC4" w14:textId="77777777" w:rsidR="00D575DF" w:rsidRDefault="00D575DF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29D2583D" w14:textId="77777777" w:rsidR="00D575DF" w:rsidRDefault="00D575DF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058FD722" w14:textId="77777777" w:rsidR="00D575DF" w:rsidRPr="0032526A" w:rsidRDefault="00D575DF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7A3CE4F3" w14:textId="3DA1F0E6" w:rsidR="00216FC0" w:rsidRDefault="00AC7F32" w:rsidP="00246F1D">
      <w:pPr>
        <w:keepNext/>
        <w:spacing w:before="240" w:after="60"/>
        <w:ind w:left="6480" w:firstLine="720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2CC682EB">
          <v:shape id="_x0000_s1039" type="#_x0000_t202" style="position:absolute;left:0;text-align:left;margin-left:562.3pt;margin-top:9.95pt;width:149.75pt;height:90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0446BF45" w14:textId="77777777" w:rsidTr="00C720C9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05099BA8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5CA53F64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4A7DCFFA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57A092F2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14:paraId="463221AF" w14:textId="77777777" w:rsidR="0019530A" w:rsidRPr="009D7718" w:rsidRDefault="0019530A" w:rsidP="00C720C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0C431344" w14:textId="77777777" w:rsidR="0019530A" w:rsidRPr="008D016E" w:rsidRDefault="0019530A" w:rsidP="00376AB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8D016E">
                          <w:rPr>
                            <w:sz w:val="24"/>
                            <w:szCs w:val="24"/>
                          </w:rPr>
                          <w:t>42.Г42</w:t>
                        </w:r>
                        <w:r>
                          <w:rPr>
                            <w:sz w:val="24"/>
                            <w:szCs w:val="24"/>
                          </w:rPr>
                          <w:t>.0</w:t>
                        </w:r>
                      </w:p>
                    </w:tc>
                  </w:tr>
                </w:tbl>
                <w:p w14:paraId="292469F3" w14:textId="77777777" w:rsidR="0019530A" w:rsidRPr="009D7718" w:rsidRDefault="0019530A" w:rsidP="00216FC0"/>
              </w:txbxContent>
            </v:textbox>
          </v:shape>
        </w:pict>
      </w:r>
      <w:r w:rsidR="00216FC0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C70D25">
        <w:rPr>
          <w:bCs/>
          <w:color w:val="000000"/>
          <w:sz w:val="24"/>
          <w:szCs w:val="24"/>
          <w:shd w:val="clear" w:color="auto" w:fill="FFFFFF"/>
        </w:rPr>
        <w:t>1</w:t>
      </w:r>
      <w:r w:rsidR="003E1BE4">
        <w:rPr>
          <w:bCs/>
          <w:color w:val="000000"/>
          <w:sz w:val="24"/>
          <w:szCs w:val="24"/>
          <w:shd w:val="clear" w:color="auto" w:fill="FFFFFF"/>
        </w:rPr>
        <w:t>9</w:t>
      </w:r>
    </w:p>
    <w:p w14:paraId="0D2847ED" w14:textId="77777777" w:rsidR="00357F53" w:rsidRPr="002438DB" w:rsidRDefault="00357F53" w:rsidP="00246F1D">
      <w:pPr>
        <w:keepNext/>
        <w:spacing w:before="240" w:after="60"/>
        <w:ind w:left="6480" w:firstLine="720"/>
        <w:outlineLvl w:val="3"/>
        <w:rPr>
          <w:bCs/>
          <w:sz w:val="24"/>
          <w:szCs w:val="24"/>
        </w:rPr>
      </w:pPr>
    </w:p>
    <w:p w14:paraId="5D5BF622" w14:textId="77777777" w:rsidR="00357F53" w:rsidRPr="002D33BC" w:rsidRDefault="00357F53" w:rsidP="00357F53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</w:t>
      </w:r>
      <w:r w:rsidRPr="002D33BC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Pr="002D33BC">
        <w:rPr>
          <w:color w:val="000000"/>
          <w:sz w:val="24"/>
          <w:szCs w:val="24"/>
          <w:shd w:val="clear" w:color="auto" w:fill="FFFFFF"/>
        </w:rPr>
        <w:t>_</w:t>
      </w:r>
    </w:p>
    <w:p w14:paraId="2BFE688B" w14:textId="77777777" w:rsidR="00357F53" w:rsidRPr="002D33BC" w:rsidRDefault="00357F53" w:rsidP="00357F53">
      <w:pPr>
        <w:keepNext/>
        <w:outlineLvl w:val="3"/>
        <w:rPr>
          <w:sz w:val="24"/>
          <w:szCs w:val="24"/>
          <w:shd w:val="clear" w:color="auto" w:fill="FFFFFF"/>
        </w:rPr>
      </w:pPr>
      <w:r w:rsidRPr="002D33BC">
        <w:rPr>
          <w:i/>
          <w:sz w:val="24"/>
          <w:szCs w:val="24"/>
          <w:u w:val="single"/>
        </w:rPr>
        <w:t xml:space="preserve">Реализация дополнительных общеразвивающих программ </w:t>
      </w:r>
    </w:p>
    <w:p w14:paraId="59FD6F71" w14:textId="77777777" w:rsidR="00357F53" w:rsidRPr="002D33BC" w:rsidRDefault="00357F53" w:rsidP="00357F53">
      <w:pPr>
        <w:widowControl w:val="0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2D33BC"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 w:rsidRPr="002D33BC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 лица</w:t>
      </w:r>
    </w:p>
    <w:p w14:paraId="6AA91ECF" w14:textId="77777777" w:rsidR="00357F53" w:rsidRPr="002D33BC" w:rsidRDefault="00357F53" w:rsidP="00357F53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2D33BC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750FE674" w14:textId="77777777" w:rsidR="00357F53" w:rsidRPr="002D33BC" w:rsidRDefault="00357F53" w:rsidP="00357F5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2D33BC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2D33BC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7E08E89F" w14:textId="77777777" w:rsidR="00D575DF" w:rsidRPr="002D33BC" w:rsidRDefault="00D575DF" w:rsidP="00357F5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420"/>
        <w:gridCol w:w="1420"/>
        <w:gridCol w:w="1276"/>
        <w:gridCol w:w="852"/>
        <w:gridCol w:w="851"/>
        <w:gridCol w:w="2278"/>
        <w:gridCol w:w="1132"/>
        <w:gridCol w:w="596"/>
        <w:gridCol w:w="1106"/>
        <w:gridCol w:w="848"/>
        <w:gridCol w:w="851"/>
        <w:gridCol w:w="857"/>
        <w:gridCol w:w="993"/>
      </w:tblGrid>
      <w:tr w:rsidR="00D575DF" w:rsidRPr="00703AAE" w14:paraId="20C076C0" w14:textId="77777777" w:rsidTr="00480629">
        <w:trPr>
          <w:trHeight w:hRule="exact" w:val="1339"/>
        </w:trPr>
        <w:tc>
          <w:tcPr>
            <w:tcW w:w="992" w:type="dxa"/>
            <w:vMerge w:val="restart"/>
            <w:shd w:val="clear" w:color="auto" w:fill="FFFFFF"/>
            <w:vAlign w:val="center"/>
          </w:tcPr>
          <w:p w14:paraId="36D11EF6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116" w:type="dxa"/>
            <w:gridSpan w:val="3"/>
            <w:vMerge w:val="restart"/>
            <w:shd w:val="clear" w:color="auto" w:fill="FFFFFF"/>
          </w:tcPr>
          <w:p w14:paraId="0F9D9F4F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  <w:vAlign w:val="center"/>
          </w:tcPr>
          <w:p w14:paraId="2CF5484E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06" w:type="dxa"/>
            <w:gridSpan w:val="3"/>
            <w:shd w:val="clear" w:color="auto" w:fill="FFFFFF"/>
            <w:vAlign w:val="center"/>
          </w:tcPr>
          <w:p w14:paraId="58E3B16D" w14:textId="77777777" w:rsidR="00D575DF" w:rsidRPr="00703AAE" w:rsidRDefault="00D575D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321A7B50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805" w:type="dxa"/>
            <w:gridSpan w:val="3"/>
            <w:shd w:val="clear" w:color="auto" w:fill="FFFFFF"/>
          </w:tcPr>
          <w:p w14:paraId="3CF9884D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50" w:type="dxa"/>
            <w:gridSpan w:val="2"/>
            <w:shd w:val="clear" w:color="auto" w:fill="FFFFFF"/>
          </w:tcPr>
          <w:p w14:paraId="4BEEBC73" w14:textId="77777777" w:rsidR="00D575DF" w:rsidRPr="00703AAE" w:rsidRDefault="00D575D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703AAE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703AAE" w14:paraId="1E36FEDC" w14:textId="77777777" w:rsidTr="00480629">
        <w:trPr>
          <w:trHeight w:hRule="exact" w:val="840"/>
        </w:trPr>
        <w:tc>
          <w:tcPr>
            <w:tcW w:w="992" w:type="dxa"/>
            <w:vMerge/>
            <w:shd w:val="clear" w:color="auto" w:fill="FFFFFF"/>
          </w:tcPr>
          <w:p w14:paraId="1298579A" w14:textId="77777777" w:rsidR="00AD1573" w:rsidRPr="00703AAE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6" w:type="dxa"/>
            <w:gridSpan w:val="3"/>
            <w:vMerge/>
            <w:shd w:val="clear" w:color="auto" w:fill="FFFFFF"/>
          </w:tcPr>
          <w:p w14:paraId="79657D18" w14:textId="77777777" w:rsidR="00AD1573" w:rsidRPr="00703AAE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</w:tcPr>
          <w:p w14:paraId="457CECDE" w14:textId="77777777" w:rsidR="00AD1573" w:rsidRPr="00703AAE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6497D0E5" w14:textId="77777777" w:rsidR="00AD1573" w:rsidRPr="00703AAE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наименование</w:t>
            </w:r>
          </w:p>
          <w:p w14:paraId="2F35CFA3" w14:textId="77777777" w:rsidR="00AD1573" w:rsidRPr="00703AAE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728" w:type="dxa"/>
            <w:gridSpan w:val="2"/>
            <w:shd w:val="clear" w:color="auto" w:fill="FFFFFF"/>
            <w:vAlign w:val="center"/>
          </w:tcPr>
          <w:p w14:paraId="3E6B7004" w14:textId="77777777" w:rsidR="00AD1573" w:rsidRPr="00703AAE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6" w:type="dxa"/>
            <w:shd w:val="clear" w:color="auto" w:fill="FFFFFF"/>
          </w:tcPr>
          <w:p w14:paraId="3AB50E17" w14:textId="615017BB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8" w:type="dxa"/>
            <w:shd w:val="clear" w:color="auto" w:fill="FFFFFF"/>
          </w:tcPr>
          <w:p w14:paraId="4EEA4A84" w14:textId="3CBE06CF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1" w:type="dxa"/>
            <w:shd w:val="clear" w:color="auto" w:fill="FFFFFF"/>
          </w:tcPr>
          <w:p w14:paraId="70E75F41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74BDDAAE" w14:textId="773E296F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7" w:type="dxa"/>
            <w:shd w:val="clear" w:color="auto" w:fill="FFFFFF"/>
          </w:tcPr>
          <w:p w14:paraId="327B3681" w14:textId="77777777" w:rsidR="00AD1573" w:rsidRPr="00703AAE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3BE6BEEB" w14:textId="77777777" w:rsidR="00AD1573" w:rsidRPr="00703AAE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D575DF" w:rsidRPr="00703AAE" w14:paraId="7F065EC0" w14:textId="77777777" w:rsidTr="00480629">
        <w:trPr>
          <w:trHeight w:val="624"/>
        </w:trPr>
        <w:tc>
          <w:tcPr>
            <w:tcW w:w="992" w:type="dxa"/>
            <w:vMerge/>
            <w:shd w:val="clear" w:color="auto" w:fill="FFFFFF"/>
          </w:tcPr>
          <w:p w14:paraId="3EDC0E52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FFFFFF"/>
          </w:tcPr>
          <w:p w14:paraId="1B1E35CF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0" w:type="dxa"/>
            <w:shd w:val="clear" w:color="auto" w:fill="FFFFFF"/>
          </w:tcPr>
          <w:p w14:paraId="71030DC1" w14:textId="77777777" w:rsidR="00D575DF" w:rsidRPr="00703AAE" w:rsidRDefault="00D575D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6" w:type="dxa"/>
            <w:shd w:val="clear" w:color="auto" w:fill="FFFFFF"/>
          </w:tcPr>
          <w:p w14:paraId="1D3390DD" w14:textId="77777777" w:rsidR="00D575DF" w:rsidRPr="00703AAE" w:rsidRDefault="00D575D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2" w:type="dxa"/>
            <w:shd w:val="clear" w:color="auto" w:fill="FFFFFF"/>
          </w:tcPr>
          <w:p w14:paraId="5E49298D" w14:textId="77777777" w:rsidR="00D575DF" w:rsidRPr="00703AAE" w:rsidRDefault="00D575D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37CBFA10" w14:textId="77777777" w:rsidR="00D575DF" w:rsidRPr="00703AAE" w:rsidRDefault="00D575D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703AAE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703AAE">
              <w:rPr>
                <w:bCs/>
                <w:color w:val="000000"/>
                <w:sz w:val="18"/>
                <w:szCs w:val="18"/>
              </w:rPr>
              <w:t>-</w:t>
            </w:r>
          </w:p>
          <w:p w14:paraId="27450A9C" w14:textId="77777777" w:rsidR="00D575DF" w:rsidRPr="00703AAE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703AAE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1EB4D180" w14:textId="77777777" w:rsidR="00D575DF" w:rsidRPr="00703AAE" w:rsidRDefault="00D575DF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278" w:type="dxa"/>
            <w:shd w:val="clear" w:color="auto" w:fill="FFFFFF"/>
          </w:tcPr>
          <w:p w14:paraId="19D5D246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2" w:type="dxa"/>
            <w:shd w:val="clear" w:color="auto" w:fill="FFFFFF"/>
          </w:tcPr>
          <w:p w14:paraId="3AF098CD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6" w:type="dxa"/>
            <w:shd w:val="clear" w:color="auto" w:fill="FFFFFF"/>
          </w:tcPr>
          <w:p w14:paraId="3B22D45A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6" w:type="dxa"/>
            <w:shd w:val="clear" w:color="auto" w:fill="FFFFFF"/>
          </w:tcPr>
          <w:p w14:paraId="42395F68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2E0DE309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65CBAA55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7" w:type="dxa"/>
            <w:shd w:val="clear" w:color="auto" w:fill="FFFFFF"/>
          </w:tcPr>
          <w:p w14:paraId="51526574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610B0687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D575DF" w:rsidRPr="00703AAE" w14:paraId="65C6521B" w14:textId="77777777" w:rsidTr="00480629">
        <w:trPr>
          <w:trHeight w:hRule="exact" w:val="372"/>
        </w:trPr>
        <w:tc>
          <w:tcPr>
            <w:tcW w:w="992" w:type="dxa"/>
            <w:shd w:val="clear" w:color="auto" w:fill="FFFFFF"/>
          </w:tcPr>
          <w:p w14:paraId="326DF9AA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</w:t>
            </w:r>
          </w:p>
        </w:tc>
        <w:tc>
          <w:tcPr>
            <w:tcW w:w="1420" w:type="dxa"/>
            <w:shd w:val="clear" w:color="auto" w:fill="FFFFFF"/>
          </w:tcPr>
          <w:p w14:paraId="400FC9CC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2</w:t>
            </w:r>
          </w:p>
        </w:tc>
        <w:tc>
          <w:tcPr>
            <w:tcW w:w="1420" w:type="dxa"/>
            <w:shd w:val="clear" w:color="auto" w:fill="FFFFFF"/>
          </w:tcPr>
          <w:p w14:paraId="38BD652F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FFFFFF"/>
          </w:tcPr>
          <w:p w14:paraId="54DFA041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</w:tcPr>
          <w:p w14:paraId="2213B1D6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</w:tcPr>
          <w:p w14:paraId="689A1882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6</w:t>
            </w:r>
          </w:p>
        </w:tc>
        <w:tc>
          <w:tcPr>
            <w:tcW w:w="2278" w:type="dxa"/>
            <w:shd w:val="clear" w:color="auto" w:fill="FFFFFF"/>
          </w:tcPr>
          <w:p w14:paraId="7AAB3526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14:paraId="1522F1A9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8</w:t>
            </w:r>
          </w:p>
        </w:tc>
        <w:tc>
          <w:tcPr>
            <w:tcW w:w="596" w:type="dxa"/>
            <w:shd w:val="clear" w:color="auto" w:fill="FFFFFF"/>
          </w:tcPr>
          <w:p w14:paraId="789DA7CC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9</w:t>
            </w:r>
          </w:p>
        </w:tc>
        <w:tc>
          <w:tcPr>
            <w:tcW w:w="1106" w:type="dxa"/>
            <w:shd w:val="clear" w:color="auto" w:fill="FFFFFF"/>
          </w:tcPr>
          <w:p w14:paraId="533B4148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10</w:t>
            </w:r>
          </w:p>
        </w:tc>
        <w:tc>
          <w:tcPr>
            <w:tcW w:w="848" w:type="dxa"/>
            <w:shd w:val="clear" w:color="auto" w:fill="FFFFFF"/>
          </w:tcPr>
          <w:p w14:paraId="234450E2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14:paraId="0EDFACE5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12</w:t>
            </w:r>
          </w:p>
        </w:tc>
        <w:tc>
          <w:tcPr>
            <w:tcW w:w="857" w:type="dxa"/>
            <w:shd w:val="clear" w:color="auto" w:fill="FFFFFF"/>
          </w:tcPr>
          <w:p w14:paraId="35F888E9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1AA92392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14</w:t>
            </w:r>
          </w:p>
        </w:tc>
      </w:tr>
      <w:tr w:rsidR="00D575DF" w:rsidRPr="00703AAE" w14:paraId="20B66275" w14:textId="77777777" w:rsidTr="00480629">
        <w:trPr>
          <w:trHeight w:hRule="exact" w:val="564"/>
        </w:trPr>
        <w:tc>
          <w:tcPr>
            <w:tcW w:w="992" w:type="dxa"/>
            <w:vMerge w:val="restart"/>
            <w:shd w:val="clear" w:color="auto" w:fill="FFFFFF"/>
          </w:tcPr>
          <w:p w14:paraId="0448CD40" w14:textId="77777777" w:rsidR="00D575DF" w:rsidRPr="00D575DF" w:rsidRDefault="00D575DF" w:rsidP="00480629">
            <w:pPr>
              <w:keepNext/>
              <w:outlineLvl w:val="3"/>
              <w:rPr>
                <w:sz w:val="18"/>
                <w:szCs w:val="18"/>
              </w:rPr>
            </w:pPr>
            <w:r w:rsidRPr="00D575DF">
              <w:rPr>
                <w:sz w:val="18"/>
                <w:szCs w:val="18"/>
              </w:rPr>
              <w:t>804200О.99.</w:t>
            </w:r>
            <w:proofErr w:type="gramStart"/>
            <w:r w:rsidRPr="00D575DF">
              <w:rPr>
                <w:sz w:val="18"/>
                <w:szCs w:val="18"/>
              </w:rPr>
              <w:t>0.ББ</w:t>
            </w:r>
            <w:proofErr w:type="gramEnd"/>
            <w:r w:rsidRPr="00D575DF">
              <w:rPr>
                <w:sz w:val="18"/>
                <w:szCs w:val="18"/>
              </w:rPr>
              <w:t>52АЖ96000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14:paraId="77F6B1E4" w14:textId="77777777" w:rsidR="00D575DF" w:rsidRPr="00D575DF" w:rsidRDefault="00D575DF" w:rsidP="002D33BC">
            <w:pPr>
              <w:keepNext/>
              <w:outlineLvl w:val="3"/>
              <w:rPr>
                <w:sz w:val="18"/>
                <w:szCs w:val="18"/>
              </w:rPr>
            </w:pPr>
            <w:r w:rsidRPr="00D575DF"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  <w:p w14:paraId="4E136705" w14:textId="77777777" w:rsidR="00D575DF" w:rsidRPr="00D575DF" w:rsidRDefault="00D575DF" w:rsidP="00480629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  <w:shd w:val="clear" w:color="auto" w:fill="FFFFFF"/>
          </w:tcPr>
          <w:p w14:paraId="596419EF" w14:textId="77777777" w:rsidR="00D575DF" w:rsidRPr="00D575DF" w:rsidRDefault="00D575DF" w:rsidP="00480629">
            <w:pPr>
              <w:rPr>
                <w:sz w:val="18"/>
                <w:szCs w:val="18"/>
              </w:rPr>
            </w:pPr>
            <w:r w:rsidRPr="00D575DF"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14:paraId="7043CDF9" w14:textId="77777777" w:rsidR="00D575DF" w:rsidRPr="00D575DF" w:rsidRDefault="00D575DF" w:rsidP="00480629">
            <w:pPr>
              <w:rPr>
                <w:sz w:val="18"/>
                <w:szCs w:val="18"/>
              </w:rPr>
            </w:pPr>
            <w:r w:rsidRPr="00D575DF">
              <w:rPr>
                <w:sz w:val="18"/>
                <w:szCs w:val="18"/>
              </w:rPr>
              <w:t>естественнонаучная</w:t>
            </w:r>
          </w:p>
        </w:tc>
        <w:tc>
          <w:tcPr>
            <w:tcW w:w="852" w:type="dxa"/>
            <w:vMerge w:val="restart"/>
            <w:shd w:val="clear" w:color="auto" w:fill="FFFFFF"/>
          </w:tcPr>
          <w:p w14:paraId="7441B5BA" w14:textId="77777777" w:rsidR="00D575DF" w:rsidRPr="00D575DF" w:rsidRDefault="00D575DF" w:rsidP="00480629">
            <w:pPr>
              <w:jc w:val="center"/>
              <w:rPr>
                <w:sz w:val="18"/>
                <w:szCs w:val="18"/>
              </w:rPr>
            </w:pPr>
            <w:r w:rsidRPr="00D575DF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17E58C8B" w14:textId="77777777" w:rsidR="00D575DF" w:rsidRPr="00703AAE" w:rsidRDefault="00D575DF" w:rsidP="00480629">
            <w:pPr>
              <w:rPr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5C4D8098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  <w:p w14:paraId="244B27BA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723FE29C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7E564EC" w14:textId="77777777" w:rsidR="00D575DF" w:rsidRPr="00703AAE" w:rsidRDefault="00D575DF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32" w:type="dxa"/>
            <w:shd w:val="clear" w:color="auto" w:fill="FFFFFF"/>
          </w:tcPr>
          <w:p w14:paraId="565D7B17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6" w:type="dxa"/>
            <w:shd w:val="clear" w:color="auto" w:fill="FFFFFF"/>
          </w:tcPr>
          <w:p w14:paraId="5B47F486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6" w:type="dxa"/>
            <w:shd w:val="clear" w:color="auto" w:fill="FFFFFF"/>
          </w:tcPr>
          <w:p w14:paraId="727CAA58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8" w:type="dxa"/>
            <w:shd w:val="clear" w:color="auto" w:fill="FFFFFF"/>
          </w:tcPr>
          <w:p w14:paraId="339FE0DD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17825189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7" w:type="dxa"/>
            <w:shd w:val="clear" w:color="auto" w:fill="FFFFFF"/>
          </w:tcPr>
          <w:p w14:paraId="7D7EA0AD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7DE6F79E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D575DF" w:rsidRPr="00703AAE" w14:paraId="499422AD" w14:textId="77777777" w:rsidTr="00480629">
        <w:trPr>
          <w:trHeight w:hRule="exact" w:val="760"/>
        </w:trPr>
        <w:tc>
          <w:tcPr>
            <w:tcW w:w="992" w:type="dxa"/>
            <w:vMerge/>
            <w:shd w:val="clear" w:color="auto" w:fill="FFFFFF"/>
          </w:tcPr>
          <w:p w14:paraId="0FEBF84D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6AA1549F" w14:textId="77777777" w:rsidR="00D575DF" w:rsidRPr="00703AAE" w:rsidRDefault="00D575DF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4A384FDF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6D5CFE5E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14:paraId="23974C9E" w14:textId="77777777" w:rsidR="00D575DF" w:rsidRPr="00703AAE" w:rsidRDefault="00D575DF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7E631599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3A40845F" w14:textId="77777777" w:rsidR="00D575DF" w:rsidRPr="00703AAE" w:rsidRDefault="00D575DF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132" w:type="dxa"/>
            <w:shd w:val="clear" w:color="auto" w:fill="FFFFFF"/>
          </w:tcPr>
          <w:p w14:paraId="5822F8AB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6" w:type="dxa"/>
            <w:shd w:val="clear" w:color="auto" w:fill="FFFFFF"/>
          </w:tcPr>
          <w:p w14:paraId="50AA8EE3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6" w:type="dxa"/>
            <w:shd w:val="clear" w:color="auto" w:fill="FFFFFF"/>
          </w:tcPr>
          <w:p w14:paraId="3A388158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48" w:type="dxa"/>
            <w:shd w:val="clear" w:color="auto" w:fill="FFFFFF"/>
          </w:tcPr>
          <w:p w14:paraId="24C6CF82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FFFFFF"/>
          </w:tcPr>
          <w:p w14:paraId="7A136D17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7" w:type="dxa"/>
            <w:shd w:val="clear" w:color="auto" w:fill="FFFFFF"/>
          </w:tcPr>
          <w:p w14:paraId="564CF467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614906BB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D575DF" w:rsidRPr="00703AAE" w14:paraId="66BC43EE" w14:textId="77777777" w:rsidTr="00480629">
        <w:trPr>
          <w:trHeight w:hRule="exact" w:val="1282"/>
        </w:trPr>
        <w:tc>
          <w:tcPr>
            <w:tcW w:w="992" w:type="dxa"/>
            <w:vMerge/>
            <w:shd w:val="clear" w:color="auto" w:fill="FFFFFF"/>
          </w:tcPr>
          <w:p w14:paraId="53033285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3CB5F2D5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2B31990A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28C8EF4C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14:paraId="3F910835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39F4ABAD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7A6ADE31" w14:textId="77777777" w:rsidR="00D575DF" w:rsidRPr="00703AAE" w:rsidRDefault="00D575DF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703AAE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70DAEF8A" w14:textId="77777777" w:rsidR="00D575DF" w:rsidRPr="00703AAE" w:rsidRDefault="00D575DF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703AAE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1A247726" w14:textId="77777777" w:rsidR="00D575DF" w:rsidRPr="00703AAE" w:rsidRDefault="00D575DF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2" w:type="dxa"/>
            <w:shd w:val="clear" w:color="auto" w:fill="FFFFFF"/>
          </w:tcPr>
          <w:p w14:paraId="03FBA395" w14:textId="77777777" w:rsidR="00D575DF" w:rsidRPr="00703AAE" w:rsidRDefault="00D575DF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6" w:type="dxa"/>
            <w:shd w:val="clear" w:color="auto" w:fill="FFFFFF"/>
          </w:tcPr>
          <w:p w14:paraId="67BF3623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106" w:type="dxa"/>
            <w:shd w:val="clear" w:color="auto" w:fill="FFFFFF"/>
          </w:tcPr>
          <w:p w14:paraId="2D8CC099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8" w:type="dxa"/>
            <w:shd w:val="clear" w:color="auto" w:fill="FFFFFF"/>
          </w:tcPr>
          <w:p w14:paraId="0BC565EE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2EE425B7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7" w:type="dxa"/>
            <w:shd w:val="clear" w:color="auto" w:fill="FFFFFF"/>
          </w:tcPr>
          <w:p w14:paraId="0187B78C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4E993613" w14:textId="77777777" w:rsidR="00D575DF" w:rsidRPr="00703AAE" w:rsidRDefault="00D575DF" w:rsidP="002D33BC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5F86DC46" w14:textId="77777777" w:rsidR="00216FC0" w:rsidRPr="00A93419" w:rsidRDefault="00216FC0" w:rsidP="00216FC0">
      <w:pPr>
        <w:keepNext/>
        <w:outlineLvl w:val="3"/>
        <w:rPr>
          <w:bCs/>
          <w:sz w:val="16"/>
          <w:szCs w:val="16"/>
        </w:rPr>
      </w:pPr>
    </w:p>
    <w:p w14:paraId="53BD48F6" w14:textId="77777777" w:rsidR="00216FC0" w:rsidRPr="00A93419" w:rsidRDefault="00216FC0" w:rsidP="00216FC0">
      <w:pPr>
        <w:pageBreakBefore/>
        <w:widowControl w:val="0"/>
        <w:spacing w:line="235" w:lineRule="auto"/>
        <w:ind w:right="111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</w:p>
    <w:tbl>
      <w:tblPr>
        <w:tblW w:w="559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712"/>
        <w:gridCol w:w="988"/>
        <w:gridCol w:w="1278"/>
        <w:gridCol w:w="852"/>
        <w:gridCol w:w="851"/>
        <w:gridCol w:w="992"/>
        <w:gridCol w:w="851"/>
        <w:gridCol w:w="425"/>
        <w:gridCol w:w="996"/>
        <w:gridCol w:w="884"/>
        <w:gridCol w:w="938"/>
        <w:gridCol w:w="1017"/>
        <w:gridCol w:w="832"/>
        <w:gridCol w:w="845"/>
        <w:gridCol w:w="877"/>
        <w:gridCol w:w="994"/>
      </w:tblGrid>
      <w:tr w:rsidR="00D575DF" w:rsidRPr="00033D45" w14:paraId="5A39A184" w14:textId="77777777" w:rsidTr="002D33BC">
        <w:tc>
          <w:tcPr>
            <w:tcW w:w="992" w:type="dxa"/>
            <w:vMerge w:val="restart"/>
            <w:shd w:val="clear" w:color="auto" w:fill="FFFFFF"/>
          </w:tcPr>
          <w:p w14:paraId="1FA4F5E9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167ABEBE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7DF4435B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1EC8ED13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1D3BC4DA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978" w:type="dxa"/>
            <w:gridSpan w:val="3"/>
            <w:vMerge w:val="restart"/>
            <w:shd w:val="clear" w:color="auto" w:fill="FFFFFF"/>
          </w:tcPr>
          <w:p w14:paraId="18FB9599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06A6BD1E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 xml:space="preserve">Показатель, характеризующий условия (формы) оказания муниципальной </w:t>
            </w:r>
          </w:p>
          <w:p w14:paraId="45B1D3A8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268" w:type="dxa"/>
            <w:gridSpan w:val="3"/>
            <w:shd w:val="clear" w:color="auto" w:fill="FFFFFF"/>
          </w:tcPr>
          <w:p w14:paraId="5211B0DE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18" w:type="dxa"/>
            <w:gridSpan w:val="3"/>
            <w:shd w:val="clear" w:color="auto" w:fill="FFFFFF"/>
          </w:tcPr>
          <w:p w14:paraId="0BBB1084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  <w:shd w:val="clear" w:color="auto" w:fill="FFFFFF"/>
          </w:tcPr>
          <w:p w14:paraId="22753F98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71" w:type="dxa"/>
            <w:gridSpan w:val="2"/>
            <w:shd w:val="clear" w:color="auto" w:fill="FFFFFF"/>
          </w:tcPr>
          <w:p w14:paraId="07156112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033D45">
              <w:rPr>
                <w:color w:val="000000"/>
                <w:sz w:val="18"/>
                <w:szCs w:val="18"/>
              </w:rPr>
              <w:br/>
            </w:r>
            <w:r w:rsidR="009C2BDF" w:rsidRPr="00033D45">
              <w:rPr>
                <w:color w:val="000000"/>
                <w:sz w:val="18"/>
                <w:szCs w:val="18"/>
              </w:rPr>
              <w:t xml:space="preserve"> от установленных </w:t>
            </w:r>
            <w:r w:rsidRPr="00033D45">
              <w:rPr>
                <w:color w:val="000000"/>
                <w:sz w:val="18"/>
                <w:szCs w:val="18"/>
              </w:rPr>
              <w:t>показателей</w:t>
            </w:r>
          </w:p>
        </w:tc>
      </w:tr>
      <w:tr w:rsidR="00B8063B" w:rsidRPr="00033D45" w14:paraId="7626CC9D" w14:textId="77777777" w:rsidTr="002D33BC">
        <w:tc>
          <w:tcPr>
            <w:tcW w:w="992" w:type="dxa"/>
            <w:vMerge/>
            <w:shd w:val="clear" w:color="auto" w:fill="FFFFFF"/>
            <w:vAlign w:val="center"/>
          </w:tcPr>
          <w:p w14:paraId="6FF624B5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78" w:type="dxa"/>
            <w:gridSpan w:val="3"/>
            <w:vMerge/>
            <w:shd w:val="clear" w:color="auto" w:fill="FFFFFF"/>
            <w:vAlign w:val="center"/>
          </w:tcPr>
          <w:p w14:paraId="50EB3933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6AFE46B2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37EB0D74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</w:p>
          <w:p w14:paraId="4F6FFF78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033D45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276" w:type="dxa"/>
            <w:gridSpan w:val="2"/>
            <w:shd w:val="clear" w:color="auto" w:fill="FFFFFF"/>
          </w:tcPr>
          <w:p w14:paraId="16A880C1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96" w:type="dxa"/>
            <w:shd w:val="clear" w:color="auto" w:fill="FFFFFF"/>
          </w:tcPr>
          <w:p w14:paraId="59601DA4" w14:textId="6FA75316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575DF8E4" w14:textId="7688499B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8" w:type="dxa"/>
            <w:shd w:val="clear" w:color="auto" w:fill="FFFFFF"/>
          </w:tcPr>
          <w:p w14:paraId="4B221446" w14:textId="79A73185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17" w:type="dxa"/>
            <w:shd w:val="clear" w:color="auto" w:fill="FFFFFF"/>
          </w:tcPr>
          <w:p w14:paraId="7570AC46" w14:textId="599069A6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5A6F6769" w14:textId="77777777" w:rsidR="00B8063B" w:rsidRPr="000C2213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B8063B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27CB4C4F" w14:textId="7EDF130A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5" w:type="dxa"/>
            <w:shd w:val="clear" w:color="auto" w:fill="FFFFFF"/>
          </w:tcPr>
          <w:p w14:paraId="3D3B29EC" w14:textId="0EF40E76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77" w:type="dxa"/>
            <w:shd w:val="clear" w:color="auto" w:fill="FFFFFF"/>
          </w:tcPr>
          <w:p w14:paraId="21C4178E" w14:textId="77777777" w:rsidR="00B8063B" w:rsidRPr="00033D45" w:rsidRDefault="00B8063B" w:rsidP="00B806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4" w:type="dxa"/>
            <w:shd w:val="clear" w:color="auto" w:fill="FFFFFF"/>
          </w:tcPr>
          <w:p w14:paraId="7AC86DBC" w14:textId="77777777" w:rsidR="00B8063B" w:rsidRPr="00033D45" w:rsidRDefault="00B8063B" w:rsidP="00B806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D575DF" w:rsidRPr="00033D45" w14:paraId="117BBA66" w14:textId="77777777" w:rsidTr="002D33BC">
        <w:tc>
          <w:tcPr>
            <w:tcW w:w="992" w:type="dxa"/>
            <w:vMerge/>
            <w:shd w:val="clear" w:color="auto" w:fill="FFFFFF"/>
            <w:vAlign w:val="center"/>
          </w:tcPr>
          <w:p w14:paraId="4984A509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12" w:type="dxa"/>
            <w:shd w:val="clear" w:color="auto" w:fill="FFFFFF"/>
          </w:tcPr>
          <w:p w14:paraId="00BC29CF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988" w:type="dxa"/>
            <w:shd w:val="clear" w:color="auto" w:fill="FFFFFF"/>
          </w:tcPr>
          <w:p w14:paraId="4D9C8E04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8" w:type="dxa"/>
            <w:shd w:val="clear" w:color="auto" w:fill="FFFFFF"/>
          </w:tcPr>
          <w:p w14:paraId="0A01028E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2" w:type="dxa"/>
            <w:shd w:val="clear" w:color="auto" w:fill="FFFFFF"/>
          </w:tcPr>
          <w:p w14:paraId="63CBAB05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176CC9D1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033D45">
              <w:rPr>
                <w:bCs/>
                <w:color w:val="000000"/>
                <w:sz w:val="18"/>
                <w:szCs w:val="18"/>
              </w:rPr>
              <w:t>-</w:t>
            </w:r>
          </w:p>
          <w:p w14:paraId="43871916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30DA49BE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14BD551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15434F5B" w14:textId="77777777" w:rsidR="00D575DF" w:rsidRPr="00033D45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shd w:val="clear" w:color="auto" w:fill="FFFFFF"/>
          </w:tcPr>
          <w:p w14:paraId="5248221C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34517406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33DCDA94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FFFFFF"/>
          </w:tcPr>
          <w:p w14:paraId="3ABA35C9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FFFFFF"/>
          </w:tcPr>
          <w:p w14:paraId="14AE2794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78311E25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14:paraId="0F5E794A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365FCB7F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FFFFF"/>
          </w:tcPr>
          <w:p w14:paraId="140EA925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575DF" w:rsidRPr="00033D45" w14:paraId="622998A2" w14:textId="77777777" w:rsidTr="002D33BC">
        <w:tc>
          <w:tcPr>
            <w:tcW w:w="992" w:type="dxa"/>
            <w:shd w:val="clear" w:color="auto" w:fill="FFFFFF"/>
            <w:vAlign w:val="bottom"/>
          </w:tcPr>
          <w:p w14:paraId="52AA993F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712" w:type="dxa"/>
            <w:shd w:val="clear" w:color="auto" w:fill="FFFFFF"/>
            <w:vAlign w:val="bottom"/>
          </w:tcPr>
          <w:p w14:paraId="75C5D695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88" w:type="dxa"/>
            <w:shd w:val="clear" w:color="auto" w:fill="FFFFFF"/>
            <w:vAlign w:val="center"/>
          </w:tcPr>
          <w:p w14:paraId="41C60405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64951140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45C3B17F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7F7D2887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F88C99C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3DAB6E91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FFFFFF"/>
            <w:vAlign w:val="center"/>
          </w:tcPr>
          <w:p w14:paraId="74BD851E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96" w:type="dxa"/>
            <w:shd w:val="clear" w:color="auto" w:fill="FFFFFF"/>
            <w:vAlign w:val="bottom"/>
          </w:tcPr>
          <w:p w14:paraId="25A8C4F0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5697FA89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8" w:type="dxa"/>
            <w:shd w:val="clear" w:color="auto" w:fill="FFFFFF"/>
            <w:vAlign w:val="bottom"/>
          </w:tcPr>
          <w:p w14:paraId="1F734153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  <w:vAlign w:val="center"/>
          </w:tcPr>
          <w:p w14:paraId="239DC1AE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761BF059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28E072C1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7" w:type="dxa"/>
            <w:shd w:val="clear" w:color="auto" w:fill="FFFFFF"/>
          </w:tcPr>
          <w:p w14:paraId="459F29A9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4" w:type="dxa"/>
            <w:shd w:val="clear" w:color="auto" w:fill="FFFFFF"/>
          </w:tcPr>
          <w:p w14:paraId="060E002E" w14:textId="77777777" w:rsidR="00D575DF" w:rsidRPr="00033D45" w:rsidRDefault="00D575DF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2D33BC" w:rsidRPr="00033D45" w14:paraId="073C634F" w14:textId="77777777" w:rsidTr="002D33BC">
        <w:trPr>
          <w:trHeight w:val="1235"/>
        </w:trPr>
        <w:tc>
          <w:tcPr>
            <w:tcW w:w="992" w:type="dxa"/>
            <w:shd w:val="clear" w:color="auto" w:fill="FFFFFF"/>
          </w:tcPr>
          <w:p w14:paraId="70D17A55" w14:textId="77777777" w:rsidR="002D33BC" w:rsidRPr="00033D45" w:rsidRDefault="002D33BC" w:rsidP="002D33BC">
            <w:pPr>
              <w:keepNext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804200О.99.</w:t>
            </w:r>
            <w:proofErr w:type="gramStart"/>
            <w:r w:rsidRPr="00033D45">
              <w:rPr>
                <w:sz w:val="18"/>
                <w:szCs w:val="18"/>
              </w:rPr>
              <w:t>0.ББ</w:t>
            </w:r>
            <w:proofErr w:type="gramEnd"/>
            <w:r w:rsidRPr="00033D45">
              <w:rPr>
                <w:sz w:val="18"/>
                <w:szCs w:val="18"/>
              </w:rPr>
              <w:t>52АЖ96000</w:t>
            </w:r>
          </w:p>
        </w:tc>
        <w:tc>
          <w:tcPr>
            <w:tcW w:w="1712" w:type="dxa"/>
            <w:shd w:val="clear" w:color="auto" w:fill="FFFFFF"/>
          </w:tcPr>
          <w:p w14:paraId="2F4EF5E8" w14:textId="77777777" w:rsidR="002D33BC" w:rsidRPr="00033D45" w:rsidRDefault="002D33BC" w:rsidP="002D33BC">
            <w:pPr>
              <w:keepNext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</w:tc>
        <w:tc>
          <w:tcPr>
            <w:tcW w:w="988" w:type="dxa"/>
            <w:shd w:val="clear" w:color="auto" w:fill="FFFFFF"/>
          </w:tcPr>
          <w:p w14:paraId="033C95D5" w14:textId="77777777" w:rsidR="002D33BC" w:rsidRPr="00033D45" w:rsidRDefault="002D33BC" w:rsidP="002D33BC">
            <w:pPr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Не указано</w:t>
            </w:r>
          </w:p>
        </w:tc>
        <w:tc>
          <w:tcPr>
            <w:tcW w:w="1278" w:type="dxa"/>
            <w:shd w:val="clear" w:color="auto" w:fill="FFFFFF"/>
          </w:tcPr>
          <w:p w14:paraId="464CC9F8" w14:textId="77777777" w:rsidR="002D33BC" w:rsidRPr="00033D45" w:rsidRDefault="002D33BC" w:rsidP="002D33BC">
            <w:pPr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естественнонаучная</w:t>
            </w:r>
          </w:p>
        </w:tc>
        <w:tc>
          <w:tcPr>
            <w:tcW w:w="852" w:type="dxa"/>
            <w:shd w:val="clear" w:color="auto" w:fill="FFFFFF"/>
          </w:tcPr>
          <w:p w14:paraId="0AED14C7" w14:textId="77777777" w:rsidR="002D33BC" w:rsidRPr="00033D45" w:rsidRDefault="002D33BC" w:rsidP="002D33B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442CD11" w14:textId="77777777" w:rsidR="002D33BC" w:rsidRPr="00033D45" w:rsidRDefault="002D33BC" w:rsidP="002D33BC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51C1D68C" w14:textId="77777777" w:rsidR="002D33BC" w:rsidRPr="00033D45" w:rsidRDefault="002D33BC" w:rsidP="002D33B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851" w:type="dxa"/>
            <w:shd w:val="clear" w:color="auto" w:fill="FFFFFF"/>
          </w:tcPr>
          <w:p w14:paraId="14509CBE" w14:textId="77777777" w:rsidR="002D33BC" w:rsidRPr="00033D45" w:rsidRDefault="002D33BC" w:rsidP="002D33B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Человеко-часы</w:t>
            </w:r>
          </w:p>
        </w:tc>
        <w:tc>
          <w:tcPr>
            <w:tcW w:w="425" w:type="dxa"/>
            <w:shd w:val="clear" w:color="auto" w:fill="FFFFFF"/>
          </w:tcPr>
          <w:p w14:paraId="7399DD5E" w14:textId="77777777" w:rsidR="002D33BC" w:rsidRPr="00033D45" w:rsidRDefault="002D33BC" w:rsidP="002D33BC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539</w:t>
            </w:r>
          </w:p>
        </w:tc>
        <w:tc>
          <w:tcPr>
            <w:tcW w:w="996" w:type="dxa"/>
            <w:shd w:val="clear" w:color="auto" w:fill="FFFFFF"/>
          </w:tcPr>
          <w:p w14:paraId="70CE4FC3" w14:textId="18D5F2D3" w:rsidR="002D33BC" w:rsidRPr="00033D45" w:rsidRDefault="003E1BE4" w:rsidP="002D33BC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9500</w:t>
            </w:r>
          </w:p>
        </w:tc>
        <w:tc>
          <w:tcPr>
            <w:tcW w:w="884" w:type="dxa"/>
            <w:shd w:val="clear" w:color="auto" w:fill="FFFFFF"/>
          </w:tcPr>
          <w:p w14:paraId="35D6EC58" w14:textId="2466D943" w:rsidR="002D33BC" w:rsidRPr="00033D45" w:rsidRDefault="003E1BE4" w:rsidP="002D33BC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9500</w:t>
            </w:r>
          </w:p>
        </w:tc>
        <w:tc>
          <w:tcPr>
            <w:tcW w:w="938" w:type="dxa"/>
            <w:shd w:val="clear" w:color="auto" w:fill="FFFFFF"/>
          </w:tcPr>
          <w:p w14:paraId="1135B33B" w14:textId="63FB4F48" w:rsidR="002D33BC" w:rsidRPr="00033D45" w:rsidRDefault="003E1BE4" w:rsidP="002D33BC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9500</w:t>
            </w:r>
          </w:p>
        </w:tc>
        <w:tc>
          <w:tcPr>
            <w:tcW w:w="1017" w:type="dxa"/>
            <w:shd w:val="clear" w:color="auto" w:fill="FFFFFF"/>
          </w:tcPr>
          <w:p w14:paraId="542987F1" w14:textId="77777777" w:rsidR="002D33BC" w:rsidRPr="00033D45" w:rsidRDefault="002D33BC" w:rsidP="002D33BC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58511A84" w14:textId="77777777" w:rsidR="002D33BC" w:rsidRPr="00033D45" w:rsidRDefault="002D33BC" w:rsidP="002D33BC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</w:tcPr>
          <w:p w14:paraId="3A731E5C" w14:textId="77777777" w:rsidR="002D33BC" w:rsidRPr="00033D45" w:rsidRDefault="002D33BC" w:rsidP="002D33BC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6D60722E" w14:textId="77777777" w:rsidR="002D33BC" w:rsidRPr="00033D45" w:rsidRDefault="002D33BC" w:rsidP="002D33BC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994" w:type="dxa"/>
            <w:shd w:val="clear" w:color="auto" w:fill="FFFFFF"/>
          </w:tcPr>
          <w:p w14:paraId="280948D9" w14:textId="6180AAD7" w:rsidR="002D33BC" w:rsidRPr="00033D45" w:rsidRDefault="003E1BE4" w:rsidP="002D33BC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950</w:t>
            </w:r>
          </w:p>
        </w:tc>
      </w:tr>
    </w:tbl>
    <w:p w14:paraId="32BA8333" w14:textId="77777777" w:rsidR="00216FC0" w:rsidRPr="00A93419" w:rsidRDefault="00216FC0" w:rsidP="00216FC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38480987" w14:textId="77777777" w:rsidR="00216FC0" w:rsidRDefault="00216FC0" w:rsidP="00216FC0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3EA25D41" w14:textId="77777777" w:rsidR="007C7490" w:rsidRPr="0042174A" w:rsidRDefault="007C7490" w:rsidP="007C7490">
      <w:pPr>
        <w:keepNext/>
        <w:spacing w:line="235" w:lineRule="auto"/>
        <w:outlineLvl w:val="3"/>
        <w:rPr>
          <w:bCs/>
          <w:color w:val="000000"/>
          <w:sz w:val="10"/>
          <w:szCs w:val="10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3BA79666" w14:textId="77777777" w:rsidTr="007C7490">
        <w:trPr>
          <w:trHeight w:val="198"/>
        </w:trPr>
        <w:tc>
          <w:tcPr>
            <w:tcW w:w="15173" w:type="dxa"/>
            <w:gridSpan w:val="5"/>
          </w:tcPr>
          <w:p w14:paraId="75E05EF3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44AEE646" w14:textId="77777777" w:rsidTr="007C7490">
        <w:tc>
          <w:tcPr>
            <w:tcW w:w="2694" w:type="dxa"/>
          </w:tcPr>
          <w:p w14:paraId="2741A64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1C95398E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23CDB9CE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265DD6A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79015F3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3D31282E" w14:textId="77777777" w:rsidTr="007C7490">
        <w:tc>
          <w:tcPr>
            <w:tcW w:w="2694" w:type="dxa"/>
          </w:tcPr>
          <w:p w14:paraId="04C4D9E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0EE76D6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5F5CA1A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7FB2FF20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10F25EF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3E203D41" w14:textId="77777777" w:rsidTr="007C7490">
        <w:tc>
          <w:tcPr>
            <w:tcW w:w="2694" w:type="dxa"/>
          </w:tcPr>
          <w:p w14:paraId="21DF446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0D4F04A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B720BC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139AE79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2CE73D1D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75DAB788" w14:textId="77777777" w:rsidR="007C7490" w:rsidRPr="0042174A" w:rsidRDefault="007C7490" w:rsidP="007C7490">
      <w:pPr>
        <w:widowControl w:val="0"/>
        <w:spacing w:line="235" w:lineRule="auto"/>
        <w:rPr>
          <w:b/>
          <w:color w:val="000000"/>
          <w:sz w:val="10"/>
          <w:szCs w:val="10"/>
          <w:shd w:val="clear" w:color="auto" w:fill="FFFFFF"/>
        </w:rPr>
      </w:pPr>
    </w:p>
    <w:p w14:paraId="62BFE333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767C1309" w14:textId="77777777" w:rsidR="007C7490" w:rsidRPr="001E7744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</w:t>
      </w:r>
      <w:r>
        <w:rPr>
          <w:color w:val="000000"/>
          <w:sz w:val="24"/>
          <w:szCs w:val="24"/>
          <w:shd w:val="clear" w:color="auto" w:fill="FFFFFF"/>
        </w:rPr>
        <w:t>и</w:t>
      </w: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</w:t>
      </w:r>
      <w:r>
        <w:rPr>
          <w:b/>
          <w:color w:val="000000"/>
          <w:sz w:val="24"/>
          <w:szCs w:val="24"/>
          <w:shd w:val="clear" w:color="auto" w:fill="FFFFFF"/>
        </w:rPr>
        <w:t>______</w:t>
      </w:r>
      <w:r w:rsidRPr="001E7744">
        <w:rPr>
          <w:b/>
          <w:color w:val="000000"/>
          <w:sz w:val="24"/>
          <w:szCs w:val="24"/>
          <w:shd w:val="clear" w:color="auto" w:fill="FFFFFF"/>
        </w:rPr>
        <w:t>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7C7490" w:rsidRPr="001604A2" w14:paraId="3CDF537B" w14:textId="77777777" w:rsidTr="00571D35">
        <w:trPr>
          <w:trHeight w:val="208"/>
        </w:trPr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3359C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C6688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64679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A6C59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B4462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487B4A54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1604A2" w14:paraId="140A4574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25CCA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E99AF" w14:textId="77777777" w:rsidR="007C7490" w:rsidRPr="00703AAE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AA26B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5C687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6DF2DA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1604A2" w14:paraId="20BF9A67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725B7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ECE9F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98E3E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2AA42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A4F43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571D35" w:rsidRPr="001604A2" w14:paraId="68C6321E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32BD2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Приказ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4FF4A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Министерство </w:t>
            </w:r>
            <w:r>
              <w:rPr>
                <w:color w:val="000000"/>
                <w:sz w:val="22"/>
                <w:szCs w:val="22"/>
                <w:lang w:eastAsia="ru-RU"/>
              </w:rPr>
              <w:t>Просвещения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29837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</w:t>
            </w: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>.0</w:t>
            </w: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>.20</w:t>
            </w:r>
            <w:r>
              <w:rPr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66A1E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629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1EFB7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</w:p>
        </w:tc>
      </w:tr>
      <w:tr w:rsidR="007C7490" w:rsidRPr="001604A2" w14:paraId="7E426406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DA5CF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EA1CE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703AAE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703AAE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25118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0E1042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2AEA3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703AAE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703AAE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54043EF4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41EFEB62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2C25F927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587874" w14:paraId="1088253E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0BE2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B837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EB07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587874" w14:paraId="65367868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69C1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EDB9" w14:textId="77777777" w:rsidR="007C7490" w:rsidRPr="00587874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587874">
              <w:rPr>
                <w:bCs/>
                <w:sz w:val="20"/>
                <w:szCs w:val="20"/>
              </w:rPr>
              <w:t>закон  №</w:t>
            </w:r>
            <w:proofErr w:type="gramEnd"/>
            <w:r w:rsidRPr="00587874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BF87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587874" w14:paraId="77ADFFC9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09DD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6C8D" w14:textId="77777777" w:rsidR="007C7490" w:rsidRPr="00587874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546F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587874" w14:paraId="2ED58C09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BD93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9E7A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5B47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1 раз в год</w:t>
            </w:r>
          </w:p>
        </w:tc>
      </w:tr>
      <w:tr w:rsidR="007C7490" w:rsidRPr="00587874" w14:paraId="4CC06925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F58F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42F1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7D5B0923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287A9201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014007CF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587874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587874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107842B4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70A3B733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53B813A1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57D5DF87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42ED284B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1F2F8E74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7E78BD5F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7905DF6B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7158FA17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7D7F25AF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A8FB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0C8E809E" w14:textId="77777777" w:rsidR="007C7490" w:rsidRDefault="007C7490" w:rsidP="007C74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51E8EE83" w14:textId="77777777" w:rsidR="003A7DC6" w:rsidRDefault="003A7DC6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7012EB82" w14:textId="77777777" w:rsidR="003A7DC6" w:rsidRDefault="003A7DC6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20E1C4DA" w14:textId="77777777" w:rsidR="00357F53" w:rsidRDefault="00357F53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1049A4F5" w14:textId="77777777" w:rsidR="00357F53" w:rsidRDefault="00357F53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744A0299" w14:textId="77777777" w:rsidR="00357F53" w:rsidRDefault="00357F53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56529F3E" w14:textId="77777777" w:rsidR="00D575DF" w:rsidRDefault="00D575DF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3AB3EA83" w14:textId="77777777" w:rsidR="00D575DF" w:rsidRPr="0032526A" w:rsidRDefault="00D575DF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23386707" w14:textId="6B712F51" w:rsidR="009B1A90" w:rsidRDefault="00AC7F32" w:rsidP="009B1A90">
      <w:pPr>
        <w:keepNext/>
        <w:spacing w:before="240" w:after="60"/>
        <w:ind w:left="6480" w:firstLine="720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56992BF7">
          <v:shape id="_x0000_s1040" type="#_x0000_t202" style="position:absolute;left:0;text-align:left;margin-left:562.3pt;margin-top:9.95pt;width:149.75pt;height:90pt;z-index:251697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2BAF1D74" w14:textId="77777777" w:rsidTr="00C720C9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4CCF5342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48B9EDA8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1FDF2857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4F1B5112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14:paraId="6601F39B" w14:textId="77777777" w:rsidR="0019530A" w:rsidRPr="009D7718" w:rsidRDefault="0019530A" w:rsidP="00C720C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73EB79DE" w14:textId="77777777" w:rsidR="0019530A" w:rsidRPr="008D016E" w:rsidRDefault="0019530A" w:rsidP="00376AB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8D016E">
                          <w:rPr>
                            <w:sz w:val="24"/>
                            <w:szCs w:val="24"/>
                          </w:rPr>
                          <w:t>42.Г42</w:t>
                        </w:r>
                        <w:r>
                          <w:rPr>
                            <w:sz w:val="24"/>
                            <w:szCs w:val="24"/>
                          </w:rPr>
                          <w:t>.0</w:t>
                        </w:r>
                      </w:p>
                    </w:tc>
                  </w:tr>
                </w:tbl>
                <w:p w14:paraId="7809C2E1" w14:textId="77777777" w:rsidR="0019530A" w:rsidRPr="009D7718" w:rsidRDefault="0019530A" w:rsidP="009B1A90"/>
              </w:txbxContent>
            </v:textbox>
          </v:shape>
        </w:pict>
      </w:r>
      <w:r w:rsidR="009B1A90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3E1BE4">
        <w:rPr>
          <w:bCs/>
          <w:color w:val="000000"/>
          <w:sz w:val="24"/>
          <w:szCs w:val="24"/>
          <w:shd w:val="clear" w:color="auto" w:fill="FFFFFF"/>
        </w:rPr>
        <w:t>20</w:t>
      </w:r>
    </w:p>
    <w:p w14:paraId="45D53D4D" w14:textId="77777777" w:rsidR="00357F53" w:rsidRPr="002438DB" w:rsidRDefault="00357F53" w:rsidP="009B1A90">
      <w:pPr>
        <w:keepNext/>
        <w:spacing w:before="240" w:after="60"/>
        <w:ind w:left="6480" w:firstLine="720"/>
        <w:outlineLvl w:val="3"/>
        <w:rPr>
          <w:bCs/>
          <w:sz w:val="24"/>
          <w:szCs w:val="24"/>
        </w:rPr>
      </w:pPr>
    </w:p>
    <w:p w14:paraId="209D90EF" w14:textId="77777777" w:rsidR="00357F53" w:rsidRPr="002D33BC" w:rsidRDefault="00357F53" w:rsidP="00357F53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</w:t>
      </w:r>
      <w:r w:rsidRPr="002D33BC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Pr="002D33BC">
        <w:rPr>
          <w:color w:val="000000"/>
          <w:sz w:val="24"/>
          <w:szCs w:val="24"/>
          <w:shd w:val="clear" w:color="auto" w:fill="FFFFFF"/>
        </w:rPr>
        <w:t>_</w:t>
      </w:r>
    </w:p>
    <w:p w14:paraId="57CDF21F" w14:textId="77777777" w:rsidR="00357F53" w:rsidRPr="002D33BC" w:rsidRDefault="00357F53" w:rsidP="00357F53">
      <w:pPr>
        <w:keepNext/>
        <w:outlineLvl w:val="3"/>
        <w:rPr>
          <w:sz w:val="24"/>
          <w:szCs w:val="24"/>
          <w:shd w:val="clear" w:color="auto" w:fill="FFFFFF"/>
        </w:rPr>
      </w:pPr>
      <w:r w:rsidRPr="002D33BC">
        <w:rPr>
          <w:i/>
          <w:sz w:val="24"/>
          <w:szCs w:val="24"/>
          <w:u w:val="single"/>
        </w:rPr>
        <w:t xml:space="preserve">Реализация дополнительных общеразвивающих программ </w:t>
      </w:r>
    </w:p>
    <w:p w14:paraId="12CE6C2D" w14:textId="77777777" w:rsidR="00357F53" w:rsidRPr="002D33BC" w:rsidRDefault="00357F53" w:rsidP="00357F53">
      <w:pPr>
        <w:widowControl w:val="0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2D33BC"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 w:rsidRPr="002D33BC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 лица</w:t>
      </w:r>
    </w:p>
    <w:p w14:paraId="1418B6D1" w14:textId="77777777" w:rsidR="00357F53" w:rsidRPr="002D33BC" w:rsidRDefault="00357F53" w:rsidP="00357F53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2D33BC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132A39CF" w14:textId="77777777" w:rsidR="00357F53" w:rsidRPr="002D33BC" w:rsidRDefault="00357F53" w:rsidP="00357F5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2D33BC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2D33BC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55F8716C" w14:textId="77777777" w:rsidR="00E024CA" w:rsidRDefault="00E024CA" w:rsidP="00357F5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420"/>
        <w:gridCol w:w="1420"/>
        <w:gridCol w:w="1276"/>
        <w:gridCol w:w="852"/>
        <w:gridCol w:w="851"/>
        <w:gridCol w:w="2278"/>
        <w:gridCol w:w="1132"/>
        <w:gridCol w:w="596"/>
        <w:gridCol w:w="1106"/>
        <w:gridCol w:w="848"/>
        <w:gridCol w:w="851"/>
        <w:gridCol w:w="857"/>
        <w:gridCol w:w="993"/>
      </w:tblGrid>
      <w:tr w:rsidR="00E024CA" w:rsidRPr="00703AAE" w14:paraId="7F5D525A" w14:textId="77777777" w:rsidTr="00480629">
        <w:trPr>
          <w:trHeight w:hRule="exact" w:val="1339"/>
        </w:trPr>
        <w:tc>
          <w:tcPr>
            <w:tcW w:w="992" w:type="dxa"/>
            <w:vMerge w:val="restart"/>
            <w:shd w:val="clear" w:color="auto" w:fill="FFFFFF"/>
            <w:vAlign w:val="center"/>
          </w:tcPr>
          <w:p w14:paraId="3724110E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116" w:type="dxa"/>
            <w:gridSpan w:val="3"/>
            <w:vMerge w:val="restart"/>
            <w:shd w:val="clear" w:color="auto" w:fill="FFFFFF"/>
          </w:tcPr>
          <w:p w14:paraId="7DAF113C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  <w:vAlign w:val="center"/>
          </w:tcPr>
          <w:p w14:paraId="4035321E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06" w:type="dxa"/>
            <w:gridSpan w:val="3"/>
            <w:shd w:val="clear" w:color="auto" w:fill="FFFFFF"/>
            <w:vAlign w:val="center"/>
          </w:tcPr>
          <w:p w14:paraId="53D08489" w14:textId="77777777" w:rsidR="00E024CA" w:rsidRPr="00703AAE" w:rsidRDefault="00E024CA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01795B3B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805" w:type="dxa"/>
            <w:gridSpan w:val="3"/>
            <w:shd w:val="clear" w:color="auto" w:fill="FFFFFF"/>
          </w:tcPr>
          <w:p w14:paraId="27ADA9A5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50" w:type="dxa"/>
            <w:gridSpan w:val="2"/>
            <w:shd w:val="clear" w:color="auto" w:fill="FFFFFF"/>
          </w:tcPr>
          <w:p w14:paraId="4C51F629" w14:textId="77777777" w:rsidR="00E024CA" w:rsidRPr="00703AAE" w:rsidRDefault="00E024CA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703AAE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703AAE" w14:paraId="10844ED3" w14:textId="77777777" w:rsidTr="00480629">
        <w:trPr>
          <w:trHeight w:hRule="exact" w:val="840"/>
        </w:trPr>
        <w:tc>
          <w:tcPr>
            <w:tcW w:w="992" w:type="dxa"/>
            <w:vMerge/>
            <w:shd w:val="clear" w:color="auto" w:fill="FFFFFF"/>
          </w:tcPr>
          <w:p w14:paraId="3A2D4BEB" w14:textId="77777777" w:rsidR="00AD1573" w:rsidRPr="00703AAE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6" w:type="dxa"/>
            <w:gridSpan w:val="3"/>
            <w:vMerge/>
            <w:shd w:val="clear" w:color="auto" w:fill="FFFFFF"/>
          </w:tcPr>
          <w:p w14:paraId="76C64EB5" w14:textId="77777777" w:rsidR="00AD1573" w:rsidRPr="00703AAE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</w:tcPr>
          <w:p w14:paraId="30C67BE0" w14:textId="77777777" w:rsidR="00AD1573" w:rsidRPr="00703AAE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498B1F9C" w14:textId="77777777" w:rsidR="00AD1573" w:rsidRPr="00703AAE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наименование</w:t>
            </w:r>
          </w:p>
          <w:p w14:paraId="79487856" w14:textId="77777777" w:rsidR="00AD1573" w:rsidRPr="00703AAE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728" w:type="dxa"/>
            <w:gridSpan w:val="2"/>
            <w:shd w:val="clear" w:color="auto" w:fill="FFFFFF"/>
            <w:vAlign w:val="center"/>
          </w:tcPr>
          <w:p w14:paraId="6C3D852F" w14:textId="77777777" w:rsidR="00AD1573" w:rsidRPr="00703AAE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6" w:type="dxa"/>
            <w:shd w:val="clear" w:color="auto" w:fill="FFFFFF"/>
          </w:tcPr>
          <w:p w14:paraId="0F2B455A" w14:textId="4872CA78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8" w:type="dxa"/>
            <w:shd w:val="clear" w:color="auto" w:fill="FFFFFF"/>
          </w:tcPr>
          <w:p w14:paraId="0A10491E" w14:textId="5E4BA4DA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1" w:type="dxa"/>
            <w:shd w:val="clear" w:color="auto" w:fill="FFFFFF"/>
          </w:tcPr>
          <w:p w14:paraId="7AA1F65E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61B10CD4" w14:textId="327575DA" w:rsidR="00AD1573" w:rsidRPr="00B26DD9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7" w:type="dxa"/>
            <w:shd w:val="clear" w:color="auto" w:fill="FFFFFF"/>
          </w:tcPr>
          <w:p w14:paraId="604616F3" w14:textId="77777777" w:rsidR="00AD1573" w:rsidRPr="00703AAE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7BEB64BB" w14:textId="77777777" w:rsidR="00AD1573" w:rsidRPr="00703AAE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E024CA" w:rsidRPr="00703AAE" w14:paraId="167CC966" w14:textId="77777777" w:rsidTr="00480629">
        <w:trPr>
          <w:trHeight w:val="624"/>
        </w:trPr>
        <w:tc>
          <w:tcPr>
            <w:tcW w:w="992" w:type="dxa"/>
            <w:vMerge/>
            <w:shd w:val="clear" w:color="auto" w:fill="FFFFFF"/>
          </w:tcPr>
          <w:p w14:paraId="3ED0B5EA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FFFFFF"/>
          </w:tcPr>
          <w:p w14:paraId="67DFB3DD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0" w:type="dxa"/>
            <w:shd w:val="clear" w:color="auto" w:fill="FFFFFF"/>
          </w:tcPr>
          <w:p w14:paraId="0C0407AB" w14:textId="77777777" w:rsidR="00E024CA" w:rsidRPr="00703AAE" w:rsidRDefault="00E024CA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6" w:type="dxa"/>
            <w:shd w:val="clear" w:color="auto" w:fill="FFFFFF"/>
          </w:tcPr>
          <w:p w14:paraId="11A6F18F" w14:textId="77777777" w:rsidR="00E024CA" w:rsidRPr="00703AAE" w:rsidRDefault="00E024CA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2" w:type="dxa"/>
            <w:shd w:val="clear" w:color="auto" w:fill="FFFFFF"/>
          </w:tcPr>
          <w:p w14:paraId="4C8DA489" w14:textId="77777777" w:rsidR="00E024CA" w:rsidRPr="00703AAE" w:rsidRDefault="00E024CA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70EDEE56" w14:textId="77777777" w:rsidR="00E024CA" w:rsidRPr="00703AAE" w:rsidRDefault="00E024CA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703AAE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703AAE">
              <w:rPr>
                <w:bCs/>
                <w:color w:val="000000"/>
                <w:sz w:val="18"/>
                <w:szCs w:val="18"/>
              </w:rPr>
              <w:t>-</w:t>
            </w:r>
          </w:p>
          <w:p w14:paraId="72DD5FE3" w14:textId="77777777" w:rsidR="00E024CA" w:rsidRPr="00703AAE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703AAE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31B4710A" w14:textId="77777777" w:rsidR="00E024CA" w:rsidRPr="00703AAE" w:rsidRDefault="00E024CA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703AAE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278" w:type="dxa"/>
            <w:shd w:val="clear" w:color="auto" w:fill="FFFFFF"/>
          </w:tcPr>
          <w:p w14:paraId="726163EC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2" w:type="dxa"/>
            <w:shd w:val="clear" w:color="auto" w:fill="FFFFFF"/>
          </w:tcPr>
          <w:p w14:paraId="1D434607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6" w:type="dxa"/>
            <w:shd w:val="clear" w:color="auto" w:fill="FFFFFF"/>
          </w:tcPr>
          <w:p w14:paraId="38E24699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6" w:type="dxa"/>
            <w:shd w:val="clear" w:color="auto" w:fill="FFFFFF"/>
          </w:tcPr>
          <w:p w14:paraId="5BBB1D11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34570BF0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0A71CC35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7" w:type="dxa"/>
            <w:shd w:val="clear" w:color="auto" w:fill="FFFFFF"/>
          </w:tcPr>
          <w:p w14:paraId="4AB3D4CF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6FF7F4F2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E024CA" w:rsidRPr="00703AAE" w14:paraId="4E614AF4" w14:textId="77777777" w:rsidTr="00480629">
        <w:trPr>
          <w:trHeight w:hRule="exact" w:val="372"/>
        </w:trPr>
        <w:tc>
          <w:tcPr>
            <w:tcW w:w="992" w:type="dxa"/>
            <w:shd w:val="clear" w:color="auto" w:fill="FFFFFF"/>
          </w:tcPr>
          <w:p w14:paraId="4C470DAB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</w:t>
            </w:r>
          </w:p>
        </w:tc>
        <w:tc>
          <w:tcPr>
            <w:tcW w:w="1420" w:type="dxa"/>
            <w:shd w:val="clear" w:color="auto" w:fill="FFFFFF"/>
          </w:tcPr>
          <w:p w14:paraId="5CE43B20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2</w:t>
            </w:r>
          </w:p>
        </w:tc>
        <w:tc>
          <w:tcPr>
            <w:tcW w:w="1420" w:type="dxa"/>
            <w:shd w:val="clear" w:color="auto" w:fill="FFFFFF"/>
          </w:tcPr>
          <w:p w14:paraId="3ABD2AF1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FFFFFF"/>
          </w:tcPr>
          <w:p w14:paraId="0625441C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</w:tcPr>
          <w:p w14:paraId="5EB29081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</w:tcPr>
          <w:p w14:paraId="035E96C2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6</w:t>
            </w:r>
          </w:p>
        </w:tc>
        <w:tc>
          <w:tcPr>
            <w:tcW w:w="2278" w:type="dxa"/>
            <w:shd w:val="clear" w:color="auto" w:fill="FFFFFF"/>
          </w:tcPr>
          <w:p w14:paraId="5ECA478C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14:paraId="1127B31C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8</w:t>
            </w:r>
          </w:p>
        </w:tc>
        <w:tc>
          <w:tcPr>
            <w:tcW w:w="596" w:type="dxa"/>
            <w:shd w:val="clear" w:color="auto" w:fill="FFFFFF"/>
          </w:tcPr>
          <w:p w14:paraId="3B0EE634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9</w:t>
            </w:r>
          </w:p>
        </w:tc>
        <w:tc>
          <w:tcPr>
            <w:tcW w:w="1106" w:type="dxa"/>
            <w:shd w:val="clear" w:color="auto" w:fill="FFFFFF"/>
          </w:tcPr>
          <w:p w14:paraId="45A23919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10</w:t>
            </w:r>
          </w:p>
        </w:tc>
        <w:tc>
          <w:tcPr>
            <w:tcW w:w="848" w:type="dxa"/>
            <w:shd w:val="clear" w:color="auto" w:fill="FFFFFF"/>
          </w:tcPr>
          <w:p w14:paraId="7B75569C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14:paraId="5F889967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12</w:t>
            </w:r>
          </w:p>
        </w:tc>
        <w:tc>
          <w:tcPr>
            <w:tcW w:w="857" w:type="dxa"/>
            <w:shd w:val="clear" w:color="auto" w:fill="FFFFFF"/>
          </w:tcPr>
          <w:p w14:paraId="1671F2A4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2C763879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14</w:t>
            </w:r>
          </w:p>
        </w:tc>
      </w:tr>
      <w:tr w:rsidR="00E024CA" w:rsidRPr="00703AAE" w14:paraId="1985D5CE" w14:textId="77777777" w:rsidTr="00480629">
        <w:trPr>
          <w:trHeight w:hRule="exact" w:val="564"/>
        </w:trPr>
        <w:tc>
          <w:tcPr>
            <w:tcW w:w="992" w:type="dxa"/>
            <w:vMerge w:val="restart"/>
            <w:shd w:val="clear" w:color="auto" w:fill="FFFFFF"/>
          </w:tcPr>
          <w:p w14:paraId="05855A0C" w14:textId="77777777" w:rsidR="00E024CA" w:rsidRPr="00E024CA" w:rsidRDefault="00E024CA" w:rsidP="00480629">
            <w:pPr>
              <w:rPr>
                <w:sz w:val="18"/>
                <w:szCs w:val="18"/>
              </w:rPr>
            </w:pPr>
            <w:r w:rsidRPr="00E024CA">
              <w:rPr>
                <w:sz w:val="18"/>
                <w:szCs w:val="18"/>
              </w:rPr>
              <w:t>804200О.99.</w:t>
            </w:r>
            <w:proofErr w:type="gramStart"/>
            <w:r w:rsidRPr="00E024CA">
              <w:rPr>
                <w:sz w:val="18"/>
                <w:szCs w:val="18"/>
              </w:rPr>
              <w:t>0.ББ</w:t>
            </w:r>
            <w:proofErr w:type="gramEnd"/>
            <w:r w:rsidRPr="00E024CA">
              <w:rPr>
                <w:sz w:val="18"/>
                <w:szCs w:val="18"/>
              </w:rPr>
              <w:t>52АЗ92000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14:paraId="67DC24F2" w14:textId="77777777" w:rsidR="00E024CA" w:rsidRPr="00E024CA" w:rsidRDefault="00E024CA" w:rsidP="00D979D5">
            <w:pPr>
              <w:keepNext/>
              <w:outlineLvl w:val="3"/>
              <w:rPr>
                <w:sz w:val="18"/>
                <w:szCs w:val="18"/>
              </w:rPr>
            </w:pPr>
            <w:r w:rsidRPr="00E024CA"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  <w:p w14:paraId="038246A9" w14:textId="77777777" w:rsidR="00E024CA" w:rsidRPr="00E024CA" w:rsidRDefault="00E024CA" w:rsidP="00480629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  <w:shd w:val="clear" w:color="auto" w:fill="FFFFFF"/>
          </w:tcPr>
          <w:p w14:paraId="37DD86B4" w14:textId="77777777" w:rsidR="00E024CA" w:rsidRPr="00E024CA" w:rsidRDefault="00E024CA" w:rsidP="00480629">
            <w:pPr>
              <w:rPr>
                <w:sz w:val="18"/>
                <w:szCs w:val="18"/>
              </w:rPr>
            </w:pPr>
            <w:r w:rsidRPr="00E024CA"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14:paraId="488581E7" w14:textId="77777777" w:rsidR="00E024CA" w:rsidRPr="00E024CA" w:rsidRDefault="00E024CA" w:rsidP="00480629">
            <w:pPr>
              <w:rPr>
                <w:sz w:val="18"/>
                <w:szCs w:val="18"/>
              </w:rPr>
            </w:pPr>
            <w:r w:rsidRPr="00E024CA">
              <w:rPr>
                <w:sz w:val="18"/>
                <w:szCs w:val="18"/>
              </w:rPr>
              <w:t>социально-педагогическая (социально-гуманитарная)</w:t>
            </w:r>
          </w:p>
        </w:tc>
        <w:tc>
          <w:tcPr>
            <w:tcW w:w="852" w:type="dxa"/>
            <w:vMerge w:val="restart"/>
            <w:shd w:val="clear" w:color="auto" w:fill="FFFFFF"/>
          </w:tcPr>
          <w:p w14:paraId="44D564F1" w14:textId="77777777" w:rsidR="00E024CA" w:rsidRPr="00E024CA" w:rsidRDefault="00E024CA" w:rsidP="00480629">
            <w:pPr>
              <w:jc w:val="center"/>
              <w:rPr>
                <w:sz w:val="18"/>
                <w:szCs w:val="18"/>
              </w:rPr>
            </w:pPr>
            <w:r w:rsidRPr="00E024CA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498E4C37" w14:textId="77777777" w:rsidR="00E024CA" w:rsidRPr="00E024CA" w:rsidRDefault="00E024CA" w:rsidP="00480629">
            <w:pPr>
              <w:rPr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730EAB93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  <w:p w14:paraId="14D91F31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688E46C8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353E5866" w14:textId="77777777" w:rsidR="00E024CA" w:rsidRPr="00703AAE" w:rsidRDefault="00E024CA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32" w:type="dxa"/>
            <w:shd w:val="clear" w:color="auto" w:fill="FFFFFF"/>
          </w:tcPr>
          <w:p w14:paraId="33D2108E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6" w:type="dxa"/>
            <w:shd w:val="clear" w:color="auto" w:fill="FFFFFF"/>
          </w:tcPr>
          <w:p w14:paraId="1CD1E6B6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6" w:type="dxa"/>
            <w:shd w:val="clear" w:color="auto" w:fill="FFFFFF"/>
          </w:tcPr>
          <w:p w14:paraId="3B8CA6C4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8" w:type="dxa"/>
            <w:shd w:val="clear" w:color="auto" w:fill="FFFFFF"/>
          </w:tcPr>
          <w:p w14:paraId="1DE66E18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2C1A4DBC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7" w:type="dxa"/>
            <w:shd w:val="clear" w:color="auto" w:fill="FFFFFF"/>
          </w:tcPr>
          <w:p w14:paraId="0824F5EC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0CFB234C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E024CA" w:rsidRPr="00703AAE" w14:paraId="75078413" w14:textId="77777777" w:rsidTr="00480629">
        <w:trPr>
          <w:trHeight w:hRule="exact" w:val="760"/>
        </w:trPr>
        <w:tc>
          <w:tcPr>
            <w:tcW w:w="992" w:type="dxa"/>
            <w:vMerge/>
            <w:shd w:val="clear" w:color="auto" w:fill="FFFFFF"/>
          </w:tcPr>
          <w:p w14:paraId="3E680658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37C834E3" w14:textId="77777777" w:rsidR="00E024CA" w:rsidRPr="00703AAE" w:rsidRDefault="00E024CA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16A1B6EB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54F30FAA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14:paraId="0BACD2BD" w14:textId="77777777" w:rsidR="00E024CA" w:rsidRPr="00703AAE" w:rsidRDefault="00E024CA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001D584F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00D1724B" w14:textId="77777777" w:rsidR="00E024CA" w:rsidRPr="00703AAE" w:rsidRDefault="00E024CA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703AAE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132" w:type="dxa"/>
            <w:shd w:val="clear" w:color="auto" w:fill="FFFFFF"/>
          </w:tcPr>
          <w:p w14:paraId="7E1A656F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6" w:type="dxa"/>
            <w:shd w:val="clear" w:color="auto" w:fill="FFFFFF"/>
          </w:tcPr>
          <w:p w14:paraId="55B258C2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6" w:type="dxa"/>
            <w:shd w:val="clear" w:color="auto" w:fill="FFFFFF"/>
          </w:tcPr>
          <w:p w14:paraId="3603EC42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48" w:type="dxa"/>
            <w:shd w:val="clear" w:color="auto" w:fill="FFFFFF"/>
          </w:tcPr>
          <w:p w14:paraId="4F8B7B63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FFFFFF"/>
          </w:tcPr>
          <w:p w14:paraId="350975E2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7" w:type="dxa"/>
            <w:shd w:val="clear" w:color="auto" w:fill="FFFFFF"/>
          </w:tcPr>
          <w:p w14:paraId="46FC2EAD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539778F0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E024CA" w:rsidRPr="00703AAE" w14:paraId="684B5097" w14:textId="77777777" w:rsidTr="00480629">
        <w:trPr>
          <w:trHeight w:hRule="exact" w:val="1282"/>
        </w:trPr>
        <w:tc>
          <w:tcPr>
            <w:tcW w:w="992" w:type="dxa"/>
            <w:vMerge/>
            <w:shd w:val="clear" w:color="auto" w:fill="FFFFFF"/>
          </w:tcPr>
          <w:p w14:paraId="3C62B487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31B480FA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74C4B9CE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3A18FC83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14:paraId="6B9BFDFC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5A6BA8ED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6F3C7A04" w14:textId="77777777" w:rsidR="00E024CA" w:rsidRPr="00703AAE" w:rsidRDefault="00E024CA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703AAE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7E21D732" w14:textId="77777777" w:rsidR="00E024CA" w:rsidRPr="00703AAE" w:rsidRDefault="00E024CA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703AAE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7349A128" w14:textId="77777777" w:rsidR="00E024CA" w:rsidRPr="00703AAE" w:rsidRDefault="00E024CA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2" w:type="dxa"/>
            <w:shd w:val="clear" w:color="auto" w:fill="FFFFFF"/>
          </w:tcPr>
          <w:p w14:paraId="6AB86F71" w14:textId="77777777" w:rsidR="00E024CA" w:rsidRPr="00703AAE" w:rsidRDefault="00E024CA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6" w:type="dxa"/>
            <w:shd w:val="clear" w:color="auto" w:fill="FFFFFF"/>
          </w:tcPr>
          <w:p w14:paraId="40984241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106" w:type="dxa"/>
            <w:shd w:val="clear" w:color="auto" w:fill="FFFFFF"/>
          </w:tcPr>
          <w:p w14:paraId="2C328949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8" w:type="dxa"/>
            <w:shd w:val="clear" w:color="auto" w:fill="FFFFFF"/>
          </w:tcPr>
          <w:p w14:paraId="29C98EE9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347C4EDF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7" w:type="dxa"/>
            <w:shd w:val="clear" w:color="auto" w:fill="FFFFFF"/>
          </w:tcPr>
          <w:p w14:paraId="1FEA8CC4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0427072F" w14:textId="77777777" w:rsidR="00E024CA" w:rsidRPr="00703AAE" w:rsidRDefault="00E024CA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703AAE"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2C5FABBD" w14:textId="77777777" w:rsidR="009B1A90" w:rsidRPr="00A93419" w:rsidRDefault="009B1A90" w:rsidP="009B1A90">
      <w:pPr>
        <w:keepNext/>
        <w:outlineLvl w:val="3"/>
        <w:rPr>
          <w:bCs/>
          <w:sz w:val="16"/>
          <w:szCs w:val="16"/>
        </w:rPr>
      </w:pPr>
    </w:p>
    <w:p w14:paraId="6D4C474D" w14:textId="77777777" w:rsidR="009B1A90" w:rsidRPr="00A93419" w:rsidRDefault="009B1A90" w:rsidP="009B1A90">
      <w:pPr>
        <w:pageBreakBefore/>
        <w:widowControl w:val="0"/>
        <w:spacing w:line="235" w:lineRule="auto"/>
        <w:ind w:right="111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</w:p>
    <w:tbl>
      <w:tblPr>
        <w:tblW w:w="559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854"/>
        <w:gridCol w:w="846"/>
        <w:gridCol w:w="1278"/>
        <w:gridCol w:w="852"/>
        <w:gridCol w:w="851"/>
        <w:gridCol w:w="992"/>
        <w:gridCol w:w="851"/>
        <w:gridCol w:w="425"/>
        <w:gridCol w:w="996"/>
        <w:gridCol w:w="884"/>
        <w:gridCol w:w="938"/>
        <w:gridCol w:w="1017"/>
        <w:gridCol w:w="832"/>
        <w:gridCol w:w="845"/>
        <w:gridCol w:w="877"/>
        <w:gridCol w:w="994"/>
      </w:tblGrid>
      <w:tr w:rsidR="00E024CA" w:rsidRPr="00033D45" w14:paraId="5FB8AC5F" w14:textId="77777777" w:rsidTr="00D979D5">
        <w:tc>
          <w:tcPr>
            <w:tcW w:w="992" w:type="dxa"/>
            <w:vMerge w:val="restart"/>
            <w:shd w:val="clear" w:color="auto" w:fill="FFFFFF"/>
          </w:tcPr>
          <w:p w14:paraId="2258466B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2F922AA6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157AE97D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275C2951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15A9D827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978" w:type="dxa"/>
            <w:gridSpan w:val="3"/>
            <w:vMerge w:val="restart"/>
            <w:shd w:val="clear" w:color="auto" w:fill="FFFFFF"/>
          </w:tcPr>
          <w:p w14:paraId="2FD60DD6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41DD9106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 xml:space="preserve">Показатель, характеризующий условия (формы) оказания муниципальной </w:t>
            </w:r>
          </w:p>
          <w:p w14:paraId="6C117B8D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268" w:type="dxa"/>
            <w:gridSpan w:val="3"/>
            <w:shd w:val="clear" w:color="auto" w:fill="FFFFFF"/>
          </w:tcPr>
          <w:p w14:paraId="75BDD165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18" w:type="dxa"/>
            <w:gridSpan w:val="3"/>
            <w:shd w:val="clear" w:color="auto" w:fill="FFFFFF"/>
          </w:tcPr>
          <w:p w14:paraId="0E171597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  <w:shd w:val="clear" w:color="auto" w:fill="FFFFFF"/>
          </w:tcPr>
          <w:p w14:paraId="26A40C1C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71" w:type="dxa"/>
            <w:gridSpan w:val="2"/>
            <w:shd w:val="clear" w:color="auto" w:fill="FFFFFF"/>
          </w:tcPr>
          <w:p w14:paraId="7E71683B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033D45">
              <w:rPr>
                <w:color w:val="000000"/>
                <w:sz w:val="18"/>
                <w:szCs w:val="18"/>
              </w:rPr>
              <w:br/>
            </w:r>
            <w:r w:rsidR="009C2BDF" w:rsidRPr="00033D45">
              <w:rPr>
                <w:color w:val="000000"/>
                <w:sz w:val="18"/>
                <w:szCs w:val="18"/>
              </w:rPr>
              <w:t xml:space="preserve"> от установленных </w:t>
            </w:r>
            <w:r w:rsidRPr="00033D45">
              <w:rPr>
                <w:color w:val="000000"/>
                <w:sz w:val="18"/>
                <w:szCs w:val="18"/>
              </w:rPr>
              <w:t>показателей</w:t>
            </w:r>
          </w:p>
        </w:tc>
      </w:tr>
      <w:tr w:rsidR="00B8063B" w:rsidRPr="00033D45" w14:paraId="594C726E" w14:textId="77777777" w:rsidTr="00D979D5">
        <w:tc>
          <w:tcPr>
            <w:tcW w:w="992" w:type="dxa"/>
            <w:vMerge/>
            <w:shd w:val="clear" w:color="auto" w:fill="FFFFFF"/>
            <w:vAlign w:val="center"/>
          </w:tcPr>
          <w:p w14:paraId="4AB9ABFA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78" w:type="dxa"/>
            <w:gridSpan w:val="3"/>
            <w:vMerge/>
            <w:shd w:val="clear" w:color="auto" w:fill="FFFFFF"/>
            <w:vAlign w:val="center"/>
          </w:tcPr>
          <w:p w14:paraId="50076C23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47CC5E25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06448CB5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</w:p>
          <w:p w14:paraId="0ED6B860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033D45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276" w:type="dxa"/>
            <w:gridSpan w:val="2"/>
            <w:shd w:val="clear" w:color="auto" w:fill="FFFFFF"/>
          </w:tcPr>
          <w:p w14:paraId="5E6BEC53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96" w:type="dxa"/>
            <w:shd w:val="clear" w:color="auto" w:fill="FFFFFF"/>
          </w:tcPr>
          <w:p w14:paraId="6D5627DB" w14:textId="2744187E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1D43F87E" w14:textId="29EA6A42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8" w:type="dxa"/>
            <w:shd w:val="clear" w:color="auto" w:fill="FFFFFF"/>
          </w:tcPr>
          <w:p w14:paraId="53A0BE08" w14:textId="5DF4F2D3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17" w:type="dxa"/>
            <w:shd w:val="clear" w:color="auto" w:fill="FFFFFF"/>
          </w:tcPr>
          <w:p w14:paraId="58A724F4" w14:textId="42409D56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2144237E" w14:textId="77777777" w:rsidR="00B8063B" w:rsidRPr="000C2213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B8063B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2E30CB45" w14:textId="4E125ED5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5" w:type="dxa"/>
            <w:shd w:val="clear" w:color="auto" w:fill="FFFFFF"/>
          </w:tcPr>
          <w:p w14:paraId="20F2F29B" w14:textId="1C744003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77" w:type="dxa"/>
            <w:shd w:val="clear" w:color="auto" w:fill="FFFFFF"/>
          </w:tcPr>
          <w:p w14:paraId="2351E44D" w14:textId="77777777" w:rsidR="00B8063B" w:rsidRPr="00033D45" w:rsidRDefault="00B8063B" w:rsidP="00B806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4" w:type="dxa"/>
            <w:shd w:val="clear" w:color="auto" w:fill="FFFFFF"/>
          </w:tcPr>
          <w:p w14:paraId="17B01619" w14:textId="77777777" w:rsidR="00B8063B" w:rsidRPr="00033D45" w:rsidRDefault="00B8063B" w:rsidP="00B806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E024CA" w:rsidRPr="00033D45" w14:paraId="5C986100" w14:textId="77777777" w:rsidTr="00D979D5">
        <w:tc>
          <w:tcPr>
            <w:tcW w:w="992" w:type="dxa"/>
            <w:vMerge/>
            <w:shd w:val="clear" w:color="auto" w:fill="FFFFFF"/>
            <w:vAlign w:val="center"/>
          </w:tcPr>
          <w:p w14:paraId="64CECC63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FFFFFF"/>
          </w:tcPr>
          <w:p w14:paraId="6C83D76A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846" w:type="dxa"/>
            <w:shd w:val="clear" w:color="auto" w:fill="FFFFFF"/>
          </w:tcPr>
          <w:p w14:paraId="18EBFB77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8" w:type="dxa"/>
            <w:shd w:val="clear" w:color="auto" w:fill="FFFFFF"/>
          </w:tcPr>
          <w:p w14:paraId="301AC4BF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2" w:type="dxa"/>
            <w:shd w:val="clear" w:color="auto" w:fill="FFFFFF"/>
          </w:tcPr>
          <w:p w14:paraId="0DFA95ED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615663F6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033D45">
              <w:rPr>
                <w:bCs/>
                <w:color w:val="000000"/>
                <w:sz w:val="18"/>
                <w:szCs w:val="18"/>
              </w:rPr>
              <w:t>-</w:t>
            </w:r>
          </w:p>
          <w:p w14:paraId="4A45BD6B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70807EAC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886D4C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68D5A3CB" w14:textId="77777777" w:rsidR="00E024CA" w:rsidRPr="00033D45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shd w:val="clear" w:color="auto" w:fill="FFFFFF"/>
          </w:tcPr>
          <w:p w14:paraId="66F9A2DF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11EA3615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61297AC6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FFFFFF"/>
          </w:tcPr>
          <w:p w14:paraId="0F57F226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FFFFFF"/>
          </w:tcPr>
          <w:p w14:paraId="3BF144B7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31E60110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14:paraId="5FC3A1D2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6F23DB6A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FFFFF"/>
          </w:tcPr>
          <w:p w14:paraId="4DA56173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024CA" w:rsidRPr="00033D45" w14:paraId="677327E5" w14:textId="77777777" w:rsidTr="00D979D5">
        <w:tc>
          <w:tcPr>
            <w:tcW w:w="992" w:type="dxa"/>
            <w:shd w:val="clear" w:color="auto" w:fill="FFFFFF"/>
            <w:vAlign w:val="bottom"/>
          </w:tcPr>
          <w:p w14:paraId="5CCE303D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4" w:type="dxa"/>
            <w:shd w:val="clear" w:color="auto" w:fill="FFFFFF"/>
            <w:vAlign w:val="bottom"/>
          </w:tcPr>
          <w:p w14:paraId="6D1D7BEF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46" w:type="dxa"/>
            <w:shd w:val="clear" w:color="auto" w:fill="FFFFFF"/>
            <w:vAlign w:val="center"/>
          </w:tcPr>
          <w:p w14:paraId="1F286F9F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6D4EDA89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0522A752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1D79977C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CB52758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2CB336C2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FFFFFF"/>
            <w:vAlign w:val="center"/>
          </w:tcPr>
          <w:p w14:paraId="72487781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96" w:type="dxa"/>
            <w:shd w:val="clear" w:color="auto" w:fill="FFFFFF"/>
            <w:vAlign w:val="bottom"/>
          </w:tcPr>
          <w:p w14:paraId="611D978F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474C20FD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8" w:type="dxa"/>
            <w:shd w:val="clear" w:color="auto" w:fill="FFFFFF"/>
            <w:vAlign w:val="bottom"/>
          </w:tcPr>
          <w:p w14:paraId="4E9A7428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  <w:vAlign w:val="center"/>
          </w:tcPr>
          <w:p w14:paraId="1667121A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0B2E34AF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06A7CAC3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7" w:type="dxa"/>
            <w:shd w:val="clear" w:color="auto" w:fill="FFFFFF"/>
          </w:tcPr>
          <w:p w14:paraId="6E1A3C41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4" w:type="dxa"/>
            <w:shd w:val="clear" w:color="auto" w:fill="FFFFFF"/>
          </w:tcPr>
          <w:p w14:paraId="7F868A43" w14:textId="77777777" w:rsidR="00E024CA" w:rsidRPr="00033D45" w:rsidRDefault="00E024CA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E00F91" w:rsidRPr="00033D45" w14:paraId="3B46AE98" w14:textId="77777777" w:rsidTr="00D979D5">
        <w:trPr>
          <w:trHeight w:val="1235"/>
        </w:trPr>
        <w:tc>
          <w:tcPr>
            <w:tcW w:w="992" w:type="dxa"/>
            <w:shd w:val="clear" w:color="auto" w:fill="FFFFFF"/>
          </w:tcPr>
          <w:p w14:paraId="47CE6A43" w14:textId="77777777" w:rsidR="00E00F91" w:rsidRPr="00033D45" w:rsidRDefault="00E00F91" w:rsidP="00E00F91">
            <w:pPr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804200О.99.</w:t>
            </w:r>
            <w:proofErr w:type="gramStart"/>
            <w:r w:rsidRPr="00033D45">
              <w:rPr>
                <w:sz w:val="18"/>
                <w:szCs w:val="18"/>
              </w:rPr>
              <w:t>0.ББ</w:t>
            </w:r>
            <w:proofErr w:type="gramEnd"/>
            <w:r w:rsidRPr="00033D45">
              <w:rPr>
                <w:sz w:val="18"/>
                <w:szCs w:val="18"/>
              </w:rPr>
              <w:t>52АЗ92000</w:t>
            </w:r>
          </w:p>
        </w:tc>
        <w:tc>
          <w:tcPr>
            <w:tcW w:w="1854" w:type="dxa"/>
            <w:shd w:val="clear" w:color="auto" w:fill="FFFFFF"/>
          </w:tcPr>
          <w:p w14:paraId="54CF5FA9" w14:textId="77777777" w:rsidR="00E00F91" w:rsidRPr="00033D45" w:rsidRDefault="00E00F91" w:rsidP="00E00F91">
            <w:pPr>
              <w:keepNext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</w:tc>
        <w:tc>
          <w:tcPr>
            <w:tcW w:w="846" w:type="dxa"/>
            <w:shd w:val="clear" w:color="auto" w:fill="FFFFFF"/>
          </w:tcPr>
          <w:p w14:paraId="3295AFA3" w14:textId="77777777" w:rsidR="00E00F91" w:rsidRPr="00033D45" w:rsidRDefault="00E00F91" w:rsidP="00E00F91">
            <w:pPr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Не указано</w:t>
            </w:r>
          </w:p>
        </w:tc>
        <w:tc>
          <w:tcPr>
            <w:tcW w:w="1278" w:type="dxa"/>
            <w:shd w:val="clear" w:color="auto" w:fill="FFFFFF"/>
          </w:tcPr>
          <w:p w14:paraId="337FC081" w14:textId="77777777" w:rsidR="00E00F91" w:rsidRPr="00033D45" w:rsidRDefault="00E00F91" w:rsidP="00E00F91">
            <w:pPr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социально-педагогическая (социально-гуманитарная)</w:t>
            </w:r>
          </w:p>
        </w:tc>
        <w:tc>
          <w:tcPr>
            <w:tcW w:w="852" w:type="dxa"/>
            <w:shd w:val="clear" w:color="auto" w:fill="FFFFFF"/>
          </w:tcPr>
          <w:p w14:paraId="4708E8DC" w14:textId="77777777" w:rsidR="00E00F91" w:rsidRPr="00033D45" w:rsidRDefault="00E00F91" w:rsidP="00E00F91">
            <w:pPr>
              <w:jc w:val="center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BDA0B27" w14:textId="77777777" w:rsidR="00E00F91" w:rsidRPr="00033D45" w:rsidRDefault="00E00F91" w:rsidP="00E00F91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36EA98BB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851" w:type="dxa"/>
            <w:shd w:val="clear" w:color="auto" w:fill="FFFFFF"/>
          </w:tcPr>
          <w:p w14:paraId="60F2154C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Человеко-часы</w:t>
            </w:r>
          </w:p>
        </w:tc>
        <w:tc>
          <w:tcPr>
            <w:tcW w:w="425" w:type="dxa"/>
            <w:shd w:val="clear" w:color="auto" w:fill="FFFFFF"/>
          </w:tcPr>
          <w:p w14:paraId="4227FCDF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539</w:t>
            </w:r>
          </w:p>
        </w:tc>
        <w:tc>
          <w:tcPr>
            <w:tcW w:w="996" w:type="dxa"/>
            <w:shd w:val="clear" w:color="auto" w:fill="FFFFFF"/>
          </w:tcPr>
          <w:p w14:paraId="131CBEF2" w14:textId="7B37C9AC" w:rsidR="00E00F91" w:rsidRPr="00033D45" w:rsidRDefault="003E1BE4" w:rsidP="00E00F9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7700</w:t>
            </w:r>
          </w:p>
        </w:tc>
        <w:tc>
          <w:tcPr>
            <w:tcW w:w="884" w:type="dxa"/>
            <w:shd w:val="clear" w:color="auto" w:fill="FFFFFF"/>
          </w:tcPr>
          <w:p w14:paraId="50D60BC6" w14:textId="76A9CFCC" w:rsidR="00E00F91" w:rsidRPr="00033D45" w:rsidRDefault="003E1BE4" w:rsidP="00E00F91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7700</w:t>
            </w:r>
          </w:p>
        </w:tc>
        <w:tc>
          <w:tcPr>
            <w:tcW w:w="938" w:type="dxa"/>
            <w:shd w:val="clear" w:color="auto" w:fill="FFFFFF"/>
          </w:tcPr>
          <w:p w14:paraId="3E8E9E2B" w14:textId="473956E8" w:rsidR="00E00F91" w:rsidRPr="00033D45" w:rsidRDefault="003E1BE4" w:rsidP="00E00F91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7700</w:t>
            </w:r>
          </w:p>
        </w:tc>
        <w:tc>
          <w:tcPr>
            <w:tcW w:w="1017" w:type="dxa"/>
            <w:shd w:val="clear" w:color="auto" w:fill="FFFFFF"/>
          </w:tcPr>
          <w:p w14:paraId="0056BF67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1AF9757D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</w:tcPr>
          <w:p w14:paraId="6F1CF02F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44373701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994" w:type="dxa"/>
            <w:shd w:val="clear" w:color="auto" w:fill="FFFFFF"/>
          </w:tcPr>
          <w:p w14:paraId="15460BFD" w14:textId="70CC519B" w:rsidR="00E00F91" w:rsidRPr="00033D45" w:rsidRDefault="003E1BE4" w:rsidP="00E00F9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770</w:t>
            </w:r>
          </w:p>
        </w:tc>
      </w:tr>
    </w:tbl>
    <w:p w14:paraId="21A4D436" w14:textId="77777777" w:rsidR="009B1A90" w:rsidRPr="00A93419" w:rsidRDefault="009B1A90" w:rsidP="009B1A9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4B6DF109" w14:textId="77777777" w:rsidR="009B1A90" w:rsidRDefault="009B1A90" w:rsidP="009B1A90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53C4C2CE" w14:textId="77777777" w:rsidR="007C7490" w:rsidRPr="0042174A" w:rsidRDefault="007C7490" w:rsidP="007C7490">
      <w:pPr>
        <w:keepNext/>
        <w:spacing w:line="235" w:lineRule="auto"/>
        <w:outlineLvl w:val="3"/>
        <w:rPr>
          <w:bCs/>
          <w:color w:val="000000"/>
          <w:sz w:val="10"/>
          <w:szCs w:val="10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3FEEF2EC" w14:textId="77777777" w:rsidTr="007C7490">
        <w:trPr>
          <w:trHeight w:val="198"/>
        </w:trPr>
        <w:tc>
          <w:tcPr>
            <w:tcW w:w="15173" w:type="dxa"/>
            <w:gridSpan w:val="5"/>
          </w:tcPr>
          <w:p w14:paraId="3E723F30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39AB86C2" w14:textId="77777777" w:rsidTr="007C7490">
        <w:tc>
          <w:tcPr>
            <w:tcW w:w="2694" w:type="dxa"/>
          </w:tcPr>
          <w:p w14:paraId="4CEA237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4D5EB2D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44FFC78F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2397908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0890E4F0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578F9787" w14:textId="77777777" w:rsidTr="007C7490">
        <w:tc>
          <w:tcPr>
            <w:tcW w:w="2694" w:type="dxa"/>
          </w:tcPr>
          <w:p w14:paraId="045D837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12892E8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3CB5AD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1B67F957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7ED54A48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708F3532" w14:textId="77777777" w:rsidTr="007C7490">
        <w:tc>
          <w:tcPr>
            <w:tcW w:w="2694" w:type="dxa"/>
          </w:tcPr>
          <w:p w14:paraId="3AB4FB1F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4C12AF60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3DECAE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51B796F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5A0E458E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40F8AC7C" w14:textId="77777777" w:rsidR="007C7490" w:rsidRPr="0042174A" w:rsidRDefault="007C7490" w:rsidP="007C7490">
      <w:pPr>
        <w:widowControl w:val="0"/>
        <w:spacing w:line="235" w:lineRule="auto"/>
        <w:rPr>
          <w:b/>
          <w:color w:val="000000"/>
          <w:sz w:val="10"/>
          <w:szCs w:val="10"/>
          <w:shd w:val="clear" w:color="auto" w:fill="FFFFFF"/>
        </w:rPr>
      </w:pPr>
    </w:p>
    <w:p w14:paraId="1EFDEB7D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0E3FD71B" w14:textId="77777777" w:rsidR="007C7490" w:rsidRPr="001E7744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</w:t>
      </w:r>
      <w:r>
        <w:rPr>
          <w:color w:val="000000"/>
          <w:sz w:val="24"/>
          <w:szCs w:val="24"/>
          <w:shd w:val="clear" w:color="auto" w:fill="FFFFFF"/>
        </w:rPr>
        <w:t>и</w:t>
      </w: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</w:t>
      </w:r>
      <w:r>
        <w:rPr>
          <w:b/>
          <w:color w:val="000000"/>
          <w:sz w:val="24"/>
          <w:szCs w:val="24"/>
          <w:shd w:val="clear" w:color="auto" w:fill="FFFFFF"/>
        </w:rPr>
        <w:t>______</w:t>
      </w:r>
      <w:r w:rsidRPr="001E7744">
        <w:rPr>
          <w:b/>
          <w:color w:val="000000"/>
          <w:sz w:val="24"/>
          <w:szCs w:val="24"/>
          <w:shd w:val="clear" w:color="auto" w:fill="FFFFFF"/>
        </w:rPr>
        <w:t>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7C7490" w:rsidRPr="001604A2" w14:paraId="12BD3392" w14:textId="77777777" w:rsidTr="00571D35">
        <w:trPr>
          <w:trHeight w:val="208"/>
        </w:trPr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BDF3B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FABA8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921F9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93469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C69A6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653DE669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1604A2" w14:paraId="339CBC30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03151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0E2FF" w14:textId="77777777" w:rsidR="007C7490" w:rsidRPr="00703AAE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0F9C6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AF00F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81BBB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1604A2" w14:paraId="2881553B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C3C74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7FEC3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569C3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C73F66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7F28F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571D35" w:rsidRPr="001604A2" w14:paraId="582E0E1B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F86E3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Приказ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D66CC2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Министерство </w:t>
            </w:r>
            <w:r>
              <w:rPr>
                <w:color w:val="000000"/>
                <w:sz w:val="22"/>
                <w:szCs w:val="22"/>
                <w:lang w:eastAsia="ru-RU"/>
              </w:rPr>
              <w:t>Просвещения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173475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</w:t>
            </w: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>.0</w:t>
            </w: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>.20</w:t>
            </w:r>
            <w:r>
              <w:rPr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42825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629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503C3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</w:p>
        </w:tc>
      </w:tr>
      <w:tr w:rsidR="007C7490" w:rsidRPr="001604A2" w14:paraId="2F10919A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FF979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284BB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703AAE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703AAE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AB174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69FD6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E8F69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703AAE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703AAE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29AE8E59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2897B829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5F80CFD7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587874" w14:paraId="629EBC1A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47DD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E48B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7AB0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587874" w14:paraId="25A5DDE8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2F8C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0299" w14:textId="77777777" w:rsidR="007C7490" w:rsidRPr="00587874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587874">
              <w:rPr>
                <w:bCs/>
                <w:sz w:val="20"/>
                <w:szCs w:val="20"/>
              </w:rPr>
              <w:t>закон  №</w:t>
            </w:r>
            <w:proofErr w:type="gramEnd"/>
            <w:r w:rsidRPr="00587874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816B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587874" w14:paraId="6453B678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E6D2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E273" w14:textId="77777777" w:rsidR="007C7490" w:rsidRPr="00587874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3FA7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587874" w14:paraId="1C50B780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FA66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0EF7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19EF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1 раз в год</w:t>
            </w:r>
          </w:p>
        </w:tc>
      </w:tr>
      <w:tr w:rsidR="007C7490" w:rsidRPr="00587874" w14:paraId="1B75BF71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C86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7546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031DA3D3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23227B45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7CDFC096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587874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587874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2EEC2604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347B341B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758AC2AD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675B6300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37F1F674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588898DB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0B5CE5CD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05E88D98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458CA276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3F416315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EAC7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0F3E2227" w14:textId="77777777" w:rsidR="007C7490" w:rsidRDefault="007C7490" w:rsidP="007C74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5DB0EC50" w14:textId="77777777" w:rsidR="009B1A90" w:rsidRDefault="009B1A90" w:rsidP="009B1A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6766911A" w14:textId="77777777" w:rsidR="009B1A90" w:rsidRDefault="009B1A90" w:rsidP="009B1A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64D97CB1" w14:textId="77777777" w:rsidR="00357F53" w:rsidRDefault="00357F53" w:rsidP="009B1A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069181DF" w14:textId="77777777" w:rsidR="00357F53" w:rsidRDefault="00357F53" w:rsidP="009B1A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17300D40" w14:textId="77777777" w:rsidR="003A3E86" w:rsidRDefault="003A3E86" w:rsidP="009B1A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2978FD6F" w14:textId="77777777" w:rsidR="003A3E86" w:rsidRDefault="003A3E86" w:rsidP="009B1A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219F531C" w14:textId="77777777" w:rsidR="003A3E86" w:rsidRDefault="003A3E86" w:rsidP="009B1A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78440D18" w14:textId="77777777" w:rsidR="003A3E86" w:rsidRPr="0032526A" w:rsidRDefault="003A3E86" w:rsidP="009B1A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65B74D33" w14:textId="79B3BCA1" w:rsidR="00844AFE" w:rsidRPr="001E7744" w:rsidRDefault="00AC7F32" w:rsidP="00844AFE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4D387E38">
          <v:shape id="_x0000_s1041" type="#_x0000_t202" style="position:absolute;left:0;text-align:left;margin-left:562.3pt;margin-top:9.95pt;width:149.75pt;height:90pt;z-index:251699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56A6CC40" w14:textId="77777777" w:rsidTr="00C720C9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1A7EF029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12D02692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56646210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6412F466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перечню</w:t>
                        </w:r>
                      </w:p>
                      <w:p w14:paraId="4636DF2C" w14:textId="77777777" w:rsidR="0019530A" w:rsidRPr="009D7718" w:rsidRDefault="0019530A" w:rsidP="00C720C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421C66F6" w14:textId="77777777" w:rsidR="0019530A" w:rsidRPr="008D016E" w:rsidRDefault="0019530A" w:rsidP="00376AB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8D016E">
                          <w:rPr>
                            <w:sz w:val="24"/>
                            <w:szCs w:val="24"/>
                          </w:rPr>
                          <w:t>42.Г42</w:t>
                        </w:r>
                        <w:r>
                          <w:rPr>
                            <w:sz w:val="24"/>
                            <w:szCs w:val="24"/>
                          </w:rPr>
                          <w:t>.0</w:t>
                        </w:r>
                      </w:p>
                    </w:tc>
                  </w:tr>
                </w:tbl>
                <w:p w14:paraId="57F687C5" w14:textId="77777777" w:rsidR="0019530A" w:rsidRPr="009D7718" w:rsidRDefault="0019530A" w:rsidP="00844AFE"/>
              </w:txbxContent>
            </v:textbox>
          </v:shape>
        </w:pict>
      </w:r>
      <w:r w:rsidR="00844AFE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3E1BE4">
        <w:rPr>
          <w:bCs/>
          <w:color w:val="000000"/>
          <w:sz w:val="24"/>
          <w:szCs w:val="24"/>
          <w:shd w:val="clear" w:color="auto" w:fill="FFFFFF"/>
        </w:rPr>
        <w:t>21</w:t>
      </w:r>
    </w:p>
    <w:p w14:paraId="4419848E" w14:textId="77777777" w:rsidR="00844AFE" w:rsidRPr="00141DA8" w:rsidRDefault="00844AFE" w:rsidP="00844AFE">
      <w:pPr>
        <w:keepNext/>
        <w:outlineLvl w:val="3"/>
        <w:rPr>
          <w:sz w:val="24"/>
          <w:szCs w:val="24"/>
        </w:rPr>
      </w:pPr>
    </w:p>
    <w:p w14:paraId="21FF0C10" w14:textId="77777777" w:rsidR="00357F53" w:rsidRPr="00D979D5" w:rsidRDefault="00357F53" w:rsidP="00357F53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</w:t>
      </w:r>
      <w:r w:rsidRPr="00D979D5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Pr="00D979D5">
        <w:rPr>
          <w:color w:val="000000"/>
          <w:sz w:val="24"/>
          <w:szCs w:val="24"/>
          <w:shd w:val="clear" w:color="auto" w:fill="FFFFFF"/>
        </w:rPr>
        <w:t>_</w:t>
      </w:r>
    </w:p>
    <w:p w14:paraId="507E786F" w14:textId="77777777" w:rsidR="00357F53" w:rsidRPr="00D979D5" w:rsidRDefault="00357F53" w:rsidP="00357F53">
      <w:pPr>
        <w:keepNext/>
        <w:outlineLvl w:val="3"/>
        <w:rPr>
          <w:sz w:val="24"/>
          <w:szCs w:val="24"/>
          <w:shd w:val="clear" w:color="auto" w:fill="FFFFFF"/>
        </w:rPr>
      </w:pPr>
      <w:r w:rsidRPr="00D979D5">
        <w:rPr>
          <w:i/>
          <w:sz w:val="24"/>
          <w:szCs w:val="24"/>
          <w:u w:val="single"/>
        </w:rPr>
        <w:t xml:space="preserve">Реализация дополнительных общеразвивающих программ </w:t>
      </w:r>
    </w:p>
    <w:p w14:paraId="1EDF2420" w14:textId="77777777" w:rsidR="00357F53" w:rsidRPr="00D979D5" w:rsidRDefault="00357F53" w:rsidP="00357F53">
      <w:pPr>
        <w:widowControl w:val="0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D979D5"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 w:rsidRPr="00D979D5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 лица</w:t>
      </w:r>
    </w:p>
    <w:p w14:paraId="7179A561" w14:textId="77777777" w:rsidR="00357F53" w:rsidRPr="00D979D5" w:rsidRDefault="00357F53" w:rsidP="00357F53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D979D5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62CA7E8F" w14:textId="77777777" w:rsidR="00357F53" w:rsidRPr="00D979D5" w:rsidRDefault="00357F53" w:rsidP="00357F5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D979D5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D979D5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0D662BC3" w14:textId="77777777" w:rsidR="006659F2" w:rsidRDefault="006659F2" w:rsidP="00357F5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420"/>
        <w:gridCol w:w="1420"/>
        <w:gridCol w:w="1276"/>
        <w:gridCol w:w="852"/>
        <w:gridCol w:w="851"/>
        <w:gridCol w:w="2278"/>
        <w:gridCol w:w="1132"/>
        <w:gridCol w:w="596"/>
        <w:gridCol w:w="1106"/>
        <w:gridCol w:w="848"/>
        <w:gridCol w:w="851"/>
        <w:gridCol w:w="857"/>
        <w:gridCol w:w="993"/>
      </w:tblGrid>
      <w:tr w:rsidR="006659F2" w:rsidRPr="00033D45" w14:paraId="493CFD3B" w14:textId="77777777" w:rsidTr="00480629">
        <w:trPr>
          <w:trHeight w:hRule="exact" w:val="1339"/>
        </w:trPr>
        <w:tc>
          <w:tcPr>
            <w:tcW w:w="992" w:type="dxa"/>
            <w:vMerge w:val="restart"/>
            <w:shd w:val="clear" w:color="auto" w:fill="FFFFFF"/>
            <w:vAlign w:val="center"/>
          </w:tcPr>
          <w:p w14:paraId="23A99C54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116" w:type="dxa"/>
            <w:gridSpan w:val="3"/>
            <w:vMerge w:val="restart"/>
            <w:shd w:val="clear" w:color="auto" w:fill="FFFFFF"/>
          </w:tcPr>
          <w:p w14:paraId="3CDEF6BE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  <w:vAlign w:val="center"/>
          </w:tcPr>
          <w:p w14:paraId="50ACA1A7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06" w:type="dxa"/>
            <w:gridSpan w:val="3"/>
            <w:shd w:val="clear" w:color="auto" w:fill="FFFFFF"/>
            <w:vAlign w:val="center"/>
          </w:tcPr>
          <w:p w14:paraId="09C25A37" w14:textId="77777777" w:rsidR="006659F2" w:rsidRPr="00033D45" w:rsidRDefault="006659F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000B9B98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805" w:type="dxa"/>
            <w:gridSpan w:val="3"/>
            <w:shd w:val="clear" w:color="auto" w:fill="FFFFFF"/>
          </w:tcPr>
          <w:p w14:paraId="585CBEC1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50" w:type="dxa"/>
            <w:gridSpan w:val="2"/>
            <w:shd w:val="clear" w:color="auto" w:fill="FFFFFF"/>
          </w:tcPr>
          <w:p w14:paraId="790ED637" w14:textId="77777777" w:rsidR="006659F2" w:rsidRPr="00033D45" w:rsidRDefault="006659F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033D45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033D45" w14:paraId="6D173844" w14:textId="77777777" w:rsidTr="00480629">
        <w:trPr>
          <w:trHeight w:hRule="exact" w:val="840"/>
        </w:trPr>
        <w:tc>
          <w:tcPr>
            <w:tcW w:w="992" w:type="dxa"/>
            <w:vMerge/>
            <w:shd w:val="clear" w:color="auto" w:fill="FFFFFF"/>
          </w:tcPr>
          <w:p w14:paraId="43CBA703" w14:textId="77777777" w:rsidR="00AD1573" w:rsidRPr="00033D4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6" w:type="dxa"/>
            <w:gridSpan w:val="3"/>
            <w:vMerge/>
            <w:shd w:val="clear" w:color="auto" w:fill="FFFFFF"/>
          </w:tcPr>
          <w:p w14:paraId="76D2EB1D" w14:textId="77777777" w:rsidR="00AD1573" w:rsidRPr="00033D4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</w:tcPr>
          <w:p w14:paraId="1492AD40" w14:textId="77777777" w:rsidR="00AD1573" w:rsidRPr="00033D4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5A0D3183" w14:textId="77777777" w:rsidR="00AD1573" w:rsidRPr="00033D45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наименование</w:t>
            </w:r>
          </w:p>
          <w:p w14:paraId="47315072" w14:textId="77777777" w:rsidR="00AD1573" w:rsidRPr="00033D4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728" w:type="dxa"/>
            <w:gridSpan w:val="2"/>
            <w:shd w:val="clear" w:color="auto" w:fill="FFFFFF"/>
            <w:vAlign w:val="center"/>
          </w:tcPr>
          <w:p w14:paraId="49E807CB" w14:textId="77777777" w:rsidR="00AD1573" w:rsidRPr="00033D4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6" w:type="dxa"/>
            <w:shd w:val="clear" w:color="auto" w:fill="FFFFFF"/>
          </w:tcPr>
          <w:p w14:paraId="657FE38A" w14:textId="189BCB08" w:rsidR="00AD1573" w:rsidRPr="00033D4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8" w:type="dxa"/>
            <w:shd w:val="clear" w:color="auto" w:fill="FFFFFF"/>
          </w:tcPr>
          <w:p w14:paraId="76491B71" w14:textId="4FB641A5" w:rsidR="00AD1573" w:rsidRPr="00033D4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1" w:type="dxa"/>
            <w:shd w:val="clear" w:color="auto" w:fill="FFFFFF"/>
          </w:tcPr>
          <w:p w14:paraId="3228D2C1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62AEC1FA" w14:textId="632A1472" w:rsidR="00AD1573" w:rsidRPr="00033D4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7" w:type="dxa"/>
            <w:shd w:val="clear" w:color="auto" w:fill="FFFFFF"/>
          </w:tcPr>
          <w:p w14:paraId="65548B54" w14:textId="77777777" w:rsidR="00AD1573" w:rsidRPr="00033D45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77720ADA" w14:textId="77777777" w:rsidR="00AD1573" w:rsidRPr="00033D45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6659F2" w:rsidRPr="00033D45" w14:paraId="74132708" w14:textId="77777777" w:rsidTr="00480629">
        <w:trPr>
          <w:trHeight w:val="624"/>
        </w:trPr>
        <w:tc>
          <w:tcPr>
            <w:tcW w:w="992" w:type="dxa"/>
            <w:vMerge/>
            <w:shd w:val="clear" w:color="auto" w:fill="FFFFFF"/>
          </w:tcPr>
          <w:p w14:paraId="2ED67846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FFFFFF"/>
          </w:tcPr>
          <w:p w14:paraId="74D0DABC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0" w:type="dxa"/>
            <w:shd w:val="clear" w:color="auto" w:fill="FFFFFF"/>
          </w:tcPr>
          <w:p w14:paraId="0B645F2D" w14:textId="77777777" w:rsidR="006659F2" w:rsidRPr="00033D45" w:rsidRDefault="006659F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6" w:type="dxa"/>
            <w:shd w:val="clear" w:color="auto" w:fill="FFFFFF"/>
          </w:tcPr>
          <w:p w14:paraId="24A40503" w14:textId="77777777" w:rsidR="006659F2" w:rsidRPr="00033D45" w:rsidRDefault="006659F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2" w:type="dxa"/>
            <w:shd w:val="clear" w:color="auto" w:fill="FFFFFF"/>
          </w:tcPr>
          <w:p w14:paraId="4360F864" w14:textId="77777777" w:rsidR="006659F2" w:rsidRPr="00033D45" w:rsidRDefault="006659F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7A25E5EC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033D45">
              <w:rPr>
                <w:bCs/>
                <w:color w:val="000000"/>
                <w:sz w:val="18"/>
                <w:szCs w:val="18"/>
              </w:rPr>
              <w:t>-</w:t>
            </w:r>
          </w:p>
          <w:p w14:paraId="1AF28785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6545CBA9" w14:textId="77777777" w:rsidR="006659F2" w:rsidRPr="00033D45" w:rsidRDefault="006659F2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278" w:type="dxa"/>
            <w:shd w:val="clear" w:color="auto" w:fill="FFFFFF"/>
          </w:tcPr>
          <w:p w14:paraId="41A30423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2" w:type="dxa"/>
            <w:shd w:val="clear" w:color="auto" w:fill="FFFFFF"/>
          </w:tcPr>
          <w:p w14:paraId="25E28237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6" w:type="dxa"/>
            <w:shd w:val="clear" w:color="auto" w:fill="FFFFFF"/>
          </w:tcPr>
          <w:p w14:paraId="7DAA471A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6" w:type="dxa"/>
            <w:shd w:val="clear" w:color="auto" w:fill="FFFFFF"/>
          </w:tcPr>
          <w:p w14:paraId="0876A975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4B4FAE77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4AE4F794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7" w:type="dxa"/>
            <w:shd w:val="clear" w:color="auto" w:fill="FFFFFF"/>
          </w:tcPr>
          <w:p w14:paraId="4CFAB544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4908DD00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6659F2" w:rsidRPr="00033D45" w14:paraId="220E210B" w14:textId="77777777" w:rsidTr="00480629">
        <w:trPr>
          <w:trHeight w:hRule="exact" w:val="372"/>
        </w:trPr>
        <w:tc>
          <w:tcPr>
            <w:tcW w:w="992" w:type="dxa"/>
            <w:shd w:val="clear" w:color="auto" w:fill="FFFFFF"/>
          </w:tcPr>
          <w:p w14:paraId="1DCD5C8A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1</w:t>
            </w:r>
          </w:p>
        </w:tc>
        <w:tc>
          <w:tcPr>
            <w:tcW w:w="1420" w:type="dxa"/>
            <w:shd w:val="clear" w:color="auto" w:fill="FFFFFF"/>
          </w:tcPr>
          <w:p w14:paraId="6A63CCB5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2</w:t>
            </w:r>
          </w:p>
        </w:tc>
        <w:tc>
          <w:tcPr>
            <w:tcW w:w="1420" w:type="dxa"/>
            <w:shd w:val="clear" w:color="auto" w:fill="FFFFFF"/>
          </w:tcPr>
          <w:p w14:paraId="11B12CE6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FFFFFF"/>
          </w:tcPr>
          <w:p w14:paraId="551431AB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</w:tcPr>
          <w:p w14:paraId="02C25D38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</w:tcPr>
          <w:p w14:paraId="757ED6A0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6</w:t>
            </w:r>
          </w:p>
        </w:tc>
        <w:tc>
          <w:tcPr>
            <w:tcW w:w="2278" w:type="dxa"/>
            <w:shd w:val="clear" w:color="auto" w:fill="FFFFFF"/>
          </w:tcPr>
          <w:p w14:paraId="1DFCBB8E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14:paraId="03B3F1B5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8</w:t>
            </w:r>
          </w:p>
        </w:tc>
        <w:tc>
          <w:tcPr>
            <w:tcW w:w="596" w:type="dxa"/>
            <w:shd w:val="clear" w:color="auto" w:fill="FFFFFF"/>
          </w:tcPr>
          <w:p w14:paraId="294C6C4B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9</w:t>
            </w:r>
          </w:p>
        </w:tc>
        <w:tc>
          <w:tcPr>
            <w:tcW w:w="1106" w:type="dxa"/>
            <w:shd w:val="clear" w:color="auto" w:fill="FFFFFF"/>
          </w:tcPr>
          <w:p w14:paraId="73E35448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10</w:t>
            </w:r>
          </w:p>
        </w:tc>
        <w:tc>
          <w:tcPr>
            <w:tcW w:w="848" w:type="dxa"/>
            <w:shd w:val="clear" w:color="auto" w:fill="FFFFFF"/>
          </w:tcPr>
          <w:p w14:paraId="73254298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14:paraId="7778A58B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12</w:t>
            </w:r>
          </w:p>
        </w:tc>
        <w:tc>
          <w:tcPr>
            <w:tcW w:w="857" w:type="dxa"/>
            <w:shd w:val="clear" w:color="auto" w:fill="FFFFFF"/>
          </w:tcPr>
          <w:p w14:paraId="6A73CE17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77B62749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14</w:t>
            </w:r>
          </w:p>
        </w:tc>
      </w:tr>
      <w:tr w:rsidR="006659F2" w:rsidRPr="00033D45" w14:paraId="6FFE0175" w14:textId="77777777" w:rsidTr="00480629">
        <w:trPr>
          <w:trHeight w:hRule="exact" w:val="564"/>
        </w:trPr>
        <w:tc>
          <w:tcPr>
            <w:tcW w:w="992" w:type="dxa"/>
            <w:vMerge w:val="restart"/>
            <w:shd w:val="clear" w:color="auto" w:fill="FFFFFF"/>
          </w:tcPr>
          <w:p w14:paraId="131670DA" w14:textId="77777777" w:rsidR="006659F2" w:rsidRPr="00033D45" w:rsidRDefault="006659F2" w:rsidP="00480629">
            <w:pPr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804200О.99.</w:t>
            </w:r>
            <w:proofErr w:type="gramStart"/>
            <w:r w:rsidRPr="00033D45">
              <w:rPr>
                <w:sz w:val="18"/>
                <w:szCs w:val="18"/>
              </w:rPr>
              <w:t>0.ББ</w:t>
            </w:r>
            <w:proofErr w:type="gramEnd"/>
            <w:r w:rsidRPr="00033D45">
              <w:rPr>
                <w:sz w:val="18"/>
                <w:szCs w:val="18"/>
              </w:rPr>
              <w:t>52АЗ44000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14:paraId="5EF4041B" w14:textId="77777777" w:rsidR="006659F2" w:rsidRPr="00033D45" w:rsidRDefault="006659F2" w:rsidP="00D979D5">
            <w:pPr>
              <w:keepNext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  <w:p w14:paraId="524E6064" w14:textId="77777777" w:rsidR="006659F2" w:rsidRPr="00033D45" w:rsidRDefault="006659F2" w:rsidP="00480629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  <w:shd w:val="clear" w:color="auto" w:fill="FFFFFF"/>
          </w:tcPr>
          <w:p w14:paraId="23D4BB57" w14:textId="77777777" w:rsidR="006659F2" w:rsidRPr="00033D45" w:rsidRDefault="006659F2" w:rsidP="00480629">
            <w:pPr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14:paraId="3323B85F" w14:textId="77777777" w:rsidR="006659F2" w:rsidRPr="00033D45" w:rsidRDefault="006659F2" w:rsidP="00480629">
            <w:pPr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художественная</w:t>
            </w:r>
          </w:p>
        </w:tc>
        <w:tc>
          <w:tcPr>
            <w:tcW w:w="852" w:type="dxa"/>
            <w:vMerge w:val="restart"/>
            <w:shd w:val="clear" w:color="auto" w:fill="FFFFFF"/>
          </w:tcPr>
          <w:p w14:paraId="7C64DE17" w14:textId="77777777" w:rsidR="006659F2" w:rsidRPr="00033D45" w:rsidRDefault="006659F2" w:rsidP="00480629">
            <w:pPr>
              <w:jc w:val="center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44A9006E" w14:textId="77777777" w:rsidR="006659F2" w:rsidRPr="00033D45" w:rsidRDefault="006659F2" w:rsidP="00480629">
            <w:pPr>
              <w:rPr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22826157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  <w:p w14:paraId="7EDD173A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02D0F6FF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25A04FE8" w14:textId="77777777" w:rsidR="006659F2" w:rsidRPr="00033D45" w:rsidRDefault="006659F2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32" w:type="dxa"/>
            <w:shd w:val="clear" w:color="auto" w:fill="FFFFFF"/>
          </w:tcPr>
          <w:p w14:paraId="122644C3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6" w:type="dxa"/>
            <w:shd w:val="clear" w:color="auto" w:fill="FFFFFF"/>
          </w:tcPr>
          <w:p w14:paraId="6128B046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6" w:type="dxa"/>
            <w:shd w:val="clear" w:color="auto" w:fill="FFFFFF"/>
          </w:tcPr>
          <w:p w14:paraId="70FF598C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8" w:type="dxa"/>
            <w:shd w:val="clear" w:color="auto" w:fill="FFFFFF"/>
          </w:tcPr>
          <w:p w14:paraId="0F1B5430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26796086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7" w:type="dxa"/>
            <w:shd w:val="clear" w:color="auto" w:fill="FFFFFF"/>
          </w:tcPr>
          <w:p w14:paraId="1978B92B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47645AD9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6659F2" w:rsidRPr="00033D45" w14:paraId="0C26EC5E" w14:textId="77777777" w:rsidTr="00480629">
        <w:trPr>
          <w:trHeight w:hRule="exact" w:val="760"/>
        </w:trPr>
        <w:tc>
          <w:tcPr>
            <w:tcW w:w="992" w:type="dxa"/>
            <w:vMerge/>
            <w:shd w:val="clear" w:color="auto" w:fill="FFFFFF"/>
          </w:tcPr>
          <w:p w14:paraId="7E8AE268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311CA831" w14:textId="77777777" w:rsidR="006659F2" w:rsidRPr="00033D45" w:rsidRDefault="006659F2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336D35BF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7FB3A0F9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14:paraId="29336054" w14:textId="77777777" w:rsidR="006659F2" w:rsidRPr="00033D45" w:rsidRDefault="006659F2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33033156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1C887A46" w14:textId="77777777" w:rsidR="006659F2" w:rsidRPr="00033D45" w:rsidRDefault="006659F2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132" w:type="dxa"/>
            <w:shd w:val="clear" w:color="auto" w:fill="FFFFFF"/>
          </w:tcPr>
          <w:p w14:paraId="3AC79497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6" w:type="dxa"/>
            <w:shd w:val="clear" w:color="auto" w:fill="FFFFFF"/>
          </w:tcPr>
          <w:p w14:paraId="159C316F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6" w:type="dxa"/>
            <w:shd w:val="clear" w:color="auto" w:fill="FFFFFF"/>
          </w:tcPr>
          <w:p w14:paraId="24213B3B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48" w:type="dxa"/>
            <w:shd w:val="clear" w:color="auto" w:fill="FFFFFF"/>
          </w:tcPr>
          <w:p w14:paraId="29E9F9FC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FFFFFF"/>
          </w:tcPr>
          <w:p w14:paraId="10281131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7" w:type="dxa"/>
            <w:shd w:val="clear" w:color="auto" w:fill="FFFFFF"/>
          </w:tcPr>
          <w:p w14:paraId="6C2833B4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5D54755A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6659F2" w:rsidRPr="00033D45" w14:paraId="26C0E4BC" w14:textId="77777777" w:rsidTr="00480629">
        <w:trPr>
          <w:trHeight w:hRule="exact" w:val="1282"/>
        </w:trPr>
        <w:tc>
          <w:tcPr>
            <w:tcW w:w="992" w:type="dxa"/>
            <w:vMerge/>
            <w:shd w:val="clear" w:color="auto" w:fill="FFFFFF"/>
          </w:tcPr>
          <w:p w14:paraId="4C46907D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4A21EA0B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121C91A6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6D0C4520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14:paraId="0AC4C2D5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39730F90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0E28EB45" w14:textId="77777777" w:rsidR="006659F2" w:rsidRPr="00033D45" w:rsidRDefault="006659F2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033D45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52D67561" w14:textId="77777777" w:rsidR="006659F2" w:rsidRPr="00033D45" w:rsidRDefault="006659F2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033D45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0861F6BD" w14:textId="77777777" w:rsidR="006659F2" w:rsidRPr="00033D45" w:rsidRDefault="006659F2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2" w:type="dxa"/>
            <w:shd w:val="clear" w:color="auto" w:fill="FFFFFF"/>
          </w:tcPr>
          <w:p w14:paraId="314364BD" w14:textId="77777777" w:rsidR="006659F2" w:rsidRPr="00033D45" w:rsidRDefault="006659F2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6" w:type="dxa"/>
            <w:shd w:val="clear" w:color="auto" w:fill="FFFFFF"/>
          </w:tcPr>
          <w:p w14:paraId="017C635B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106" w:type="dxa"/>
            <w:shd w:val="clear" w:color="auto" w:fill="FFFFFF"/>
          </w:tcPr>
          <w:p w14:paraId="1BFC527B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8" w:type="dxa"/>
            <w:shd w:val="clear" w:color="auto" w:fill="FFFFFF"/>
          </w:tcPr>
          <w:p w14:paraId="39F509E8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0889EABB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7" w:type="dxa"/>
            <w:shd w:val="clear" w:color="auto" w:fill="FFFFFF"/>
          </w:tcPr>
          <w:p w14:paraId="2DFEB0D9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1ED32F0E" w14:textId="77777777" w:rsidR="006659F2" w:rsidRPr="00033D45" w:rsidRDefault="006659F2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33D45"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5113C00F" w14:textId="77777777" w:rsidR="00844AFE" w:rsidRPr="00A93419" w:rsidRDefault="00844AFE" w:rsidP="00844AFE">
      <w:pPr>
        <w:keepNext/>
        <w:outlineLvl w:val="3"/>
        <w:rPr>
          <w:bCs/>
          <w:sz w:val="16"/>
          <w:szCs w:val="16"/>
        </w:rPr>
      </w:pPr>
    </w:p>
    <w:p w14:paraId="7DBBEF63" w14:textId="77777777" w:rsidR="00844AFE" w:rsidRPr="00A93419" w:rsidRDefault="00844AFE" w:rsidP="00844AFE">
      <w:pPr>
        <w:pageBreakBefore/>
        <w:widowControl w:val="0"/>
        <w:spacing w:line="235" w:lineRule="auto"/>
        <w:ind w:right="111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</w:p>
    <w:tbl>
      <w:tblPr>
        <w:tblW w:w="559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"/>
        <w:gridCol w:w="1853"/>
        <w:gridCol w:w="846"/>
        <w:gridCol w:w="1278"/>
        <w:gridCol w:w="852"/>
        <w:gridCol w:w="851"/>
        <w:gridCol w:w="994"/>
        <w:gridCol w:w="851"/>
        <w:gridCol w:w="425"/>
        <w:gridCol w:w="996"/>
        <w:gridCol w:w="884"/>
        <w:gridCol w:w="938"/>
        <w:gridCol w:w="1017"/>
        <w:gridCol w:w="832"/>
        <w:gridCol w:w="845"/>
        <w:gridCol w:w="877"/>
        <w:gridCol w:w="994"/>
      </w:tblGrid>
      <w:tr w:rsidR="006659F2" w:rsidRPr="00033D45" w14:paraId="701F0DD5" w14:textId="77777777" w:rsidTr="00D979D5">
        <w:tc>
          <w:tcPr>
            <w:tcW w:w="991" w:type="dxa"/>
            <w:vMerge w:val="restart"/>
            <w:shd w:val="clear" w:color="auto" w:fill="FFFFFF"/>
          </w:tcPr>
          <w:p w14:paraId="2DDBB768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6117CFCB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698B95BB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2AFC11DC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2345E01E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977" w:type="dxa"/>
            <w:gridSpan w:val="3"/>
            <w:vMerge w:val="restart"/>
            <w:shd w:val="clear" w:color="auto" w:fill="FFFFFF"/>
          </w:tcPr>
          <w:p w14:paraId="4AB3A568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68DD5DB2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 xml:space="preserve">Показатель, характеризующий условия (формы) оказания муниципальной </w:t>
            </w:r>
          </w:p>
          <w:p w14:paraId="0F606A7B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270" w:type="dxa"/>
            <w:gridSpan w:val="3"/>
            <w:shd w:val="clear" w:color="auto" w:fill="FFFFFF"/>
          </w:tcPr>
          <w:p w14:paraId="00E1AAFB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818" w:type="dxa"/>
            <w:gridSpan w:val="3"/>
            <w:shd w:val="clear" w:color="auto" w:fill="FFFFFF"/>
          </w:tcPr>
          <w:p w14:paraId="6C691ECC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  <w:shd w:val="clear" w:color="auto" w:fill="FFFFFF"/>
          </w:tcPr>
          <w:p w14:paraId="17CF5A1F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71" w:type="dxa"/>
            <w:gridSpan w:val="2"/>
            <w:shd w:val="clear" w:color="auto" w:fill="FFFFFF"/>
          </w:tcPr>
          <w:p w14:paraId="08C10665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033D45">
              <w:rPr>
                <w:color w:val="000000"/>
                <w:sz w:val="18"/>
                <w:szCs w:val="18"/>
              </w:rPr>
              <w:br/>
            </w:r>
            <w:r w:rsidR="009C2BDF" w:rsidRPr="00033D45">
              <w:rPr>
                <w:color w:val="000000"/>
                <w:sz w:val="18"/>
                <w:szCs w:val="18"/>
              </w:rPr>
              <w:t xml:space="preserve"> от установленных </w:t>
            </w:r>
            <w:r w:rsidRPr="00033D45">
              <w:rPr>
                <w:color w:val="000000"/>
                <w:sz w:val="18"/>
                <w:szCs w:val="18"/>
              </w:rPr>
              <w:t>показателей</w:t>
            </w:r>
          </w:p>
        </w:tc>
      </w:tr>
      <w:tr w:rsidR="00B8063B" w:rsidRPr="00033D45" w14:paraId="52F06935" w14:textId="77777777" w:rsidTr="00D979D5">
        <w:tc>
          <w:tcPr>
            <w:tcW w:w="991" w:type="dxa"/>
            <w:vMerge/>
            <w:shd w:val="clear" w:color="auto" w:fill="FFFFFF"/>
            <w:vAlign w:val="center"/>
          </w:tcPr>
          <w:p w14:paraId="7262869B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77" w:type="dxa"/>
            <w:gridSpan w:val="3"/>
            <w:vMerge/>
            <w:shd w:val="clear" w:color="auto" w:fill="FFFFFF"/>
            <w:vAlign w:val="center"/>
          </w:tcPr>
          <w:p w14:paraId="48D2ED9B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5EF2328A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FFFFF"/>
          </w:tcPr>
          <w:p w14:paraId="0C89D32B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</w:p>
          <w:p w14:paraId="1E76D5D7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033D45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276" w:type="dxa"/>
            <w:gridSpan w:val="2"/>
            <w:shd w:val="clear" w:color="auto" w:fill="FFFFFF"/>
          </w:tcPr>
          <w:p w14:paraId="4FF65BF1" w14:textId="77777777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996" w:type="dxa"/>
            <w:shd w:val="clear" w:color="auto" w:fill="FFFFFF"/>
          </w:tcPr>
          <w:p w14:paraId="3932074A" w14:textId="5421568A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4F4E7A73" w14:textId="43B602E8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8" w:type="dxa"/>
            <w:shd w:val="clear" w:color="auto" w:fill="FFFFFF"/>
          </w:tcPr>
          <w:p w14:paraId="10BC5C15" w14:textId="14BD68BB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17" w:type="dxa"/>
            <w:shd w:val="clear" w:color="auto" w:fill="FFFFFF"/>
          </w:tcPr>
          <w:p w14:paraId="25253DFD" w14:textId="39E535F0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7434D936" w14:textId="77777777" w:rsidR="00B8063B" w:rsidRPr="000C2213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B8063B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2E207276" w14:textId="2A7DDAB0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5" w:type="dxa"/>
            <w:shd w:val="clear" w:color="auto" w:fill="FFFFFF"/>
          </w:tcPr>
          <w:p w14:paraId="2DD3E9DE" w14:textId="36AB4E16" w:rsidR="00B8063B" w:rsidRPr="00033D4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77" w:type="dxa"/>
            <w:shd w:val="clear" w:color="auto" w:fill="FFFFFF"/>
          </w:tcPr>
          <w:p w14:paraId="35BFAAB0" w14:textId="77777777" w:rsidR="00B8063B" w:rsidRPr="00033D45" w:rsidRDefault="00B8063B" w:rsidP="00B806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4" w:type="dxa"/>
            <w:shd w:val="clear" w:color="auto" w:fill="FFFFFF"/>
          </w:tcPr>
          <w:p w14:paraId="1503EEE4" w14:textId="77777777" w:rsidR="00B8063B" w:rsidRPr="00033D45" w:rsidRDefault="00B8063B" w:rsidP="00B806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6659F2" w:rsidRPr="00033D45" w14:paraId="0352E7ED" w14:textId="77777777" w:rsidTr="00D979D5">
        <w:tc>
          <w:tcPr>
            <w:tcW w:w="991" w:type="dxa"/>
            <w:vMerge/>
            <w:shd w:val="clear" w:color="auto" w:fill="FFFFFF"/>
            <w:vAlign w:val="center"/>
          </w:tcPr>
          <w:p w14:paraId="6C0101EC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53" w:type="dxa"/>
            <w:shd w:val="clear" w:color="auto" w:fill="FFFFFF"/>
          </w:tcPr>
          <w:p w14:paraId="7DB3BB9C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846" w:type="dxa"/>
            <w:shd w:val="clear" w:color="auto" w:fill="FFFFFF"/>
          </w:tcPr>
          <w:p w14:paraId="733139B1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8" w:type="dxa"/>
            <w:shd w:val="clear" w:color="auto" w:fill="FFFFFF"/>
          </w:tcPr>
          <w:p w14:paraId="427F3C67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2" w:type="dxa"/>
            <w:shd w:val="clear" w:color="auto" w:fill="FFFFFF"/>
          </w:tcPr>
          <w:p w14:paraId="263D140F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103758B9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033D45">
              <w:rPr>
                <w:bCs/>
                <w:color w:val="000000"/>
                <w:sz w:val="18"/>
                <w:szCs w:val="18"/>
              </w:rPr>
              <w:t>-</w:t>
            </w:r>
          </w:p>
          <w:p w14:paraId="36535972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33D45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369B32A5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4" w:type="dxa"/>
            <w:shd w:val="clear" w:color="auto" w:fill="FFFFFF"/>
            <w:vAlign w:val="center"/>
          </w:tcPr>
          <w:p w14:paraId="7AF2C1AC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4DFCEC9A" w14:textId="77777777" w:rsidR="006659F2" w:rsidRPr="00033D45" w:rsidRDefault="00901EEF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shd w:val="clear" w:color="auto" w:fill="FFFFFF"/>
          </w:tcPr>
          <w:p w14:paraId="7B0DB95E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588D3ACA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3D154A19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FFFFFF"/>
          </w:tcPr>
          <w:p w14:paraId="74C87E71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FFFFFF"/>
          </w:tcPr>
          <w:p w14:paraId="4AA79B54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1AFEBD1C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14:paraId="39A99B9C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3AC3919B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FFFFF"/>
          </w:tcPr>
          <w:p w14:paraId="7BB5AA4B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659F2" w:rsidRPr="00033D45" w14:paraId="31E51A15" w14:textId="77777777" w:rsidTr="00D979D5">
        <w:tc>
          <w:tcPr>
            <w:tcW w:w="991" w:type="dxa"/>
            <w:shd w:val="clear" w:color="auto" w:fill="FFFFFF"/>
            <w:vAlign w:val="bottom"/>
          </w:tcPr>
          <w:p w14:paraId="1E981923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3" w:type="dxa"/>
            <w:shd w:val="clear" w:color="auto" w:fill="FFFFFF"/>
            <w:vAlign w:val="bottom"/>
          </w:tcPr>
          <w:p w14:paraId="4C09035F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46" w:type="dxa"/>
            <w:shd w:val="clear" w:color="auto" w:fill="FFFFFF"/>
            <w:vAlign w:val="center"/>
          </w:tcPr>
          <w:p w14:paraId="10D33213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1134BF39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2F98A9A7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0EB12B23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4" w:type="dxa"/>
            <w:shd w:val="clear" w:color="auto" w:fill="FFFFFF"/>
            <w:vAlign w:val="center"/>
          </w:tcPr>
          <w:p w14:paraId="3DD08B6C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0481806F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FFFFFF"/>
            <w:vAlign w:val="center"/>
          </w:tcPr>
          <w:p w14:paraId="7728DFC3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996" w:type="dxa"/>
            <w:shd w:val="clear" w:color="auto" w:fill="FFFFFF"/>
            <w:vAlign w:val="bottom"/>
          </w:tcPr>
          <w:p w14:paraId="761D39F1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5A44C75D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8" w:type="dxa"/>
            <w:shd w:val="clear" w:color="auto" w:fill="FFFFFF"/>
            <w:vAlign w:val="bottom"/>
          </w:tcPr>
          <w:p w14:paraId="1BA11B85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  <w:vAlign w:val="center"/>
          </w:tcPr>
          <w:p w14:paraId="0EA983E7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1835EC71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67BC7561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7" w:type="dxa"/>
            <w:shd w:val="clear" w:color="auto" w:fill="FFFFFF"/>
          </w:tcPr>
          <w:p w14:paraId="43EFEB45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4" w:type="dxa"/>
            <w:shd w:val="clear" w:color="auto" w:fill="FFFFFF"/>
          </w:tcPr>
          <w:p w14:paraId="66219885" w14:textId="77777777" w:rsidR="006659F2" w:rsidRPr="00033D45" w:rsidRDefault="006659F2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E00F91" w:rsidRPr="00033D45" w14:paraId="1F55BB81" w14:textId="77777777" w:rsidTr="00D979D5">
        <w:trPr>
          <w:trHeight w:val="1235"/>
        </w:trPr>
        <w:tc>
          <w:tcPr>
            <w:tcW w:w="991" w:type="dxa"/>
            <w:shd w:val="clear" w:color="auto" w:fill="FFFFFF"/>
          </w:tcPr>
          <w:p w14:paraId="3D266375" w14:textId="77777777" w:rsidR="00E00F91" w:rsidRPr="00033D45" w:rsidRDefault="00E00F91" w:rsidP="00E00F91">
            <w:pPr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804200О.99.</w:t>
            </w:r>
            <w:proofErr w:type="gramStart"/>
            <w:r w:rsidRPr="00033D45">
              <w:rPr>
                <w:sz w:val="18"/>
                <w:szCs w:val="18"/>
              </w:rPr>
              <w:t>0.ББ</w:t>
            </w:r>
            <w:proofErr w:type="gramEnd"/>
            <w:r w:rsidRPr="00033D45">
              <w:rPr>
                <w:sz w:val="18"/>
                <w:szCs w:val="18"/>
              </w:rPr>
              <w:t>52АЗ44000</w:t>
            </w:r>
          </w:p>
        </w:tc>
        <w:tc>
          <w:tcPr>
            <w:tcW w:w="1853" w:type="dxa"/>
            <w:shd w:val="clear" w:color="auto" w:fill="FFFFFF"/>
          </w:tcPr>
          <w:p w14:paraId="04C25274" w14:textId="77777777" w:rsidR="00E00F91" w:rsidRPr="00033D45" w:rsidRDefault="00E00F91" w:rsidP="00E00F91">
            <w:pPr>
              <w:keepNext/>
              <w:outlineLvl w:val="3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</w:tc>
        <w:tc>
          <w:tcPr>
            <w:tcW w:w="846" w:type="dxa"/>
            <w:shd w:val="clear" w:color="auto" w:fill="FFFFFF"/>
          </w:tcPr>
          <w:p w14:paraId="2DE1E28A" w14:textId="77777777" w:rsidR="00E00F91" w:rsidRPr="00033D45" w:rsidRDefault="00E00F91" w:rsidP="00E00F91">
            <w:pPr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Не указано</w:t>
            </w:r>
          </w:p>
        </w:tc>
        <w:tc>
          <w:tcPr>
            <w:tcW w:w="1278" w:type="dxa"/>
            <w:shd w:val="clear" w:color="auto" w:fill="FFFFFF"/>
          </w:tcPr>
          <w:p w14:paraId="4DBC9D07" w14:textId="77777777" w:rsidR="00E00F91" w:rsidRPr="00033D45" w:rsidRDefault="00E00F91" w:rsidP="00E00F91">
            <w:pPr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художественная</w:t>
            </w:r>
          </w:p>
        </w:tc>
        <w:tc>
          <w:tcPr>
            <w:tcW w:w="852" w:type="dxa"/>
            <w:shd w:val="clear" w:color="auto" w:fill="FFFFFF"/>
          </w:tcPr>
          <w:p w14:paraId="57E0E7AA" w14:textId="77777777" w:rsidR="00E00F91" w:rsidRPr="00033D45" w:rsidRDefault="00E00F91" w:rsidP="00E00F91">
            <w:pPr>
              <w:jc w:val="center"/>
              <w:rPr>
                <w:sz w:val="18"/>
                <w:szCs w:val="18"/>
              </w:rPr>
            </w:pPr>
            <w:r w:rsidRPr="00033D45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A244197" w14:textId="77777777" w:rsidR="00E00F91" w:rsidRPr="00033D45" w:rsidRDefault="00E00F91" w:rsidP="00E00F91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FFFFF"/>
          </w:tcPr>
          <w:p w14:paraId="0BF54016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851" w:type="dxa"/>
            <w:shd w:val="clear" w:color="auto" w:fill="FFFFFF"/>
          </w:tcPr>
          <w:p w14:paraId="5AA833A1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Человеко-часы</w:t>
            </w:r>
          </w:p>
        </w:tc>
        <w:tc>
          <w:tcPr>
            <w:tcW w:w="425" w:type="dxa"/>
            <w:shd w:val="clear" w:color="auto" w:fill="FFFFFF"/>
          </w:tcPr>
          <w:p w14:paraId="01D184B4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33D45">
              <w:rPr>
                <w:bCs/>
                <w:color w:val="000000"/>
                <w:sz w:val="18"/>
                <w:szCs w:val="18"/>
              </w:rPr>
              <w:t>539</w:t>
            </w:r>
          </w:p>
        </w:tc>
        <w:tc>
          <w:tcPr>
            <w:tcW w:w="996" w:type="dxa"/>
            <w:shd w:val="clear" w:color="auto" w:fill="FFFFFF"/>
          </w:tcPr>
          <w:p w14:paraId="5DDC9F5E" w14:textId="62B74AE7" w:rsidR="00E00F91" w:rsidRPr="00033D45" w:rsidRDefault="003E1BE4" w:rsidP="00E00F9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18000</w:t>
            </w:r>
          </w:p>
        </w:tc>
        <w:tc>
          <w:tcPr>
            <w:tcW w:w="884" w:type="dxa"/>
            <w:shd w:val="clear" w:color="auto" w:fill="FFFFFF"/>
          </w:tcPr>
          <w:p w14:paraId="73DAB8E8" w14:textId="773C738E" w:rsidR="00E00F91" w:rsidRPr="00033D45" w:rsidRDefault="003E1BE4" w:rsidP="00E00F91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18000</w:t>
            </w:r>
          </w:p>
        </w:tc>
        <w:tc>
          <w:tcPr>
            <w:tcW w:w="938" w:type="dxa"/>
            <w:shd w:val="clear" w:color="auto" w:fill="FFFFFF"/>
          </w:tcPr>
          <w:p w14:paraId="28F4925F" w14:textId="1DCF86C5" w:rsidR="00E00F91" w:rsidRPr="00033D45" w:rsidRDefault="003E1BE4" w:rsidP="00E00F91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18000</w:t>
            </w:r>
          </w:p>
        </w:tc>
        <w:tc>
          <w:tcPr>
            <w:tcW w:w="1017" w:type="dxa"/>
            <w:shd w:val="clear" w:color="auto" w:fill="FFFFFF"/>
          </w:tcPr>
          <w:p w14:paraId="49A0042D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1ACD1EFF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</w:tcPr>
          <w:p w14:paraId="4A2ADEA6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69AC611E" w14:textId="77777777" w:rsidR="00E00F91" w:rsidRPr="00033D45" w:rsidRDefault="00E00F91" w:rsidP="00E00F9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994" w:type="dxa"/>
            <w:shd w:val="clear" w:color="auto" w:fill="FFFFFF"/>
          </w:tcPr>
          <w:p w14:paraId="15169B6F" w14:textId="13EC2812" w:rsidR="00E00F91" w:rsidRPr="00033D45" w:rsidRDefault="003E1BE4" w:rsidP="00E00F9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1800</w:t>
            </w:r>
          </w:p>
        </w:tc>
      </w:tr>
    </w:tbl>
    <w:p w14:paraId="370716F6" w14:textId="77777777" w:rsidR="00844AFE" w:rsidRPr="00A93419" w:rsidRDefault="00844AFE" w:rsidP="00844AFE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26089FB4" w14:textId="77777777" w:rsidR="00844AFE" w:rsidRDefault="00844AFE" w:rsidP="00844AFE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33E3890B" w14:textId="77777777" w:rsidR="007C7490" w:rsidRPr="0042174A" w:rsidRDefault="007C7490" w:rsidP="007C7490">
      <w:pPr>
        <w:keepNext/>
        <w:spacing w:line="235" w:lineRule="auto"/>
        <w:outlineLvl w:val="3"/>
        <w:rPr>
          <w:bCs/>
          <w:color w:val="000000"/>
          <w:sz w:val="10"/>
          <w:szCs w:val="10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7C7490" w:rsidRPr="00C42765" w14:paraId="060B4372" w14:textId="77777777" w:rsidTr="007C7490">
        <w:trPr>
          <w:trHeight w:val="198"/>
        </w:trPr>
        <w:tc>
          <w:tcPr>
            <w:tcW w:w="15173" w:type="dxa"/>
            <w:gridSpan w:val="5"/>
          </w:tcPr>
          <w:p w14:paraId="3B0D3DDE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7C7490" w:rsidRPr="00C42765" w14:paraId="2825C535" w14:textId="77777777" w:rsidTr="007C7490">
        <w:tc>
          <w:tcPr>
            <w:tcW w:w="2694" w:type="dxa"/>
          </w:tcPr>
          <w:p w14:paraId="79271F10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6CDFA0EC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5A2D5E2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198268C5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3AFA1C8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7C7490" w:rsidRPr="00C42765" w14:paraId="3ABD8F16" w14:textId="77777777" w:rsidTr="007C7490">
        <w:tc>
          <w:tcPr>
            <w:tcW w:w="2694" w:type="dxa"/>
          </w:tcPr>
          <w:p w14:paraId="4C0B4B62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6857D33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0C4F561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5AA6EADA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508C8B0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7C7490" w:rsidRPr="00C42765" w14:paraId="52E1D511" w14:textId="77777777" w:rsidTr="007C7490">
        <w:tc>
          <w:tcPr>
            <w:tcW w:w="2694" w:type="dxa"/>
          </w:tcPr>
          <w:p w14:paraId="1527242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19A28186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A4FC29B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0E96E6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063C5051" w14:textId="77777777" w:rsidR="007C7490" w:rsidRPr="00C42765" w:rsidRDefault="007C7490" w:rsidP="007C749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3CB7DC5F" w14:textId="77777777" w:rsidR="007C7490" w:rsidRPr="0042174A" w:rsidRDefault="007C7490" w:rsidP="007C7490">
      <w:pPr>
        <w:widowControl w:val="0"/>
        <w:spacing w:line="235" w:lineRule="auto"/>
        <w:rPr>
          <w:b/>
          <w:color w:val="000000"/>
          <w:sz w:val="10"/>
          <w:szCs w:val="10"/>
          <w:shd w:val="clear" w:color="auto" w:fill="FFFFFF"/>
        </w:rPr>
      </w:pPr>
    </w:p>
    <w:p w14:paraId="748DF144" w14:textId="77777777" w:rsidR="007C7490" w:rsidRPr="005D24BE" w:rsidRDefault="007C7490" w:rsidP="007C7490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046DA5DC" w14:textId="77777777" w:rsidR="007C7490" w:rsidRPr="001E7744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</w:t>
      </w:r>
      <w:r>
        <w:rPr>
          <w:color w:val="000000"/>
          <w:sz w:val="24"/>
          <w:szCs w:val="24"/>
          <w:shd w:val="clear" w:color="auto" w:fill="FFFFFF"/>
        </w:rPr>
        <w:t>и</w:t>
      </w: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</w:t>
      </w:r>
      <w:r>
        <w:rPr>
          <w:b/>
          <w:color w:val="000000"/>
          <w:sz w:val="24"/>
          <w:szCs w:val="24"/>
          <w:shd w:val="clear" w:color="auto" w:fill="FFFFFF"/>
        </w:rPr>
        <w:t>______</w:t>
      </w:r>
      <w:r w:rsidRPr="001E7744">
        <w:rPr>
          <w:b/>
          <w:color w:val="000000"/>
          <w:sz w:val="24"/>
          <w:szCs w:val="24"/>
          <w:shd w:val="clear" w:color="auto" w:fill="FFFFFF"/>
        </w:rPr>
        <w:t>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7C7490" w:rsidRPr="001604A2" w14:paraId="154EB42C" w14:textId="77777777" w:rsidTr="00571D35">
        <w:trPr>
          <w:trHeight w:val="208"/>
        </w:trPr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0889D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5E8DE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373F9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503CF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FC257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10BF488B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7C7490" w:rsidRPr="001604A2" w14:paraId="7463905C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2ADE4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5B641" w14:textId="77777777" w:rsidR="007C7490" w:rsidRPr="00703AAE" w:rsidRDefault="007C7490" w:rsidP="007C7490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1DBED2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E44A5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C5D4A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7C7490" w:rsidRPr="001604A2" w14:paraId="2216D4CB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60745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1A0A2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C3408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4CDD4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1D52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571D35" w:rsidRPr="001604A2" w14:paraId="63CA49BD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E28EA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Приказ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4898D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Министерство </w:t>
            </w:r>
            <w:r>
              <w:rPr>
                <w:color w:val="000000"/>
                <w:sz w:val="22"/>
                <w:szCs w:val="22"/>
                <w:lang w:eastAsia="ru-RU"/>
              </w:rPr>
              <w:t>Просвещения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DB951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</w:t>
            </w: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>.0</w:t>
            </w: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>.20</w:t>
            </w:r>
            <w:r>
              <w:rPr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B431F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629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AEF46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</w:p>
        </w:tc>
      </w:tr>
      <w:tr w:rsidR="007C7490" w:rsidRPr="001604A2" w14:paraId="0CCD79DC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BB46B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56821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703AAE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703AAE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88C1C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3EB02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B8797" w14:textId="77777777" w:rsidR="007C7490" w:rsidRPr="00703AAE" w:rsidRDefault="007C7490" w:rsidP="007C7490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703AAE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703AAE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41C8A3C5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493F94E8" w14:textId="77777777" w:rsidR="007C7490" w:rsidRDefault="007C7490" w:rsidP="007C7490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2740680B" w14:textId="77777777" w:rsidR="007C7490" w:rsidRPr="00A93419" w:rsidRDefault="007C7490" w:rsidP="007C7490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7C7490" w:rsidRPr="00587874" w14:paraId="5A615928" w14:textId="77777777" w:rsidTr="007C7490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26B7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2794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1E39" w14:textId="77777777" w:rsidR="007C7490" w:rsidRPr="00587874" w:rsidRDefault="007C7490" w:rsidP="007C7490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7C7490" w:rsidRPr="00587874" w14:paraId="52C48C06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3550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1979" w14:textId="77777777" w:rsidR="007C7490" w:rsidRPr="00587874" w:rsidRDefault="007C7490" w:rsidP="007C7490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587874">
              <w:rPr>
                <w:bCs/>
                <w:sz w:val="20"/>
                <w:szCs w:val="20"/>
              </w:rPr>
              <w:t>закон  №</w:t>
            </w:r>
            <w:proofErr w:type="gramEnd"/>
            <w:r w:rsidRPr="00587874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27E0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7C7490" w:rsidRPr="00587874" w14:paraId="5030A86B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9F3D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D7EE" w14:textId="77777777" w:rsidR="007C7490" w:rsidRPr="00587874" w:rsidRDefault="007C7490" w:rsidP="007C7490">
            <w:pPr>
              <w:pStyle w:val="ConsPlusCell"/>
              <w:rPr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871A" w14:textId="77777777" w:rsidR="007C7490" w:rsidRPr="00587874" w:rsidRDefault="007C7490" w:rsidP="007C7490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7C7490" w:rsidRPr="00587874" w14:paraId="4B337074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DEA5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4E9C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9B73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1 раз в год</w:t>
            </w:r>
          </w:p>
        </w:tc>
      </w:tr>
      <w:tr w:rsidR="007C7490" w:rsidRPr="00587874" w14:paraId="1ACF0078" w14:textId="77777777" w:rsidTr="007C7490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FEA4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8DA8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541D22B9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7CC9F1FD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6A556E7E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587874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587874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6A7CD414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51E0EA37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3C862FD9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02E678F1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5EBA789C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32B1E852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6E2A4EA1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68176335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6445D7AC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666FBF25" w14:textId="77777777" w:rsidR="007C7490" w:rsidRPr="00587874" w:rsidRDefault="007C7490" w:rsidP="007C7490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CA3A" w14:textId="77777777" w:rsidR="007C7490" w:rsidRPr="00587874" w:rsidRDefault="007C7490" w:rsidP="007C7490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1251B691" w14:textId="77777777" w:rsidR="007C7490" w:rsidRDefault="007C7490" w:rsidP="007C749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63D58A47" w14:textId="77777777" w:rsidR="00844AFE" w:rsidRDefault="00844AFE" w:rsidP="00844AFE">
      <w:pPr>
        <w:suppressAutoHyphens w:val="0"/>
        <w:jc w:val="center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1226A913" w14:textId="77777777" w:rsidR="00844AFE" w:rsidRDefault="00844AFE" w:rsidP="00844AFE">
      <w:pPr>
        <w:suppressAutoHyphens w:val="0"/>
        <w:jc w:val="center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70310B3A" w14:textId="77777777" w:rsidR="00844AFE" w:rsidRDefault="00844AFE" w:rsidP="00844AFE">
      <w:pPr>
        <w:suppressAutoHyphens w:val="0"/>
        <w:jc w:val="center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24889B4B" w14:textId="77777777" w:rsidR="00480629" w:rsidRDefault="00480629" w:rsidP="00844AFE">
      <w:pPr>
        <w:suppressAutoHyphens w:val="0"/>
        <w:jc w:val="center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27BA6364" w14:textId="77777777" w:rsidR="00480629" w:rsidRDefault="00480629" w:rsidP="00844AFE">
      <w:pPr>
        <w:suppressAutoHyphens w:val="0"/>
        <w:jc w:val="center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3483B052" w14:textId="77777777" w:rsidR="00844AFE" w:rsidRDefault="00844AFE" w:rsidP="00844AFE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3B100E16" w14:textId="77777777" w:rsidR="00844AFE" w:rsidRDefault="00844AFE" w:rsidP="00844AFE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  <w:sectPr w:rsidR="00844AFE" w:rsidSect="000B6D28">
          <w:type w:val="continuous"/>
          <w:pgSz w:w="16838" w:h="11906" w:orient="landscape"/>
          <w:pgMar w:top="993" w:right="1134" w:bottom="567" w:left="1134" w:header="709" w:footer="340" w:gutter="0"/>
          <w:cols w:space="720"/>
          <w:docGrid w:linePitch="381"/>
        </w:sectPr>
      </w:pPr>
    </w:p>
    <w:p w14:paraId="71F922BA" w14:textId="77777777" w:rsidR="00844AFE" w:rsidRDefault="00844AFE" w:rsidP="00844AFE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7DB6375F" w14:textId="77777777" w:rsidR="00844AFE" w:rsidRDefault="00844AFE" w:rsidP="00844AFE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527736D0" w14:textId="0F861813" w:rsidR="00216FC0" w:rsidRPr="001E7744" w:rsidRDefault="00AC7F32" w:rsidP="00216FC0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ru-RU"/>
        </w:rPr>
        <w:lastRenderedPageBreak/>
        <w:pict w14:anchorId="0B4EFBDF">
          <v:shape id="_x0000_s1042" type="#_x0000_t202" style="position:absolute;left:0;text-align:left;margin-left:562.3pt;margin-top:9.95pt;width:149.75pt;height:90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1134"/>
                  </w:tblGrid>
                  <w:tr w:rsidR="0019530A" w:rsidRPr="009D7718" w14:paraId="5B602C3E" w14:textId="77777777" w:rsidTr="00C720C9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0E34F0B3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ind w:left="426" w:right="34" w:hanging="426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</w:t>
                        </w: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номер      </w:t>
                        </w:r>
                      </w:p>
                      <w:p w14:paraId="2002B6A8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14:paraId="23260447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14:paraId="047EE8F2" w14:textId="77777777" w:rsidR="0019530A" w:rsidRPr="009D7718" w:rsidRDefault="0019530A" w:rsidP="00C720C9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перечню</w:t>
                        </w:r>
                      </w:p>
                      <w:p w14:paraId="13BB3487" w14:textId="77777777" w:rsidR="0019530A" w:rsidRPr="009D7718" w:rsidRDefault="0019530A" w:rsidP="00C720C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0FDAE3C1" w14:textId="77777777" w:rsidR="0019530A" w:rsidRPr="008D016E" w:rsidRDefault="0019530A" w:rsidP="00376ABD">
                        <w:pPr>
                          <w:pStyle w:val="Style7"/>
                          <w:shd w:val="clear" w:color="auto" w:fill="auto"/>
                          <w:spacing w:before="0" w:after="0" w:line="240" w:lineRule="atLeast"/>
                          <w:ind w:firstLine="34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8D016E">
                          <w:rPr>
                            <w:sz w:val="24"/>
                            <w:szCs w:val="24"/>
                          </w:rPr>
                          <w:t>42.Г42</w:t>
                        </w:r>
                        <w:r>
                          <w:rPr>
                            <w:sz w:val="24"/>
                            <w:szCs w:val="24"/>
                          </w:rPr>
                          <w:t>.0</w:t>
                        </w:r>
                      </w:p>
                    </w:tc>
                  </w:tr>
                </w:tbl>
                <w:p w14:paraId="138E2B28" w14:textId="77777777" w:rsidR="0019530A" w:rsidRPr="009D7718" w:rsidRDefault="0019530A" w:rsidP="00216FC0"/>
              </w:txbxContent>
            </v:textbox>
          </v:shape>
        </w:pict>
      </w:r>
      <w:r w:rsidR="00216FC0">
        <w:rPr>
          <w:bCs/>
          <w:color w:val="000000"/>
          <w:sz w:val="24"/>
          <w:szCs w:val="24"/>
          <w:shd w:val="clear" w:color="auto" w:fill="FFFFFF"/>
        </w:rPr>
        <w:t xml:space="preserve">РАЗДЕЛ </w:t>
      </w:r>
      <w:r w:rsidR="007D2E4B">
        <w:rPr>
          <w:bCs/>
          <w:color w:val="000000"/>
          <w:sz w:val="24"/>
          <w:szCs w:val="24"/>
          <w:shd w:val="clear" w:color="auto" w:fill="FFFFFF"/>
        </w:rPr>
        <w:t>2</w:t>
      </w:r>
      <w:r w:rsidR="003E1BE4">
        <w:rPr>
          <w:bCs/>
          <w:color w:val="000000"/>
          <w:sz w:val="24"/>
          <w:szCs w:val="24"/>
          <w:shd w:val="clear" w:color="auto" w:fill="FFFFFF"/>
        </w:rPr>
        <w:t>2</w:t>
      </w:r>
    </w:p>
    <w:p w14:paraId="427EBAC8" w14:textId="77777777" w:rsidR="00216FC0" w:rsidRPr="00141DA8" w:rsidRDefault="00216FC0" w:rsidP="00216FC0">
      <w:pPr>
        <w:keepNext/>
        <w:outlineLvl w:val="3"/>
        <w:rPr>
          <w:sz w:val="24"/>
          <w:szCs w:val="24"/>
        </w:rPr>
      </w:pPr>
    </w:p>
    <w:p w14:paraId="12D04FBE" w14:textId="77777777" w:rsidR="00357F53" w:rsidRPr="00D979D5" w:rsidRDefault="00216FC0" w:rsidP="00357F53">
      <w:pPr>
        <w:keepNext/>
        <w:outlineLvl w:val="3"/>
        <w:rPr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1. </w:t>
      </w:r>
      <w:r w:rsidR="00357F53" w:rsidRPr="00D979D5">
        <w:rPr>
          <w:bCs/>
          <w:color w:val="000000"/>
          <w:sz w:val="24"/>
          <w:szCs w:val="24"/>
          <w:shd w:val="clear" w:color="auto" w:fill="FFFFFF"/>
        </w:rPr>
        <w:t xml:space="preserve">Наименование муниципальной услуги </w:t>
      </w:r>
      <w:r w:rsidR="00357F53" w:rsidRPr="00D979D5">
        <w:rPr>
          <w:color w:val="000000"/>
          <w:sz w:val="24"/>
          <w:szCs w:val="24"/>
          <w:shd w:val="clear" w:color="auto" w:fill="FFFFFF"/>
        </w:rPr>
        <w:t>_</w:t>
      </w:r>
    </w:p>
    <w:p w14:paraId="5C8FF1A1" w14:textId="77777777" w:rsidR="00357F53" w:rsidRPr="00D979D5" w:rsidRDefault="00357F53" w:rsidP="00357F53">
      <w:pPr>
        <w:keepNext/>
        <w:outlineLvl w:val="3"/>
        <w:rPr>
          <w:sz w:val="24"/>
          <w:szCs w:val="24"/>
          <w:shd w:val="clear" w:color="auto" w:fill="FFFFFF"/>
        </w:rPr>
      </w:pPr>
      <w:r w:rsidRPr="00D979D5">
        <w:rPr>
          <w:i/>
          <w:sz w:val="24"/>
          <w:szCs w:val="24"/>
          <w:u w:val="single"/>
        </w:rPr>
        <w:t xml:space="preserve">Реализация дополнительных общеразвивающих программ </w:t>
      </w:r>
    </w:p>
    <w:p w14:paraId="1935A3E1" w14:textId="77777777" w:rsidR="00357F53" w:rsidRPr="00D979D5" w:rsidRDefault="00357F53" w:rsidP="00357F53">
      <w:pPr>
        <w:widowControl w:val="0"/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</w:pPr>
      <w:r w:rsidRPr="00D979D5"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 w:rsidRPr="00D979D5">
        <w:rPr>
          <w:bCs/>
          <w:i/>
          <w:iCs/>
          <w:color w:val="000000"/>
          <w:sz w:val="24"/>
          <w:szCs w:val="24"/>
          <w:u w:val="single"/>
          <w:shd w:val="clear" w:color="auto" w:fill="FFFFFF"/>
        </w:rPr>
        <w:t>Физические лица</w:t>
      </w:r>
    </w:p>
    <w:p w14:paraId="39DCA1EA" w14:textId="77777777" w:rsidR="00357F53" w:rsidRPr="00D979D5" w:rsidRDefault="00357F53" w:rsidP="00357F53">
      <w:pPr>
        <w:widowControl w:val="0"/>
        <w:rPr>
          <w:bCs/>
          <w:color w:val="000000"/>
          <w:sz w:val="24"/>
          <w:szCs w:val="24"/>
          <w:shd w:val="clear" w:color="auto" w:fill="FFFFFF"/>
        </w:rPr>
      </w:pPr>
      <w:r w:rsidRPr="00D979D5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14:paraId="603C6A2B" w14:textId="77777777" w:rsidR="00357F53" w:rsidRPr="00D979D5" w:rsidRDefault="00357F53" w:rsidP="00357F5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D979D5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  <w:r w:rsidRPr="00D979D5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14:paraId="08C1DD80" w14:textId="77777777" w:rsidR="00480629" w:rsidRDefault="00480629" w:rsidP="00357F53">
      <w:pPr>
        <w:keepNext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420"/>
        <w:gridCol w:w="1420"/>
        <w:gridCol w:w="1276"/>
        <w:gridCol w:w="852"/>
        <w:gridCol w:w="851"/>
        <w:gridCol w:w="2278"/>
        <w:gridCol w:w="1132"/>
        <w:gridCol w:w="596"/>
        <w:gridCol w:w="1106"/>
        <w:gridCol w:w="848"/>
        <w:gridCol w:w="851"/>
        <w:gridCol w:w="857"/>
        <w:gridCol w:w="993"/>
      </w:tblGrid>
      <w:tr w:rsidR="00480629" w:rsidRPr="00D979D5" w14:paraId="0AF9843F" w14:textId="77777777" w:rsidTr="00480629">
        <w:trPr>
          <w:trHeight w:hRule="exact" w:val="1339"/>
        </w:trPr>
        <w:tc>
          <w:tcPr>
            <w:tcW w:w="992" w:type="dxa"/>
            <w:vMerge w:val="restart"/>
            <w:shd w:val="clear" w:color="auto" w:fill="FFFFFF"/>
            <w:vAlign w:val="center"/>
          </w:tcPr>
          <w:p w14:paraId="105B1DDE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116" w:type="dxa"/>
            <w:gridSpan w:val="3"/>
            <w:vMerge w:val="restart"/>
            <w:shd w:val="clear" w:color="auto" w:fill="FFFFFF"/>
          </w:tcPr>
          <w:p w14:paraId="12958121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  <w:vAlign w:val="center"/>
          </w:tcPr>
          <w:p w14:paraId="0C877A4D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006" w:type="dxa"/>
            <w:gridSpan w:val="3"/>
            <w:shd w:val="clear" w:color="auto" w:fill="FFFFFF"/>
            <w:vAlign w:val="center"/>
          </w:tcPr>
          <w:p w14:paraId="446B8F00" w14:textId="77777777" w:rsidR="00480629" w:rsidRPr="00D979D5" w:rsidRDefault="0048062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Показатель качества муниципальной</w:t>
            </w:r>
          </w:p>
          <w:p w14:paraId="6D59C139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805" w:type="dxa"/>
            <w:gridSpan w:val="3"/>
            <w:shd w:val="clear" w:color="auto" w:fill="FFFFFF"/>
          </w:tcPr>
          <w:p w14:paraId="275699D3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Значение показателя качества муниципальной услуги</w:t>
            </w:r>
          </w:p>
        </w:tc>
        <w:tc>
          <w:tcPr>
            <w:tcW w:w="1850" w:type="dxa"/>
            <w:gridSpan w:val="2"/>
            <w:shd w:val="clear" w:color="auto" w:fill="FFFFFF"/>
          </w:tcPr>
          <w:p w14:paraId="4057FFB4" w14:textId="77777777" w:rsidR="00480629" w:rsidRPr="00D979D5" w:rsidRDefault="0048062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D979D5">
              <w:rPr>
                <w:color w:val="000000"/>
                <w:sz w:val="18"/>
                <w:szCs w:val="18"/>
              </w:rPr>
              <w:br/>
              <w:t xml:space="preserve"> от установленных показателей</w:t>
            </w:r>
          </w:p>
        </w:tc>
      </w:tr>
      <w:tr w:rsidR="00AD1573" w:rsidRPr="00D979D5" w14:paraId="54B0CF6A" w14:textId="77777777" w:rsidTr="00480629">
        <w:trPr>
          <w:trHeight w:hRule="exact" w:val="840"/>
        </w:trPr>
        <w:tc>
          <w:tcPr>
            <w:tcW w:w="992" w:type="dxa"/>
            <w:vMerge/>
            <w:shd w:val="clear" w:color="auto" w:fill="FFFFFF"/>
          </w:tcPr>
          <w:p w14:paraId="21530EEC" w14:textId="77777777" w:rsidR="00AD1573" w:rsidRPr="00D979D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16" w:type="dxa"/>
            <w:gridSpan w:val="3"/>
            <w:vMerge/>
            <w:shd w:val="clear" w:color="auto" w:fill="FFFFFF"/>
          </w:tcPr>
          <w:p w14:paraId="0A7049C1" w14:textId="77777777" w:rsidR="00AD1573" w:rsidRPr="00D979D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</w:tcPr>
          <w:p w14:paraId="10CA38AC" w14:textId="77777777" w:rsidR="00AD1573" w:rsidRPr="00D979D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38ECE3DE" w14:textId="77777777" w:rsidR="00AD1573" w:rsidRPr="00D979D5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наименование</w:t>
            </w:r>
          </w:p>
          <w:p w14:paraId="72EE9D21" w14:textId="77777777" w:rsidR="00AD1573" w:rsidRPr="00D979D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1728" w:type="dxa"/>
            <w:gridSpan w:val="2"/>
            <w:shd w:val="clear" w:color="auto" w:fill="FFFFFF"/>
            <w:vAlign w:val="center"/>
          </w:tcPr>
          <w:p w14:paraId="470EE0E4" w14:textId="77777777" w:rsidR="00AD1573" w:rsidRPr="00D979D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1106" w:type="dxa"/>
            <w:shd w:val="clear" w:color="auto" w:fill="FFFFFF"/>
          </w:tcPr>
          <w:p w14:paraId="20D665DE" w14:textId="1A88C037" w:rsidR="00AD1573" w:rsidRPr="00D979D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 w:rsidRPr="000D7A3D">
              <w:rPr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48" w:type="dxa"/>
            <w:shd w:val="clear" w:color="auto" w:fill="FFFFFF"/>
          </w:tcPr>
          <w:p w14:paraId="5C0EC3B9" w14:textId="19DAD8F4" w:rsidR="00AD1573" w:rsidRPr="00D979D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7</w:t>
            </w:r>
            <w:r w:rsidRPr="000D7A3D">
              <w:rPr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851" w:type="dxa"/>
            <w:shd w:val="clear" w:color="auto" w:fill="FFFFFF"/>
          </w:tcPr>
          <w:p w14:paraId="53579130" w14:textId="77777777" w:rsidR="00AD1573" w:rsidRPr="000D7A3D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202</w:t>
            </w:r>
            <w:r w:rsidRPr="00AD1573">
              <w:rPr>
                <w:color w:val="000000"/>
                <w:sz w:val="18"/>
                <w:szCs w:val="18"/>
              </w:rPr>
              <w:t>8</w:t>
            </w:r>
            <w:r w:rsidRPr="000D7A3D">
              <w:rPr>
                <w:color w:val="000000"/>
                <w:sz w:val="18"/>
                <w:szCs w:val="18"/>
              </w:rPr>
              <w:t xml:space="preserve">год </w:t>
            </w:r>
          </w:p>
          <w:p w14:paraId="2AB8CE30" w14:textId="6169CCF4" w:rsidR="00AD1573" w:rsidRPr="00D979D5" w:rsidRDefault="00AD1573" w:rsidP="00AD1573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0D7A3D">
              <w:rPr>
                <w:color w:val="000000"/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857" w:type="dxa"/>
            <w:shd w:val="clear" w:color="auto" w:fill="FFFFFF"/>
          </w:tcPr>
          <w:p w14:paraId="0ECAC136" w14:textId="77777777" w:rsidR="00AD1573" w:rsidRPr="00D979D5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3" w:type="dxa"/>
            <w:shd w:val="clear" w:color="auto" w:fill="FFFFFF"/>
          </w:tcPr>
          <w:p w14:paraId="1362E9D2" w14:textId="77777777" w:rsidR="00AD1573" w:rsidRPr="00D979D5" w:rsidRDefault="00AD1573" w:rsidP="00AD1573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480629" w:rsidRPr="00D979D5" w14:paraId="33494FCF" w14:textId="77777777" w:rsidTr="00480629">
        <w:trPr>
          <w:trHeight w:val="624"/>
        </w:trPr>
        <w:tc>
          <w:tcPr>
            <w:tcW w:w="992" w:type="dxa"/>
            <w:vMerge/>
            <w:shd w:val="clear" w:color="auto" w:fill="FFFFFF"/>
          </w:tcPr>
          <w:p w14:paraId="1E120335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FFFFFF"/>
          </w:tcPr>
          <w:p w14:paraId="3411B8BC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1420" w:type="dxa"/>
            <w:shd w:val="clear" w:color="auto" w:fill="FFFFFF"/>
          </w:tcPr>
          <w:p w14:paraId="26E8CBC8" w14:textId="77777777" w:rsidR="00480629" w:rsidRPr="00D979D5" w:rsidRDefault="0048062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6" w:type="dxa"/>
            <w:shd w:val="clear" w:color="auto" w:fill="FFFFFF"/>
          </w:tcPr>
          <w:p w14:paraId="4BDE7612" w14:textId="77777777" w:rsidR="00480629" w:rsidRPr="00D979D5" w:rsidRDefault="0048062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2" w:type="dxa"/>
            <w:shd w:val="clear" w:color="auto" w:fill="FFFFFF"/>
          </w:tcPr>
          <w:p w14:paraId="30647625" w14:textId="77777777" w:rsidR="00480629" w:rsidRPr="00D979D5" w:rsidRDefault="0048062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1915289C" w14:textId="77777777" w:rsidR="00480629" w:rsidRPr="00D979D5" w:rsidRDefault="00480629" w:rsidP="00480629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D979D5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D979D5">
              <w:rPr>
                <w:bCs/>
                <w:color w:val="000000"/>
                <w:sz w:val="18"/>
                <w:szCs w:val="18"/>
              </w:rPr>
              <w:t>-</w:t>
            </w:r>
          </w:p>
          <w:p w14:paraId="5BC3A0DE" w14:textId="77777777" w:rsidR="00480629" w:rsidRPr="00D979D5" w:rsidRDefault="00480629" w:rsidP="00480629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979D5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7AFF4753" w14:textId="77777777" w:rsidR="00480629" w:rsidRPr="00D979D5" w:rsidRDefault="00480629" w:rsidP="00480629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2278" w:type="dxa"/>
            <w:shd w:val="clear" w:color="auto" w:fill="FFFFFF"/>
          </w:tcPr>
          <w:p w14:paraId="2E6043D3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2" w:type="dxa"/>
            <w:shd w:val="clear" w:color="auto" w:fill="FFFFFF"/>
          </w:tcPr>
          <w:p w14:paraId="3E16B51E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6" w:type="dxa"/>
            <w:shd w:val="clear" w:color="auto" w:fill="FFFFFF"/>
          </w:tcPr>
          <w:p w14:paraId="082F13F9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06" w:type="dxa"/>
            <w:shd w:val="clear" w:color="auto" w:fill="FFFFFF"/>
          </w:tcPr>
          <w:p w14:paraId="111DE34B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</w:tcPr>
          <w:p w14:paraId="42A571B0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600744AD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7" w:type="dxa"/>
            <w:shd w:val="clear" w:color="auto" w:fill="FFFFFF"/>
          </w:tcPr>
          <w:p w14:paraId="11E29597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3C91752F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</w:tc>
      </w:tr>
      <w:tr w:rsidR="00480629" w:rsidRPr="00D979D5" w14:paraId="16801F58" w14:textId="77777777" w:rsidTr="00480629">
        <w:trPr>
          <w:trHeight w:hRule="exact" w:val="372"/>
        </w:trPr>
        <w:tc>
          <w:tcPr>
            <w:tcW w:w="992" w:type="dxa"/>
            <w:shd w:val="clear" w:color="auto" w:fill="FFFFFF"/>
          </w:tcPr>
          <w:p w14:paraId="1E8799D5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1</w:t>
            </w:r>
          </w:p>
        </w:tc>
        <w:tc>
          <w:tcPr>
            <w:tcW w:w="1420" w:type="dxa"/>
            <w:shd w:val="clear" w:color="auto" w:fill="FFFFFF"/>
          </w:tcPr>
          <w:p w14:paraId="53254DDB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2</w:t>
            </w:r>
          </w:p>
        </w:tc>
        <w:tc>
          <w:tcPr>
            <w:tcW w:w="1420" w:type="dxa"/>
            <w:shd w:val="clear" w:color="auto" w:fill="FFFFFF"/>
          </w:tcPr>
          <w:p w14:paraId="59289D5A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FFFFFF"/>
          </w:tcPr>
          <w:p w14:paraId="06297AE3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</w:tcPr>
          <w:p w14:paraId="005C0D3E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</w:tcPr>
          <w:p w14:paraId="6674AE88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6</w:t>
            </w:r>
          </w:p>
        </w:tc>
        <w:tc>
          <w:tcPr>
            <w:tcW w:w="2278" w:type="dxa"/>
            <w:shd w:val="clear" w:color="auto" w:fill="FFFFFF"/>
          </w:tcPr>
          <w:p w14:paraId="25587B4A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14:paraId="4E7E8C9D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8</w:t>
            </w:r>
          </w:p>
        </w:tc>
        <w:tc>
          <w:tcPr>
            <w:tcW w:w="596" w:type="dxa"/>
            <w:shd w:val="clear" w:color="auto" w:fill="FFFFFF"/>
          </w:tcPr>
          <w:p w14:paraId="67E54EDB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9</w:t>
            </w:r>
          </w:p>
        </w:tc>
        <w:tc>
          <w:tcPr>
            <w:tcW w:w="1106" w:type="dxa"/>
            <w:shd w:val="clear" w:color="auto" w:fill="FFFFFF"/>
          </w:tcPr>
          <w:p w14:paraId="630F1002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10</w:t>
            </w:r>
          </w:p>
        </w:tc>
        <w:tc>
          <w:tcPr>
            <w:tcW w:w="848" w:type="dxa"/>
            <w:shd w:val="clear" w:color="auto" w:fill="FFFFFF"/>
          </w:tcPr>
          <w:p w14:paraId="53E5FE82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14:paraId="39619CA4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12</w:t>
            </w:r>
          </w:p>
        </w:tc>
        <w:tc>
          <w:tcPr>
            <w:tcW w:w="857" w:type="dxa"/>
            <w:shd w:val="clear" w:color="auto" w:fill="FFFFFF"/>
          </w:tcPr>
          <w:p w14:paraId="70C30A21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056889EE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14</w:t>
            </w:r>
          </w:p>
        </w:tc>
      </w:tr>
      <w:tr w:rsidR="00480629" w:rsidRPr="00D979D5" w14:paraId="6EB19EFB" w14:textId="77777777" w:rsidTr="00480629">
        <w:trPr>
          <w:trHeight w:hRule="exact" w:val="564"/>
        </w:trPr>
        <w:tc>
          <w:tcPr>
            <w:tcW w:w="992" w:type="dxa"/>
            <w:vMerge w:val="restart"/>
            <w:shd w:val="clear" w:color="auto" w:fill="FFFFFF"/>
          </w:tcPr>
          <w:p w14:paraId="4C3F2911" w14:textId="77777777" w:rsidR="00480629" w:rsidRPr="00D979D5" w:rsidRDefault="00480629" w:rsidP="00480629">
            <w:pPr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804200О.99.</w:t>
            </w:r>
            <w:proofErr w:type="gramStart"/>
            <w:r w:rsidRPr="00D979D5">
              <w:rPr>
                <w:sz w:val="18"/>
                <w:szCs w:val="18"/>
              </w:rPr>
              <w:t>0.ББ</w:t>
            </w:r>
            <w:proofErr w:type="gramEnd"/>
            <w:r w:rsidRPr="00D979D5">
              <w:rPr>
                <w:sz w:val="18"/>
                <w:szCs w:val="18"/>
              </w:rPr>
              <w:t>52АЗ20000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14:paraId="2E175090" w14:textId="77777777" w:rsidR="00480629" w:rsidRPr="00D979D5" w:rsidRDefault="00480629" w:rsidP="00D979D5">
            <w:pPr>
              <w:keepNext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  <w:p w14:paraId="4F7A608E" w14:textId="77777777" w:rsidR="00480629" w:rsidRPr="00D979D5" w:rsidRDefault="00480629" w:rsidP="00480629">
            <w:pPr>
              <w:keepNext/>
              <w:spacing w:before="240" w:after="60"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  <w:shd w:val="clear" w:color="auto" w:fill="FFFFFF"/>
          </w:tcPr>
          <w:p w14:paraId="24D702ED" w14:textId="77777777" w:rsidR="00480629" w:rsidRPr="00D979D5" w:rsidRDefault="00480629" w:rsidP="00480629">
            <w:pPr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14:paraId="679801AE" w14:textId="77777777" w:rsidR="00480629" w:rsidRPr="00D979D5" w:rsidRDefault="00480629" w:rsidP="0048062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физкультур</w:t>
            </w:r>
          </w:p>
          <w:p w14:paraId="4D856A45" w14:textId="77777777" w:rsidR="00480629" w:rsidRPr="00D979D5" w:rsidRDefault="00480629" w:rsidP="00480629">
            <w:pPr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но-спортивная</w:t>
            </w:r>
          </w:p>
        </w:tc>
        <w:tc>
          <w:tcPr>
            <w:tcW w:w="852" w:type="dxa"/>
            <w:vMerge w:val="restart"/>
            <w:shd w:val="clear" w:color="auto" w:fill="FFFFFF"/>
          </w:tcPr>
          <w:p w14:paraId="124AAECA" w14:textId="77777777" w:rsidR="00480629" w:rsidRPr="00D979D5" w:rsidRDefault="00480629" w:rsidP="00480629">
            <w:pPr>
              <w:jc w:val="center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56202711" w14:textId="77777777" w:rsidR="00480629" w:rsidRPr="00D979D5" w:rsidRDefault="00480629" w:rsidP="00480629">
            <w:pPr>
              <w:rPr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2A878D0C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  <w:p w14:paraId="2D3ABEFB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41BD70CF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1B9D95EF" w14:textId="77777777" w:rsidR="00480629" w:rsidRPr="00D979D5" w:rsidRDefault="00480629" w:rsidP="0048062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обучающихся, переведенных в следующий класс</w:t>
            </w:r>
          </w:p>
        </w:tc>
        <w:tc>
          <w:tcPr>
            <w:tcW w:w="1132" w:type="dxa"/>
            <w:shd w:val="clear" w:color="auto" w:fill="FFFFFF"/>
          </w:tcPr>
          <w:p w14:paraId="078DB869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D979D5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6" w:type="dxa"/>
            <w:shd w:val="clear" w:color="auto" w:fill="FFFFFF"/>
          </w:tcPr>
          <w:p w14:paraId="62E84BAA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6" w:type="dxa"/>
            <w:shd w:val="clear" w:color="auto" w:fill="FFFFFF"/>
          </w:tcPr>
          <w:p w14:paraId="04ABA974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48" w:type="dxa"/>
            <w:shd w:val="clear" w:color="auto" w:fill="FFFFFF"/>
          </w:tcPr>
          <w:p w14:paraId="489081CF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6AD0C4A7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57" w:type="dxa"/>
            <w:shd w:val="clear" w:color="auto" w:fill="FFFFFF"/>
          </w:tcPr>
          <w:p w14:paraId="66152E6E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55A3243A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480629" w:rsidRPr="00D979D5" w14:paraId="53C489EF" w14:textId="77777777" w:rsidTr="00480629">
        <w:trPr>
          <w:trHeight w:hRule="exact" w:val="760"/>
        </w:trPr>
        <w:tc>
          <w:tcPr>
            <w:tcW w:w="992" w:type="dxa"/>
            <w:vMerge/>
            <w:shd w:val="clear" w:color="auto" w:fill="FFFFFF"/>
          </w:tcPr>
          <w:p w14:paraId="2F2D0230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6CB9C0C7" w14:textId="77777777" w:rsidR="00480629" w:rsidRPr="00D979D5" w:rsidRDefault="00480629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2D258E3A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14CE0B55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14:paraId="3F958190" w14:textId="77777777" w:rsidR="00480629" w:rsidRPr="00D979D5" w:rsidRDefault="00480629" w:rsidP="00480629">
            <w:pPr>
              <w:keepNext/>
              <w:spacing w:before="240" w:after="60"/>
              <w:jc w:val="center"/>
              <w:outlineLvl w:val="3"/>
              <w:rPr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6598484D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1E1AADC2" w14:textId="77777777" w:rsidR="00480629" w:rsidRPr="00D979D5" w:rsidRDefault="00480629" w:rsidP="00480629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132" w:type="dxa"/>
            <w:shd w:val="clear" w:color="auto" w:fill="FFFFFF"/>
          </w:tcPr>
          <w:p w14:paraId="0088A1A7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D979D5">
              <w:rPr>
                <w:bCs/>
                <w:sz w:val="18"/>
                <w:szCs w:val="18"/>
              </w:rPr>
              <w:t>процент</w:t>
            </w:r>
          </w:p>
        </w:tc>
        <w:tc>
          <w:tcPr>
            <w:tcW w:w="596" w:type="dxa"/>
            <w:shd w:val="clear" w:color="auto" w:fill="FFFFFF"/>
          </w:tcPr>
          <w:p w14:paraId="14AE43A9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Cs/>
                <w:sz w:val="18"/>
                <w:szCs w:val="18"/>
              </w:rPr>
              <w:t>744</w:t>
            </w:r>
          </w:p>
        </w:tc>
        <w:tc>
          <w:tcPr>
            <w:tcW w:w="1106" w:type="dxa"/>
            <w:shd w:val="clear" w:color="auto" w:fill="FFFFFF"/>
          </w:tcPr>
          <w:p w14:paraId="7C666283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48" w:type="dxa"/>
            <w:shd w:val="clear" w:color="auto" w:fill="FFFFFF"/>
          </w:tcPr>
          <w:p w14:paraId="7EDE492A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FFFFFF"/>
          </w:tcPr>
          <w:p w14:paraId="30A9C55F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57" w:type="dxa"/>
            <w:shd w:val="clear" w:color="auto" w:fill="FFFFFF"/>
          </w:tcPr>
          <w:p w14:paraId="7C05A3C0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7F67FF92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480629" w:rsidRPr="00D979D5" w14:paraId="3B0DE673" w14:textId="77777777" w:rsidTr="00480629">
        <w:trPr>
          <w:trHeight w:hRule="exact" w:val="1282"/>
        </w:trPr>
        <w:tc>
          <w:tcPr>
            <w:tcW w:w="992" w:type="dxa"/>
            <w:vMerge/>
            <w:shd w:val="clear" w:color="auto" w:fill="FFFFFF"/>
          </w:tcPr>
          <w:p w14:paraId="35EC8671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4DEE771D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shd w:val="clear" w:color="auto" w:fill="FFFFFF"/>
          </w:tcPr>
          <w:p w14:paraId="505C7A1C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06C57791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14:paraId="60889EA9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743BA0F1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78" w:type="dxa"/>
            <w:shd w:val="clear" w:color="auto" w:fill="FFFFFF"/>
          </w:tcPr>
          <w:p w14:paraId="2E9A3ECE" w14:textId="77777777" w:rsidR="00480629" w:rsidRPr="00D979D5" w:rsidRDefault="00480629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D979D5"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14:paraId="6E68250C" w14:textId="77777777" w:rsidR="00480629" w:rsidRPr="00D979D5" w:rsidRDefault="00480629" w:rsidP="0048062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D979D5">
              <w:rPr>
                <w:sz w:val="18"/>
                <w:szCs w:val="18"/>
                <w:lang w:eastAsia="ru-RU"/>
              </w:rPr>
              <w:t>поступивших в образовательное учреждение или в управление образования</w:t>
            </w:r>
          </w:p>
          <w:p w14:paraId="2C6230C0" w14:textId="77777777" w:rsidR="00480629" w:rsidRPr="00D979D5" w:rsidRDefault="00480629" w:rsidP="00480629">
            <w:pPr>
              <w:keepNext/>
              <w:spacing w:before="240"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sz w:val="18"/>
                <w:szCs w:val="18"/>
                <w:lang w:eastAsia="ru-RU"/>
              </w:rPr>
              <w:t>вышестоящий орган, по которому были приняты меры</w:t>
            </w:r>
          </w:p>
        </w:tc>
        <w:tc>
          <w:tcPr>
            <w:tcW w:w="1132" w:type="dxa"/>
            <w:shd w:val="clear" w:color="auto" w:fill="FFFFFF"/>
          </w:tcPr>
          <w:p w14:paraId="4DF50519" w14:textId="77777777" w:rsidR="00480629" w:rsidRPr="00D979D5" w:rsidRDefault="00480629" w:rsidP="00480629">
            <w:pPr>
              <w:keepNext/>
              <w:spacing w:before="240" w:after="60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Cs/>
                <w:sz w:val="18"/>
                <w:szCs w:val="18"/>
              </w:rPr>
              <w:t>единица</w:t>
            </w:r>
          </w:p>
        </w:tc>
        <w:tc>
          <w:tcPr>
            <w:tcW w:w="596" w:type="dxa"/>
            <w:shd w:val="clear" w:color="auto" w:fill="FFFFFF"/>
          </w:tcPr>
          <w:p w14:paraId="4BD177A2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Cs/>
                <w:sz w:val="18"/>
                <w:szCs w:val="18"/>
              </w:rPr>
              <w:t>642</w:t>
            </w:r>
          </w:p>
        </w:tc>
        <w:tc>
          <w:tcPr>
            <w:tcW w:w="1106" w:type="dxa"/>
            <w:shd w:val="clear" w:color="auto" w:fill="FFFFFF"/>
          </w:tcPr>
          <w:p w14:paraId="3DE75CBD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48" w:type="dxa"/>
            <w:shd w:val="clear" w:color="auto" w:fill="FFFFFF"/>
          </w:tcPr>
          <w:p w14:paraId="6FDDA529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25160251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7" w:type="dxa"/>
            <w:shd w:val="clear" w:color="auto" w:fill="FFFFFF"/>
          </w:tcPr>
          <w:p w14:paraId="5863B0F8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0389083E" w14:textId="77777777" w:rsidR="00480629" w:rsidRPr="00D979D5" w:rsidRDefault="00480629" w:rsidP="00D979D5">
            <w:pPr>
              <w:keepNext/>
              <w:spacing w:after="60"/>
              <w:jc w:val="center"/>
              <w:outlineLvl w:val="3"/>
              <w:rPr>
                <w:b/>
                <w:bCs/>
                <w:sz w:val="18"/>
                <w:szCs w:val="18"/>
              </w:rPr>
            </w:pPr>
            <w:r w:rsidRPr="00D979D5"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1F4E9EE6" w14:textId="77777777" w:rsidR="00216FC0" w:rsidRPr="00A93419" w:rsidRDefault="00216FC0" w:rsidP="00357F53">
      <w:pPr>
        <w:keepNext/>
        <w:outlineLvl w:val="3"/>
        <w:rPr>
          <w:bCs/>
          <w:sz w:val="16"/>
          <w:szCs w:val="16"/>
        </w:rPr>
      </w:pPr>
    </w:p>
    <w:p w14:paraId="26329E38" w14:textId="77777777" w:rsidR="00216FC0" w:rsidRPr="00A93419" w:rsidRDefault="00216FC0" w:rsidP="00216FC0">
      <w:pPr>
        <w:pageBreakBefore/>
        <w:widowControl w:val="0"/>
        <w:spacing w:line="235" w:lineRule="auto"/>
        <w:ind w:right="111"/>
        <w:rPr>
          <w:color w:val="000000"/>
          <w:sz w:val="16"/>
          <w:szCs w:val="16"/>
          <w:shd w:val="clear" w:color="auto" w:fill="FFFFFF"/>
        </w:rPr>
      </w:pPr>
      <w:proofErr w:type="gramStart"/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434DC0">
        <w:rPr>
          <w:color w:val="000000"/>
          <w:sz w:val="24"/>
          <w:szCs w:val="24"/>
          <w:shd w:val="clear" w:color="auto" w:fill="FFFFFF"/>
        </w:rPr>
        <w:t xml:space="preserve">, характеризующие объем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  <w:r>
        <w:rPr>
          <w:color w:val="000000"/>
          <w:sz w:val="24"/>
          <w:szCs w:val="24"/>
          <w:shd w:val="clear" w:color="auto" w:fill="FFFFFF"/>
        </w:rPr>
        <w:br/>
      </w:r>
    </w:p>
    <w:tbl>
      <w:tblPr>
        <w:tblW w:w="559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"/>
        <w:gridCol w:w="1854"/>
        <w:gridCol w:w="846"/>
        <w:gridCol w:w="1278"/>
        <w:gridCol w:w="852"/>
        <w:gridCol w:w="851"/>
        <w:gridCol w:w="992"/>
        <w:gridCol w:w="851"/>
        <w:gridCol w:w="567"/>
        <w:gridCol w:w="854"/>
        <w:gridCol w:w="884"/>
        <w:gridCol w:w="938"/>
        <w:gridCol w:w="1017"/>
        <w:gridCol w:w="832"/>
        <w:gridCol w:w="845"/>
        <w:gridCol w:w="877"/>
        <w:gridCol w:w="994"/>
      </w:tblGrid>
      <w:tr w:rsidR="0074691D" w:rsidRPr="00D979D5" w14:paraId="0F199D03" w14:textId="77777777" w:rsidTr="0053239D">
        <w:tc>
          <w:tcPr>
            <w:tcW w:w="992" w:type="dxa"/>
            <w:vMerge w:val="restart"/>
            <w:shd w:val="clear" w:color="auto" w:fill="FFFFFF"/>
          </w:tcPr>
          <w:p w14:paraId="7EEC9AD0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55FC20E9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Уникальный</w:t>
            </w:r>
          </w:p>
          <w:p w14:paraId="44877485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номер</w:t>
            </w:r>
          </w:p>
          <w:p w14:paraId="1B8DDF0C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реестровой</w:t>
            </w:r>
          </w:p>
          <w:p w14:paraId="2CB282D6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записи</w:t>
            </w:r>
          </w:p>
        </w:tc>
        <w:tc>
          <w:tcPr>
            <w:tcW w:w="3978" w:type="dxa"/>
            <w:gridSpan w:val="3"/>
            <w:vMerge w:val="restart"/>
            <w:shd w:val="clear" w:color="auto" w:fill="FFFFFF"/>
          </w:tcPr>
          <w:p w14:paraId="57521D6A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703" w:type="dxa"/>
            <w:gridSpan w:val="2"/>
            <w:vMerge w:val="restart"/>
            <w:shd w:val="clear" w:color="auto" w:fill="FFFFFF"/>
          </w:tcPr>
          <w:p w14:paraId="043F44E7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 xml:space="preserve">Показатель, характеризующий условия (формы) оказания муниципальной </w:t>
            </w:r>
          </w:p>
          <w:p w14:paraId="0A42F9C9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2410" w:type="dxa"/>
            <w:gridSpan w:val="3"/>
            <w:shd w:val="clear" w:color="auto" w:fill="FFFFFF"/>
          </w:tcPr>
          <w:p w14:paraId="46753969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Показатель объема муниципальной услуги</w:t>
            </w:r>
          </w:p>
        </w:tc>
        <w:tc>
          <w:tcPr>
            <w:tcW w:w="2676" w:type="dxa"/>
            <w:gridSpan w:val="3"/>
            <w:shd w:val="clear" w:color="auto" w:fill="FFFFFF"/>
          </w:tcPr>
          <w:p w14:paraId="1A283D20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Значение показателя объема муниципальной услуги</w:t>
            </w:r>
          </w:p>
        </w:tc>
        <w:tc>
          <w:tcPr>
            <w:tcW w:w="2694" w:type="dxa"/>
            <w:gridSpan w:val="3"/>
            <w:shd w:val="clear" w:color="auto" w:fill="FFFFFF"/>
          </w:tcPr>
          <w:p w14:paraId="14BDAF26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Среднегодовой размер платы (цена, тариф)</w:t>
            </w:r>
          </w:p>
        </w:tc>
        <w:tc>
          <w:tcPr>
            <w:tcW w:w="1871" w:type="dxa"/>
            <w:gridSpan w:val="2"/>
            <w:shd w:val="clear" w:color="auto" w:fill="FFFFFF"/>
          </w:tcPr>
          <w:p w14:paraId="4BF4F2F6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Допустимые (возможные) отклонения</w:t>
            </w:r>
            <w:r w:rsidRPr="00D979D5">
              <w:rPr>
                <w:color w:val="000000"/>
                <w:sz w:val="18"/>
                <w:szCs w:val="18"/>
              </w:rPr>
              <w:br/>
            </w:r>
            <w:r w:rsidR="009C2BDF" w:rsidRPr="00D979D5">
              <w:rPr>
                <w:color w:val="000000"/>
                <w:sz w:val="18"/>
                <w:szCs w:val="18"/>
              </w:rPr>
              <w:t xml:space="preserve"> от установленных </w:t>
            </w:r>
            <w:r w:rsidRPr="00D979D5">
              <w:rPr>
                <w:color w:val="000000"/>
                <w:sz w:val="18"/>
                <w:szCs w:val="18"/>
              </w:rPr>
              <w:t>показателей</w:t>
            </w:r>
          </w:p>
        </w:tc>
      </w:tr>
      <w:tr w:rsidR="00B8063B" w:rsidRPr="00D979D5" w14:paraId="5E8E94D9" w14:textId="77777777" w:rsidTr="0053239D">
        <w:tc>
          <w:tcPr>
            <w:tcW w:w="992" w:type="dxa"/>
            <w:vMerge/>
            <w:shd w:val="clear" w:color="auto" w:fill="FFFFFF"/>
            <w:vAlign w:val="center"/>
          </w:tcPr>
          <w:p w14:paraId="64A9472B" w14:textId="77777777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78" w:type="dxa"/>
            <w:gridSpan w:val="3"/>
            <w:vMerge/>
            <w:shd w:val="clear" w:color="auto" w:fill="FFFFFF"/>
            <w:vAlign w:val="center"/>
          </w:tcPr>
          <w:p w14:paraId="4D1C169C" w14:textId="77777777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3" w:type="dxa"/>
            <w:gridSpan w:val="2"/>
            <w:vMerge/>
            <w:shd w:val="clear" w:color="auto" w:fill="FFFFFF"/>
            <w:vAlign w:val="center"/>
          </w:tcPr>
          <w:p w14:paraId="499C3E48" w14:textId="77777777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0A0E214F" w14:textId="77777777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D979D5">
              <w:rPr>
                <w:bCs/>
                <w:color w:val="000000"/>
                <w:sz w:val="18"/>
                <w:szCs w:val="18"/>
              </w:rPr>
              <w:t>наименова</w:t>
            </w:r>
            <w:proofErr w:type="spellEnd"/>
            <w:r w:rsidRPr="00D979D5">
              <w:rPr>
                <w:bCs/>
                <w:color w:val="000000"/>
                <w:sz w:val="18"/>
                <w:szCs w:val="18"/>
              </w:rPr>
              <w:t>-</w:t>
            </w:r>
          </w:p>
          <w:p w14:paraId="5B207C4F" w14:textId="77777777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979D5">
              <w:rPr>
                <w:bCs/>
                <w:color w:val="000000"/>
                <w:sz w:val="18"/>
                <w:szCs w:val="18"/>
              </w:rPr>
              <w:t>ние</w:t>
            </w:r>
            <w:proofErr w:type="spellEnd"/>
            <w:r w:rsidRPr="00D979D5">
              <w:rPr>
                <w:bCs/>
                <w:color w:val="000000"/>
                <w:sz w:val="18"/>
                <w:szCs w:val="18"/>
              </w:rPr>
              <w:t xml:space="preserve"> показателя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084DCDC7" w14:textId="77777777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единица измерения по ОКЕИ</w:t>
            </w:r>
          </w:p>
        </w:tc>
        <w:tc>
          <w:tcPr>
            <w:tcW w:w="854" w:type="dxa"/>
            <w:shd w:val="clear" w:color="auto" w:fill="FFFFFF"/>
          </w:tcPr>
          <w:p w14:paraId="2BDBEE10" w14:textId="5B94C03C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84" w:type="dxa"/>
            <w:shd w:val="clear" w:color="auto" w:fill="FFFFFF"/>
          </w:tcPr>
          <w:p w14:paraId="2F489A14" w14:textId="28B74354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 периода)</w:t>
            </w:r>
          </w:p>
        </w:tc>
        <w:tc>
          <w:tcPr>
            <w:tcW w:w="938" w:type="dxa"/>
            <w:shd w:val="clear" w:color="auto" w:fill="FFFFFF"/>
          </w:tcPr>
          <w:p w14:paraId="0F4BC8EF" w14:textId="7A5B8AD9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>год 2-й год планового периода)</w:t>
            </w:r>
          </w:p>
        </w:tc>
        <w:tc>
          <w:tcPr>
            <w:tcW w:w="1017" w:type="dxa"/>
            <w:shd w:val="clear" w:color="auto" w:fill="FFFFFF"/>
          </w:tcPr>
          <w:p w14:paraId="6968403B" w14:textId="5A644703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6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(очередной финансовый год)</w:t>
            </w:r>
          </w:p>
        </w:tc>
        <w:tc>
          <w:tcPr>
            <w:tcW w:w="832" w:type="dxa"/>
            <w:shd w:val="clear" w:color="auto" w:fill="FFFFFF"/>
          </w:tcPr>
          <w:p w14:paraId="6687482F" w14:textId="77777777" w:rsidR="00B8063B" w:rsidRPr="000C2213" w:rsidRDefault="00B8063B" w:rsidP="00B8063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B8063B">
              <w:rPr>
                <w:bCs/>
                <w:color w:val="000000"/>
                <w:sz w:val="18"/>
                <w:szCs w:val="18"/>
              </w:rPr>
              <w:t>7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(1-й год планового</w:t>
            </w:r>
          </w:p>
          <w:p w14:paraId="24F13540" w14:textId="6EE9330D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периода)</w:t>
            </w:r>
          </w:p>
        </w:tc>
        <w:tc>
          <w:tcPr>
            <w:tcW w:w="845" w:type="dxa"/>
            <w:shd w:val="clear" w:color="auto" w:fill="FFFFFF"/>
          </w:tcPr>
          <w:p w14:paraId="5494970A" w14:textId="6FEEFD05" w:rsidR="00B8063B" w:rsidRPr="00D979D5" w:rsidRDefault="00B8063B" w:rsidP="00B8063B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0C2213">
              <w:rPr>
                <w:bCs/>
                <w:color w:val="000000"/>
                <w:sz w:val="18"/>
                <w:szCs w:val="18"/>
              </w:rPr>
              <w:t>202</w:t>
            </w:r>
            <w:r w:rsidRPr="00AD1573">
              <w:rPr>
                <w:bCs/>
                <w:color w:val="000000"/>
                <w:sz w:val="18"/>
                <w:szCs w:val="18"/>
              </w:rPr>
              <w:t>8</w:t>
            </w:r>
            <w:r w:rsidRPr="000C2213">
              <w:rPr>
                <w:bCs/>
                <w:color w:val="000000"/>
                <w:sz w:val="18"/>
                <w:szCs w:val="18"/>
              </w:rPr>
              <w:t xml:space="preserve"> год (2-й год планового периода)</w:t>
            </w:r>
          </w:p>
        </w:tc>
        <w:tc>
          <w:tcPr>
            <w:tcW w:w="877" w:type="dxa"/>
            <w:shd w:val="clear" w:color="auto" w:fill="FFFFFF"/>
          </w:tcPr>
          <w:p w14:paraId="63733CB6" w14:textId="77777777" w:rsidR="00B8063B" w:rsidRPr="00D979D5" w:rsidRDefault="00B8063B" w:rsidP="00B806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В процентах</w:t>
            </w:r>
          </w:p>
        </w:tc>
        <w:tc>
          <w:tcPr>
            <w:tcW w:w="994" w:type="dxa"/>
            <w:shd w:val="clear" w:color="auto" w:fill="FFFFFF"/>
          </w:tcPr>
          <w:p w14:paraId="56ED0967" w14:textId="77777777" w:rsidR="00B8063B" w:rsidRPr="00D979D5" w:rsidRDefault="00B8063B" w:rsidP="00B8063B">
            <w:pPr>
              <w:keepNext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в абсолютных показателях</w:t>
            </w:r>
          </w:p>
        </w:tc>
      </w:tr>
      <w:tr w:rsidR="0074691D" w:rsidRPr="00D979D5" w14:paraId="1BE4A1F9" w14:textId="77777777" w:rsidTr="0053239D">
        <w:tc>
          <w:tcPr>
            <w:tcW w:w="992" w:type="dxa"/>
            <w:vMerge/>
            <w:shd w:val="clear" w:color="auto" w:fill="FFFFFF"/>
            <w:vAlign w:val="center"/>
          </w:tcPr>
          <w:p w14:paraId="1EF14045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shd w:val="clear" w:color="auto" w:fill="FFFFFF"/>
          </w:tcPr>
          <w:p w14:paraId="283B5F13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D979D5">
              <w:rPr>
                <w:bCs/>
                <w:sz w:val="18"/>
                <w:szCs w:val="18"/>
              </w:rPr>
              <w:t>Категория потребителей</w:t>
            </w:r>
          </w:p>
        </w:tc>
        <w:tc>
          <w:tcPr>
            <w:tcW w:w="846" w:type="dxa"/>
            <w:shd w:val="clear" w:color="auto" w:fill="FFFFFF"/>
          </w:tcPr>
          <w:p w14:paraId="08BB24BD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 xml:space="preserve">Виды образовательных программ </w:t>
            </w:r>
          </w:p>
        </w:tc>
        <w:tc>
          <w:tcPr>
            <w:tcW w:w="1278" w:type="dxa"/>
            <w:shd w:val="clear" w:color="auto" w:fill="FFFFFF"/>
          </w:tcPr>
          <w:p w14:paraId="0E7D090E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D979D5">
              <w:rPr>
                <w:color w:val="000000"/>
                <w:sz w:val="18"/>
                <w:szCs w:val="18"/>
              </w:rPr>
              <w:t>направленность</w:t>
            </w:r>
          </w:p>
        </w:tc>
        <w:tc>
          <w:tcPr>
            <w:tcW w:w="852" w:type="dxa"/>
            <w:shd w:val="clear" w:color="auto" w:fill="FFFFFF"/>
          </w:tcPr>
          <w:p w14:paraId="6DD11FDF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Формы обучения</w:t>
            </w:r>
          </w:p>
        </w:tc>
        <w:tc>
          <w:tcPr>
            <w:tcW w:w="851" w:type="dxa"/>
            <w:shd w:val="clear" w:color="auto" w:fill="FFFFFF"/>
          </w:tcPr>
          <w:p w14:paraId="0AC09A49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D979D5">
              <w:rPr>
                <w:bCs/>
                <w:color w:val="000000"/>
                <w:sz w:val="18"/>
                <w:szCs w:val="18"/>
              </w:rPr>
              <w:t>наимено</w:t>
            </w:r>
            <w:proofErr w:type="spellEnd"/>
            <w:r w:rsidRPr="00D979D5">
              <w:rPr>
                <w:bCs/>
                <w:color w:val="000000"/>
                <w:sz w:val="18"/>
                <w:szCs w:val="18"/>
              </w:rPr>
              <w:t>-</w:t>
            </w:r>
          </w:p>
          <w:p w14:paraId="19EBA821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979D5">
              <w:rPr>
                <w:bCs/>
                <w:color w:val="000000"/>
                <w:sz w:val="18"/>
                <w:szCs w:val="18"/>
              </w:rPr>
              <w:t>вание</w:t>
            </w:r>
            <w:proofErr w:type="spellEnd"/>
          </w:p>
          <w:p w14:paraId="009DCA04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показателя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5BAEA1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</w:tcPr>
          <w:p w14:paraId="184732A7" w14:textId="77777777" w:rsidR="0074691D" w:rsidRPr="00D979D5" w:rsidRDefault="00901EEF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shd w:val="clear" w:color="auto" w:fill="FFFFFF"/>
          </w:tcPr>
          <w:p w14:paraId="7E6EFFA4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035221A8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FFFFFF"/>
            <w:vAlign w:val="center"/>
          </w:tcPr>
          <w:p w14:paraId="00E1CCE1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shd w:val="clear" w:color="auto" w:fill="FFFFFF"/>
          </w:tcPr>
          <w:p w14:paraId="717D729C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FFFFFF"/>
          </w:tcPr>
          <w:p w14:paraId="74A2B536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14:paraId="210ED107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14:paraId="5075CF7C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52A5AEFF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FFFFF"/>
          </w:tcPr>
          <w:p w14:paraId="39375C81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4691D" w:rsidRPr="00D979D5" w14:paraId="01327E5D" w14:textId="77777777" w:rsidTr="0053239D">
        <w:tc>
          <w:tcPr>
            <w:tcW w:w="992" w:type="dxa"/>
            <w:shd w:val="clear" w:color="auto" w:fill="FFFFFF"/>
            <w:vAlign w:val="bottom"/>
          </w:tcPr>
          <w:p w14:paraId="2D269085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4" w:type="dxa"/>
            <w:shd w:val="clear" w:color="auto" w:fill="FFFFFF"/>
            <w:vAlign w:val="bottom"/>
          </w:tcPr>
          <w:p w14:paraId="3B830799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46" w:type="dxa"/>
            <w:shd w:val="clear" w:color="auto" w:fill="FFFFFF"/>
            <w:vAlign w:val="center"/>
          </w:tcPr>
          <w:p w14:paraId="2CC744C9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73A6A271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5AB2B792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153932E2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E61CF95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19656BE9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2E988E2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854" w:type="dxa"/>
            <w:shd w:val="clear" w:color="auto" w:fill="FFFFFF"/>
            <w:vAlign w:val="bottom"/>
          </w:tcPr>
          <w:p w14:paraId="34352BA1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dxa"/>
            <w:shd w:val="clear" w:color="auto" w:fill="FFFFFF"/>
            <w:vAlign w:val="bottom"/>
          </w:tcPr>
          <w:p w14:paraId="76D79E0B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938" w:type="dxa"/>
            <w:shd w:val="clear" w:color="auto" w:fill="FFFFFF"/>
            <w:vAlign w:val="bottom"/>
          </w:tcPr>
          <w:p w14:paraId="48D7150A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7" w:type="dxa"/>
            <w:shd w:val="clear" w:color="auto" w:fill="FFFFFF"/>
            <w:vAlign w:val="center"/>
          </w:tcPr>
          <w:p w14:paraId="7E4F0303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832" w:type="dxa"/>
            <w:shd w:val="clear" w:color="auto" w:fill="FFFFFF"/>
            <w:vAlign w:val="center"/>
          </w:tcPr>
          <w:p w14:paraId="383376E3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2964B26A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877" w:type="dxa"/>
            <w:shd w:val="clear" w:color="auto" w:fill="FFFFFF"/>
          </w:tcPr>
          <w:p w14:paraId="171D5F15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4" w:type="dxa"/>
            <w:shd w:val="clear" w:color="auto" w:fill="FFFFFF"/>
          </w:tcPr>
          <w:p w14:paraId="5CD5628C" w14:textId="77777777" w:rsidR="0074691D" w:rsidRPr="00D979D5" w:rsidRDefault="0074691D" w:rsidP="00BA5F32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17</w:t>
            </w:r>
          </w:p>
        </w:tc>
      </w:tr>
      <w:tr w:rsidR="00E00F91" w:rsidRPr="00D979D5" w14:paraId="3BDDCAD6" w14:textId="77777777" w:rsidTr="0053239D">
        <w:trPr>
          <w:trHeight w:val="1235"/>
        </w:trPr>
        <w:tc>
          <w:tcPr>
            <w:tcW w:w="992" w:type="dxa"/>
            <w:shd w:val="clear" w:color="auto" w:fill="FFFFFF"/>
          </w:tcPr>
          <w:p w14:paraId="09265FAC" w14:textId="77777777" w:rsidR="00E00F91" w:rsidRPr="00D979D5" w:rsidRDefault="00E00F91" w:rsidP="00E00F91">
            <w:pPr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804200О.99.</w:t>
            </w:r>
            <w:proofErr w:type="gramStart"/>
            <w:r w:rsidRPr="00D979D5">
              <w:rPr>
                <w:sz w:val="18"/>
                <w:szCs w:val="18"/>
              </w:rPr>
              <w:t>0.ББ</w:t>
            </w:r>
            <w:proofErr w:type="gramEnd"/>
            <w:r w:rsidRPr="00D979D5">
              <w:rPr>
                <w:sz w:val="18"/>
                <w:szCs w:val="18"/>
              </w:rPr>
              <w:t>52АЗ20000</w:t>
            </w:r>
          </w:p>
        </w:tc>
        <w:tc>
          <w:tcPr>
            <w:tcW w:w="1854" w:type="dxa"/>
            <w:shd w:val="clear" w:color="auto" w:fill="FFFFFF"/>
          </w:tcPr>
          <w:p w14:paraId="20311192" w14:textId="77777777" w:rsidR="00E00F91" w:rsidRPr="00D979D5" w:rsidRDefault="00E00F91" w:rsidP="00E00F91">
            <w:pPr>
              <w:keepNext/>
              <w:outlineLvl w:val="3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Дети за исключением детей с ограниченными возможностями здоровья и детей-инвалидов</w:t>
            </w:r>
          </w:p>
        </w:tc>
        <w:tc>
          <w:tcPr>
            <w:tcW w:w="846" w:type="dxa"/>
            <w:shd w:val="clear" w:color="auto" w:fill="FFFFFF"/>
          </w:tcPr>
          <w:p w14:paraId="157BC2FB" w14:textId="77777777" w:rsidR="00E00F91" w:rsidRPr="00D979D5" w:rsidRDefault="00E00F91" w:rsidP="00E00F91">
            <w:pPr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Не указано</w:t>
            </w:r>
          </w:p>
        </w:tc>
        <w:tc>
          <w:tcPr>
            <w:tcW w:w="1278" w:type="dxa"/>
            <w:shd w:val="clear" w:color="auto" w:fill="FFFFFF"/>
          </w:tcPr>
          <w:p w14:paraId="47F3C41A" w14:textId="77777777" w:rsidR="00E00F91" w:rsidRPr="00D979D5" w:rsidRDefault="00E00F91" w:rsidP="00E00F91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физкультур</w:t>
            </w:r>
          </w:p>
          <w:p w14:paraId="6DB70261" w14:textId="77777777" w:rsidR="00E00F91" w:rsidRPr="00D979D5" w:rsidRDefault="00E00F91" w:rsidP="00E00F91">
            <w:pPr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но-спортивная</w:t>
            </w:r>
          </w:p>
        </w:tc>
        <w:tc>
          <w:tcPr>
            <w:tcW w:w="852" w:type="dxa"/>
            <w:shd w:val="clear" w:color="auto" w:fill="FFFFFF"/>
          </w:tcPr>
          <w:p w14:paraId="20E33F2C" w14:textId="77777777" w:rsidR="00E00F91" w:rsidRPr="00D979D5" w:rsidRDefault="00E00F91" w:rsidP="00E00F91">
            <w:pPr>
              <w:jc w:val="center"/>
              <w:rPr>
                <w:sz w:val="18"/>
                <w:szCs w:val="18"/>
              </w:rPr>
            </w:pPr>
            <w:r w:rsidRPr="00D979D5">
              <w:rPr>
                <w:sz w:val="18"/>
                <w:szCs w:val="18"/>
              </w:rPr>
              <w:t>Очная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8FB3F3E" w14:textId="77777777" w:rsidR="00E00F91" w:rsidRPr="00D979D5" w:rsidRDefault="00E00F91" w:rsidP="00E00F91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14:paraId="69B61991" w14:textId="77777777" w:rsidR="00E00F91" w:rsidRPr="00D979D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  <w:highlight w:val="yellow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Количество человеко-часов</w:t>
            </w:r>
          </w:p>
        </w:tc>
        <w:tc>
          <w:tcPr>
            <w:tcW w:w="851" w:type="dxa"/>
            <w:shd w:val="clear" w:color="auto" w:fill="FFFFFF"/>
          </w:tcPr>
          <w:p w14:paraId="09FFCD09" w14:textId="77777777" w:rsidR="00E00F91" w:rsidRPr="00D979D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  <w:highlight w:val="yellow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Человеко-часы</w:t>
            </w:r>
          </w:p>
        </w:tc>
        <w:tc>
          <w:tcPr>
            <w:tcW w:w="567" w:type="dxa"/>
            <w:shd w:val="clear" w:color="auto" w:fill="FFFFFF"/>
          </w:tcPr>
          <w:p w14:paraId="35698153" w14:textId="77777777" w:rsidR="00E00F91" w:rsidRPr="00D979D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  <w:highlight w:val="yellow"/>
              </w:rPr>
            </w:pPr>
            <w:r w:rsidRPr="00D979D5">
              <w:rPr>
                <w:bCs/>
                <w:color w:val="000000"/>
                <w:sz w:val="18"/>
                <w:szCs w:val="18"/>
              </w:rPr>
              <w:t>539</w:t>
            </w:r>
          </w:p>
        </w:tc>
        <w:tc>
          <w:tcPr>
            <w:tcW w:w="854" w:type="dxa"/>
            <w:shd w:val="clear" w:color="auto" w:fill="FFFFFF"/>
          </w:tcPr>
          <w:p w14:paraId="2B9329B1" w14:textId="48FED4AB" w:rsidR="00E00F91" w:rsidRPr="00D979D5" w:rsidRDefault="00AE303C" w:rsidP="00E00F9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19200</w:t>
            </w:r>
          </w:p>
        </w:tc>
        <w:tc>
          <w:tcPr>
            <w:tcW w:w="884" w:type="dxa"/>
            <w:shd w:val="clear" w:color="auto" w:fill="FFFFFF"/>
          </w:tcPr>
          <w:p w14:paraId="47B32B4A" w14:textId="383A21E7" w:rsidR="00E00F91" w:rsidRPr="00D979D5" w:rsidRDefault="00AE303C" w:rsidP="00E00F91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19200</w:t>
            </w:r>
          </w:p>
        </w:tc>
        <w:tc>
          <w:tcPr>
            <w:tcW w:w="938" w:type="dxa"/>
            <w:shd w:val="clear" w:color="auto" w:fill="FFFFFF"/>
          </w:tcPr>
          <w:p w14:paraId="3F90945E" w14:textId="5AB8E43A" w:rsidR="00E00F91" w:rsidRPr="00D979D5" w:rsidRDefault="00AE303C" w:rsidP="00E00F91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19200</w:t>
            </w:r>
          </w:p>
        </w:tc>
        <w:tc>
          <w:tcPr>
            <w:tcW w:w="1017" w:type="dxa"/>
            <w:shd w:val="clear" w:color="auto" w:fill="FFFFFF"/>
          </w:tcPr>
          <w:p w14:paraId="2898B5DD" w14:textId="77777777" w:rsidR="00E00F91" w:rsidRPr="00D979D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32" w:type="dxa"/>
            <w:shd w:val="clear" w:color="auto" w:fill="FFFFFF"/>
          </w:tcPr>
          <w:p w14:paraId="05859F5A" w14:textId="77777777" w:rsidR="00E00F91" w:rsidRPr="00D979D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</w:tcPr>
          <w:p w14:paraId="723EFEC8" w14:textId="77777777" w:rsidR="00E00F91" w:rsidRPr="00D979D5" w:rsidRDefault="00E00F91" w:rsidP="00E00F91">
            <w:pPr>
              <w:widowControl w:val="0"/>
              <w:spacing w:line="235" w:lineRule="auto"/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877" w:type="dxa"/>
            <w:shd w:val="clear" w:color="auto" w:fill="FFFFFF"/>
          </w:tcPr>
          <w:p w14:paraId="75C13C9C" w14:textId="77777777" w:rsidR="00E00F91" w:rsidRPr="00D979D5" w:rsidRDefault="00E00F91" w:rsidP="00E00F9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 w:rsidRPr="00033D45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994" w:type="dxa"/>
            <w:shd w:val="clear" w:color="auto" w:fill="FFFFFF"/>
          </w:tcPr>
          <w:p w14:paraId="113F138D" w14:textId="77C5943D" w:rsidR="00E00F91" w:rsidRPr="00D979D5" w:rsidRDefault="00AE303C" w:rsidP="00E00F91">
            <w:pPr>
              <w:widowControl w:val="0"/>
              <w:spacing w:line="235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1920</w:t>
            </w:r>
          </w:p>
        </w:tc>
      </w:tr>
    </w:tbl>
    <w:p w14:paraId="46BB3993" w14:textId="77777777" w:rsidR="00216FC0" w:rsidRPr="00A93419" w:rsidRDefault="00216FC0" w:rsidP="00216FC0">
      <w:pPr>
        <w:keepNext/>
        <w:spacing w:line="235" w:lineRule="auto"/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p w14:paraId="179CA155" w14:textId="77777777" w:rsidR="00216FC0" w:rsidRDefault="00216FC0" w:rsidP="00216FC0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>
        <w:rPr>
          <w:bCs/>
          <w:color w:val="000000"/>
          <w:sz w:val="24"/>
          <w:szCs w:val="24"/>
          <w:shd w:val="clear" w:color="auto" w:fill="FFFFFF"/>
        </w:rPr>
        <w:t>.</w:t>
      </w:r>
    </w:p>
    <w:p w14:paraId="6EE6070D" w14:textId="77777777" w:rsidR="00F06E3E" w:rsidRPr="0042174A" w:rsidRDefault="00F06E3E" w:rsidP="00F06E3E">
      <w:pPr>
        <w:keepNext/>
        <w:spacing w:line="235" w:lineRule="auto"/>
        <w:outlineLvl w:val="3"/>
        <w:rPr>
          <w:bCs/>
          <w:color w:val="000000"/>
          <w:sz w:val="10"/>
          <w:szCs w:val="10"/>
          <w:shd w:val="clear" w:color="auto" w:fill="FFFFFF"/>
        </w:rPr>
      </w:pPr>
    </w:p>
    <w:tbl>
      <w:tblPr>
        <w:tblW w:w="1517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3118"/>
        <w:gridCol w:w="1276"/>
        <w:gridCol w:w="1276"/>
        <w:gridCol w:w="6809"/>
      </w:tblGrid>
      <w:tr w:rsidR="00F06E3E" w:rsidRPr="00C42765" w14:paraId="46D4F8E5" w14:textId="77777777" w:rsidTr="00362D4F">
        <w:trPr>
          <w:trHeight w:val="198"/>
        </w:trPr>
        <w:tc>
          <w:tcPr>
            <w:tcW w:w="15173" w:type="dxa"/>
            <w:gridSpan w:val="5"/>
          </w:tcPr>
          <w:p w14:paraId="09A98160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F06E3E" w:rsidRPr="00C42765" w14:paraId="5965C7AA" w14:textId="77777777" w:rsidTr="00362D4F">
        <w:tc>
          <w:tcPr>
            <w:tcW w:w="2694" w:type="dxa"/>
          </w:tcPr>
          <w:p w14:paraId="735D4BCB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вид</w:t>
            </w:r>
          </w:p>
        </w:tc>
        <w:tc>
          <w:tcPr>
            <w:tcW w:w="3118" w:type="dxa"/>
          </w:tcPr>
          <w:p w14:paraId="5D31AC72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1276" w:type="dxa"/>
          </w:tcPr>
          <w:p w14:paraId="55B17B70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14:paraId="14D9525B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номер</w:t>
            </w:r>
          </w:p>
        </w:tc>
        <w:tc>
          <w:tcPr>
            <w:tcW w:w="6809" w:type="dxa"/>
          </w:tcPr>
          <w:p w14:paraId="7039184A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наименование</w:t>
            </w:r>
          </w:p>
        </w:tc>
      </w:tr>
      <w:tr w:rsidR="00F06E3E" w:rsidRPr="00C42765" w14:paraId="12B43BFF" w14:textId="77777777" w:rsidTr="00362D4F">
        <w:tc>
          <w:tcPr>
            <w:tcW w:w="2694" w:type="dxa"/>
          </w:tcPr>
          <w:p w14:paraId="30A9BD78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7AD66FF8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0F9272F6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0050F035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4</w:t>
            </w:r>
          </w:p>
        </w:tc>
        <w:tc>
          <w:tcPr>
            <w:tcW w:w="6809" w:type="dxa"/>
          </w:tcPr>
          <w:p w14:paraId="3C1BD481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  <w:r w:rsidRPr="00C42765">
              <w:rPr>
                <w:sz w:val="20"/>
                <w:szCs w:val="20"/>
              </w:rPr>
              <w:t>5</w:t>
            </w:r>
          </w:p>
        </w:tc>
      </w:tr>
      <w:tr w:rsidR="00F06E3E" w:rsidRPr="00C42765" w14:paraId="1AE17D04" w14:textId="77777777" w:rsidTr="00362D4F">
        <w:tc>
          <w:tcPr>
            <w:tcW w:w="2694" w:type="dxa"/>
          </w:tcPr>
          <w:p w14:paraId="276E736A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534E71D0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11D45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57C9857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6809" w:type="dxa"/>
          </w:tcPr>
          <w:p w14:paraId="37ED04E4" w14:textId="77777777" w:rsidR="00F06E3E" w:rsidRPr="00C42765" w:rsidRDefault="00F06E3E" w:rsidP="00362D4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14:paraId="5785C24A" w14:textId="77777777" w:rsidR="00F06E3E" w:rsidRPr="0042174A" w:rsidRDefault="00F06E3E" w:rsidP="00F06E3E">
      <w:pPr>
        <w:widowControl w:val="0"/>
        <w:spacing w:line="235" w:lineRule="auto"/>
        <w:rPr>
          <w:b/>
          <w:color w:val="000000"/>
          <w:sz w:val="10"/>
          <w:szCs w:val="10"/>
          <w:shd w:val="clear" w:color="auto" w:fill="FFFFFF"/>
        </w:rPr>
      </w:pPr>
    </w:p>
    <w:p w14:paraId="417B87CB" w14:textId="77777777" w:rsidR="00F06E3E" w:rsidRPr="005D24BE" w:rsidRDefault="00F06E3E" w:rsidP="00F06E3E">
      <w:pPr>
        <w:widowControl w:val="0"/>
        <w:spacing w:line="235" w:lineRule="auto"/>
        <w:rPr>
          <w:b/>
          <w:color w:val="000000"/>
          <w:sz w:val="24"/>
          <w:szCs w:val="24"/>
          <w:shd w:val="clear" w:color="auto" w:fill="FFFFFF"/>
        </w:rPr>
      </w:pPr>
      <w:r w:rsidRPr="005D24BE">
        <w:rPr>
          <w:b/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14:paraId="3B155AB3" w14:textId="77777777" w:rsidR="00F06E3E" w:rsidRPr="001E7744" w:rsidRDefault="00F06E3E" w:rsidP="00F06E3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</w:t>
      </w:r>
      <w:r>
        <w:rPr>
          <w:color w:val="000000"/>
          <w:sz w:val="24"/>
          <w:szCs w:val="24"/>
          <w:shd w:val="clear" w:color="auto" w:fill="FFFFFF"/>
        </w:rPr>
        <w:t>и</w:t>
      </w: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</w:t>
      </w:r>
      <w:r>
        <w:rPr>
          <w:b/>
          <w:color w:val="000000"/>
          <w:sz w:val="24"/>
          <w:szCs w:val="24"/>
          <w:shd w:val="clear" w:color="auto" w:fill="FFFFFF"/>
        </w:rPr>
        <w:t>______</w:t>
      </w:r>
      <w:r w:rsidRPr="001E7744">
        <w:rPr>
          <w:b/>
          <w:color w:val="000000"/>
          <w:sz w:val="24"/>
          <w:szCs w:val="24"/>
          <w:shd w:val="clear" w:color="auto" w:fill="FFFFFF"/>
        </w:rPr>
        <w:t>_</w:t>
      </w:r>
    </w:p>
    <w:tbl>
      <w:tblPr>
        <w:tblW w:w="15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  <w:gridCol w:w="2552"/>
        <w:gridCol w:w="1140"/>
        <w:gridCol w:w="692"/>
        <w:gridCol w:w="8941"/>
      </w:tblGrid>
      <w:tr w:rsidR="00F06E3E" w:rsidRPr="001604A2" w14:paraId="2CD24455" w14:textId="77777777" w:rsidTr="00571D35">
        <w:trPr>
          <w:trHeight w:val="208"/>
        </w:trPr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56AB5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B67E3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6D49E7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06.10.1999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905F9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184-ФЗ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7003E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Об общих принципах организации законодательных (представительных) </w:t>
            </w:r>
          </w:p>
          <w:p w14:paraId="10411BC0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и исполнительных органов государственной власти субъектов Российской Федерации</w:t>
            </w:r>
          </w:p>
        </w:tc>
      </w:tr>
      <w:tr w:rsidR="00F06E3E" w:rsidRPr="001604A2" w14:paraId="24F62DE1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43178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A9219" w14:textId="77777777" w:rsidR="00F06E3E" w:rsidRPr="00703AAE" w:rsidRDefault="00F06E3E" w:rsidP="00362D4F">
            <w:pPr>
              <w:ind w:left="-82" w:firstLine="82"/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3AA31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06.10.2003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4DCDD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131-ФЗ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9D390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</w:tr>
      <w:tr w:rsidR="00F06E3E" w:rsidRPr="001604A2" w14:paraId="730D7C06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AE02A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Федеральный закон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6736A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Государственная Дума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68046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29.12.2012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3E44F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273-ФЗ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A6D3C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образовании в Российской Федерации</w:t>
            </w:r>
          </w:p>
        </w:tc>
      </w:tr>
      <w:tr w:rsidR="00571D35" w:rsidRPr="001604A2" w14:paraId="5DEA3E61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BDB3A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Приказ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63362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Министерство </w:t>
            </w:r>
            <w:r>
              <w:rPr>
                <w:color w:val="000000"/>
                <w:sz w:val="22"/>
                <w:szCs w:val="22"/>
                <w:lang w:eastAsia="ru-RU"/>
              </w:rPr>
              <w:t>Просвещения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 РФ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1E2559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</w:t>
            </w: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>.0</w:t>
            </w: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703AAE">
              <w:rPr>
                <w:color w:val="000000"/>
                <w:sz w:val="22"/>
                <w:szCs w:val="22"/>
                <w:lang w:eastAsia="ru-RU"/>
              </w:rPr>
              <w:t>.20</w:t>
            </w:r>
            <w:r>
              <w:rPr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B8CA3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629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F4A18" w14:textId="77777777" w:rsidR="00571D35" w:rsidRPr="00703AAE" w:rsidRDefault="00571D35" w:rsidP="00571D35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Об утверждении Порядка организации и осуществления образовательной деятельности по дополнительным общеобразовательным программам</w:t>
            </w:r>
          </w:p>
        </w:tc>
      </w:tr>
      <w:tr w:rsidR="00F06E3E" w:rsidRPr="001604A2" w14:paraId="40490696" w14:textId="77777777" w:rsidTr="00571D35">
        <w:tc>
          <w:tcPr>
            <w:tcW w:w="19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7E9E6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Постановление 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51483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Администрация города </w:t>
            </w:r>
            <w:proofErr w:type="spellStart"/>
            <w:r w:rsidRPr="00703AAE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703AAE">
              <w:rPr>
                <w:color w:val="000000"/>
                <w:sz w:val="22"/>
                <w:szCs w:val="22"/>
                <w:lang w:eastAsia="ru-RU"/>
              </w:rPr>
              <w:t>-на-Дону</w:t>
            </w:r>
          </w:p>
        </w:tc>
        <w:tc>
          <w:tcPr>
            <w:tcW w:w="114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0DE73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29.12.2015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2BB2B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>1333</w:t>
            </w:r>
          </w:p>
        </w:tc>
        <w:tc>
          <w:tcPr>
            <w:tcW w:w="894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32ED8" w14:textId="77777777" w:rsidR="00F06E3E" w:rsidRPr="00703AAE" w:rsidRDefault="00F06E3E" w:rsidP="00362D4F">
            <w:pPr>
              <w:rPr>
                <w:color w:val="000000"/>
                <w:sz w:val="22"/>
                <w:szCs w:val="22"/>
                <w:lang w:eastAsia="ru-RU"/>
              </w:rPr>
            </w:pPr>
            <w:r w:rsidRPr="00703AAE">
              <w:rPr>
                <w:color w:val="000000"/>
                <w:sz w:val="22"/>
                <w:szCs w:val="22"/>
                <w:lang w:eastAsia="ru-RU"/>
              </w:rPr>
              <w:t xml:space="preserve">«Об утверждении порядка формирования и финансового обеспечения выполнения муниципального задания на оказания муниципальных услуг (выполнение работ) в отношении муниципальных учреждений города </w:t>
            </w:r>
            <w:proofErr w:type="spellStart"/>
            <w:r w:rsidRPr="00703AAE">
              <w:rPr>
                <w:color w:val="000000"/>
                <w:sz w:val="22"/>
                <w:szCs w:val="22"/>
                <w:lang w:eastAsia="ru-RU"/>
              </w:rPr>
              <w:t>Ростова</w:t>
            </w:r>
            <w:proofErr w:type="spellEnd"/>
            <w:r w:rsidRPr="00703AAE">
              <w:rPr>
                <w:color w:val="000000"/>
                <w:sz w:val="22"/>
                <w:szCs w:val="22"/>
                <w:lang w:eastAsia="ru-RU"/>
              </w:rPr>
              <w:t>-на-Дону»</w:t>
            </w:r>
          </w:p>
        </w:tc>
      </w:tr>
    </w:tbl>
    <w:p w14:paraId="4C8E7478" w14:textId="77777777" w:rsidR="00F06E3E" w:rsidRDefault="00F06E3E" w:rsidP="00F06E3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14:paraId="1017007B" w14:textId="77777777" w:rsidR="00F06E3E" w:rsidRDefault="00F06E3E" w:rsidP="00F06E3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14:paraId="5D7A1CD7" w14:textId="77777777" w:rsidR="00F06E3E" w:rsidRPr="00A93419" w:rsidRDefault="00F06E3E" w:rsidP="00F06E3E">
      <w:pPr>
        <w:widowControl w:val="0"/>
        <w:spacing w:line="235" w:lineRule="auto"/>
        <w:rPr>
          <w:color w:val="000000"/>
          <w:sz w:val="16"/>
          <w:szCs w:val="16"/>
          <w:shd w:val="clear" w:color="auto" w:fill="FFFFFF"/>
        </w:rPr>
      </w:pPr>
    </w:p>
    <w:tbl>
      <w:tblPr>
        <w:tblW w:w="5000" w:type="pct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584"/>
        <w:gridCol w:w="3186"/>
      </w:tblGrid>
      <w:tr w:rsidR="00F06E3E" w:rsidRPr="00587874" w14:paraId="6FCCF5F8" w14:textId="77777777" w:rsidTr="00362D4F">
        <w:trPr>
          <w:cantSplit/>
          <w:trHeight w:val="36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39C0" w14:textId="77777777" w:rsidR="00F06E3E" w:rsidRPr="00587874" w:rsidRDefault="00F06E3E" w:rsidP="00362D4F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45D5" w14:textId="77777777" w:rsidR="00F06E3E" w:rsidRPr="00587874" w:rsidRDefault="00F06E3E" w:rsidP="00362D4F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Состав размещаемой (доводимой) информации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B001" w14:textId="77777777" w:rsidR="00F06E3E" w:rsidRPr="00587874" w:rsidRDefault="00F06E3E" w:rsidP="00362D4F">
            <w:pPr>
              <w:pStyle w:val="ConsPlusCell"/>
              <w:jc w:val="center"/>
              <w:rPr>
                <w:sz w:val="20"/>
                <w:szCs w:val="20"/>
              </w:rPr>
            </w:pPr>
            <w:r w:rsidRPr="00587874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F06E3E" w:rsidRPr="00587874" w14:paraId="48708674" w14:textId="77777777" w:rsidTr="00362D4F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229B" w14:textId="77777777" w:rsidR="00F06E3E" w:rsidRPr="00587874" w:rsidRDefault="00F06E3E" w:rsidP="00362D4F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1. размещение информации на сайте образовательного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635B" w14:textId="77777777" w:rsidR="00F06E3E" w:rsidRPr="00587874" w:rsidRDefault="00F06E3E" w:rsidP="00362D4F">
            <w:pPr>
              <w:pStyle w:val="ConsPlusCell"/>
              <w:rPr>
                <w:color w:val="FF0000"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 xml:space="preserve">В соответствии с действующим законодательством: Федеральный </w:t>
            </w:r>
            <w:proofErr w:type="gramStart"/>
            <w:r w:rsidRPr="00587874">
              <w:rPr>
                <w:bCs/>
                <w:sz w:val="20"/>
                <w:szCs w:val="20"/>
              </w:rPr>
              <w:t>закон  №</w:t>
            </w:r>
            <w:proofErr w:type="gramEnd"/>
            <w:r w:rsidRPr="00587874">
              <w:rPr>
                <w:bCs/>
                <w:sz w:val="20"/>
                <w:szCs w:val="20"/>
              </w:rPr>
              <w:t xml:space="preserve"> 293-ФЗ от 08.11.2010, Закон РФ от 29.12.2012 № 273 –ФЗ «Об образовании в Российской Федерации»; Постановление Правительства Российской Федерации от 10 июля 2013 г. № 582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8C1A" w14:textId="77777777" w:rsidR="00F06E3E" w:rsidRPr="00587874" w:rsidRDefault="00F06E3E" w:rsidP="00362D4F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По мере обновления информации, не реже 1 раза в месяц</w:t>
            </w:r>
          </w:p>
        </w:tc>
      </w:tr>
      <w:tr w:rsidR="00F06E3E" w:rsidRPr="00587874" w14:paraId="45B393B7" w14:textId="77777777" w:rsidTr="00362D4F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F525" w14:textId="77777777" w:rsidR="00F06E3E" w:rsidRPr="00587874" w:rsidRDefault="00F06E3E" w:rsidP="00362D4F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2. предоставление сведений на родительских собраниях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6096" w14:textId="77777777" w:rsidR="00F06E3E" w:rsidRPr="00587874" w:rsidRDefault="00F06E3E" w:rsidP="00362D4F">
            <w:pPr>
              <w:pStyle w:val="ConsPlusCell"/>
              <w:rPr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Информация о программах, режиме работы, текущей и итоговой успеваемости обучающихся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33A9" w14:textId="77777777" w:rsidR="00F06E3E" w:rsidRPr="00587874" w:rsidRDefault="00F06E3E" w:rsidP="00362D4F">
            <w:pPr>
              <w:pStyle w:val="ConsPlusCell"/>
              <w:rPr>
                <w:bCs/>
                <w:sz w:val="20"/>
                <w:szCs w:val="20"/>
              </w:rPr>
            </w:pPr>
            <w:r w:rsidRPr="00587874">
              <w:rPr>
                <w:bCs/>
                <w:sz w:val="20"/>
                <w:szCs w:val="20"/>
              </w:rPr>
              <w:t>не реже чем один раз в квартал</w:t>
            </w:r>
          </w:p>
        </w:tc>
      </w:tr>
      <w:tr w:rsidR="00F06E3E" w:rsidRPr="00587874" w14:paraId="5E6179B0" w14:textId="77777777" w:rsidTr="00362D4F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AB99" w14:textId="77777777" w:rsidR="00F06E3E" w:rsidRPr="00587874" w:rsidRDefault="00F06E3E" w:rsidP="00362D4F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3. Публичный доклад учреждения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D76F" w14:textId="77777777" w:rsidR="00F06E3E" w:rsidRPr="00587874" w:rsidRDefault="00F06E3E" w:rsidP="00362D4F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В соответствии с утвержденной структурой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A8C5" w14:textId="77777777" w:rsidR="00F06E3E" w:rsidRPr="00587874" w:rsidRDefault="00F06E3E" w:rsidP="00362D4F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1 раз в год</w:t>
            </w:r>
          </w:p>
        </w:tc>
      </w:tr>
      <w:tr w:rsidR="00F06E3E" w:rsidRPr="00587874" w14:paraId="04539E6B" w14:textId="77777777" w:rsidTr="00362D4F">
        <w:trPr>
          <w:cantSplit/>
          <w:trHeight w:val="240"/>
        </w:trPr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32E5" w14:textId="77777777" w:rsidR="00F06E3E" w:rsidRPr="00587874" w:rsidRDefault="00F06E3E" w:rsidP="00362D4F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4. Информационные стенды в учреждении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72DB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Режим работы учреждения;</w:t>
            </w:r>
          </w:p>
          <w:p w14:paraId="0651F21C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Календарный учебный график;</w:t>
            </w:r>
          </w:p>
          <w:p w14:paraId="10C1D8A4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расписание уроков, кружков, секций;</w:t>
            </w:r>
          </w:p>
          <w:p w14:paraId="77A0D574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 xml:space="preserve">копии учредительных документов (лицензия, свидетельство о государственной </w:t>
            </w:r>
            <w:proofErr w:type="gramStart"/>
            <w:r w:rsidRPr="00587874">
              <w:rPr>
                <w:b w:val="0"/>
                <w:sz w:val="20"/>
                <w:szCs w:val="20"/>
              </w:rPr>
              <w:t>аккредитации,  выписка</w:t>
            </w:r>
            <w:proofErr w:type="gramEnd"/>
            <w:r w:rsidRPr="00587874">
              <w:rPr>
                <w:b w:val="0"/>
                <w:sz w:val="20"/>
                <w:szCs w:val="20"/>
              </w:rPr>
              <w:t xml:space="preserve"> из Устава);</w:t>
            </w:r>
          </w:p>
          <w:p w14:paraId="7029C716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формах обучения;</w:t>
            </w:r>
          </w:p>
          <w:p w14:paraId="0DC79241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контактная информация учреждения;</w:t>
            </w:r>
          </w:p>
          <w:p w14:paraId="3C427372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контактная информация вышестоящих организаций;</w:t>
            </w:r>
          </w:p>
          <w:p w14:paraId="5C53C038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перечень дополнительных услуг, перечень платных услуг;</w:t>
            </w:r>
          </w:p>
          <w:p w14:paraId="1401FC16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правила приема в учреждение;</w:t>
            </w:r>
          </w:p>
          <w:p w14:paraId="2B30A65E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режиме работы библиотеки, медицинского кабинета, столовой;</w:t>
            </w:r>
          </w:p>
          <w:p w14:paraId="046B3DD7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о педагогическом коллективе учреждения;</w:t>
            </w:r>
          </w:p>
          <w:p w14:paraId="213024D8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информация антикоррупционной направленности</w:t>
            </w:r>
          </w:p>
          <w:p w14:paraId="4F022DBD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телефоны «Горячих линий»</w:t>
            </w:r>
          </w:p>
          <w:p w14:paraId="21A17923" w14:textId="77777777" w:rsidR="00F06E3E" w:rsidRPr="00587874" w:rsidRDefault="00F06E3E" w:rsidP="00362D4F">
            <w:pPr>
              <w:pStyle w:val="ConsPlusNormal"/>
              <w:numPr>
                <w:ilvl w:val="0"/>
                <w:numId w:val="1"/>
              </w:numPr>
              <w:tabs>
                <w:tab w:val="left" w:pos="213"/>
              </w:tabs>
              <w:ind w:left="213" w:hanging="213"/>
              <w:jc w:val="both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приемные часы администрации учреждения.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0683" w14:textId="77777777" w:rsidR="00F06E3E" w:rsidRPr="00587874" w:rsidRDefault="00F06E3E" w:rsidP="00362D4F">
            <w:pPr>
              <w:pStyle w:val="ConsPlusNormal"/>
              <w:rPr>
                <w:b w:val="0"/>
                <w:sz w:val="20"/>
                <w:szCs w:val="20"/>
              </w:rPr>
            </w:pPr>
            <w:r w:rsidRPr="00587874">
              <w:rPr>
                <w:b w:val="0"/>
                <w:sz w:val="20"/>
                <w:szCs w:val="20"/>
              </w:rPr>
              <w:t>По мере обновления информации, не реже 1 раза в полугодие</w:t>
            </w:r>
          </w:p>
        </w:tc>
      </w:tr>
    </w:tbl>
    <w:p w14:paraId="16F125A6" w14:textId="77777777" w:rsidR="00F06E3E" w:rsidRDefault="00F06E3E" w:rsidP="00F06E3E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3C3DFC50" w14:textId="77777777" w:rsidR="003A7DC6" w:rsidRDefault="003A7DC6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31056CF1" w14:textId="77777777" w:rsidR="003A7DC6" w:rsidRPr="0032526A" w:rsidRDefault="003A7DC6" w:rsidP="00216FC0">
      <w:pPr>
        <w:pStyle w:val="Style7"/>
        <w:shd w:val="clear" w:color="auto" w:fill="auto"/>
        <w:tabs>
          <w:tab w:val="left" w:pos="8763"/>
        </w:tabs>
        <w:spacing w:before="0" w:after="0" w:line="240" w:lineRule="auto"/>
        <w:jc w:val="center"/>
        <w:rPr>
          <w:b w:val="0"/>
          <w:bCs/>
          <w:color w:val="000000"/>
          <w:sz w:val="22"/>
          <w:szCs w:val="22"/>
          <w:shd w:val="clear" w:color="auto" w:fill="FFFFFF"/>
        </w:rPr>
      </w:pPr>
    </w:p>
    <w:p w14:paraId="38313843" w14:textId="77777777" w:rsidR="00216FC0" w:rsidRDefault="00216FC0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53482C98" w14:textId="77777777" w:rsidR="00844AFE" w:rsidRDefault="00844AFE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12E39D49" w14:textId="77777777" w:rsidR="00844AFE" w:rsidRDefault="00844AFE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4115B9BC" w14:textId="77777777" w:rsidR="00844AFE" w:rsidRDefault="00844AFE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79832E52" w14:textId="77777777" w:rsidR="00844AFE" w:rsidRDefault="00844AFE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3894F581" w14:textId="77777777" w:rsidR="00844AFE" w:rsidRDefault="00844AFE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459B1720" w14:textId="77777777" w:rsidR="00844AFE" w:rsidRDefault="00844AFE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69D3087B" w14:textId="77777777" w:rsidR="00ED524F" w:rsidRDefault="00ED524F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5FF93910" w14:textId="77777777" w:rsidR="0074691D" w:rsidRDefault="0074691D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770F079B" w14:textId="77777777" w:rsidR="0074691D" w:rsidRDefault="0074691D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16A3BBA0" w14:textId="77777777" w:rsidR="0074691D" w:rsidRDefault="0074691D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22619569" w14:textId="77777777" w:rsidR="0074691D" w:rsidRDefault="0074691D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14AD9E09" w14:textId="77777777" w:rsidR="00F06E3E" w:rsidRDefault="00F06E3E" w:rsidP="007736A9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</w:rPr>
      </w:pPr>
    </w:p>
    <w:p w14:paraId="63947E48" w14:textId="77777777" w:rsidR="00F127BC" w:rsidRPr="0032526A" w:rsidRDefault="00F127BC" w:rsidP="00133F87">
      <w:pPr>
        <w:suppressAutoHyphens w:val="0"/>
        <w:jc w:val="center"/>
        <w:rPr>
          <w:b/>
          <w:bCs/>
          <w:sz w:val="22"/>
          <w:szCs w:val="22"/>
        </w:rPr>
      </w:pPr>
      <w:r w:rsidRPr="0032526A">
        <w:rPr>
          <w:b/>
          <w:bCs/>
          <w:color w:val="000000"/>
          <w:sz w:val="22"/>
          <w:szCs w:val="22"/>
          <w:shd w:val="clear" w:color="auto" w:fill="FFFFFF"/>
        </w:rPr>
        <w:lastRenderedPageBreak/>
        <w:t>ЧАСТЬ 2. Сведения о выполняемых работах</w:t>
      </w:r>
      <w:r w:rsidR="00123B60" w:rsidRPr="0032526A">
        <w:rPr>
          <w:b/>
          <w:bCs/>
          <w:color w:val="000000"/>
          <w:sz w:val="22"/>
          <w:szCs w:val="22"/>
          <w:shd w:val="clear" w:color="auto" w:fill="FFFFFF"/>
          <w:vertAlign w:val="superscript"/>
        </w:rPr>
        <w:t>3</w:t>
      </w:r>
      <w:r w:rsidRPr="0032526A">
        <w:rPr>
          <w:b/>
          <w:bCs/>
          <w:color w:val="000000"/>
          <w:sz w:val="22"/>
          <w:szCs w:val="22"/>
          <w:shd w:val="clear" w:color="auto" w:fill="FFFFFF"/>
          <w:vertAlign w:val="superscript"/>
        </w:rPr>
        <w:t>)</w:t>
      </w:r>
    </w:p>
    <w:p w14:paraId="52BD8724" w14:textId="77777777" w:rsidR="00F127BC" w:rsidRPr="0032526A" w:rsidRDefault="00AC7F32" w:rsidP="00F127BC">
      <w:pPr>
        <w:keepNext/>
        <w:jc w:val="center"/>
        <w:outlineLvl w:val="3"/>
        <w:rPr>
          <w:bCs/>
          <w:color w:val="000000"/>
          <w:sz w:val="22"/>
          <w:szCs w:val="22"/>
          <w:shd w:val="clear" w:color="auto" w:fill="FFFFFF"/>
        </w:rPr>
      </w:pPr>
      <w:r>
        <w:rPr>
          <w:bCs/>
          <w:noProof/>
          <w:sz w:val="22"/>
          <w:szCs w:val="22"/>
          <w:lang w:eastAsia="ru-RU"/>
        </w:rPr>
        <w:pict w14:anchorId="70213F19">
          <v:shape id="Text Box 3" o:spid="_x0000_s1043" type="#_x0000_t202" style="position:absolute;left:0;text-align:left;margin-left:4755.4pt;margin-top:1.2pt;width:165pt;height:100.2pt;z-index:251649024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" stroked="f">
            <v:textbox>
              <w:txbxContent>
                <w:tbl>
                  <w:tblPr>
                    <w:tblW w:w="308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09"/>
                    <w:gridCol w:w="1276"/>
                  </w:tblGrid>
                  <w:tr w:rsidR="0019530A" w:rsidRPr="001B2409" w14:paraId="36FCD7B8" w14:textId="77777777" w:rsidTr="00F127BC">
                    <w:trPr>
                      <w:trHeight w:val="118"/>
                    </w:trPr>
                    <w:tc>
                      <w:tcPr>
                        <w:tcW w:w="180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14:paraId="1C4F2F27" w14:textId="77777777" w:rsidR="0019530A" w:rsidRPr="001B2409" w:rsidRDefault="0019530A" w:rsidP="00F127BC">
                        <w:pPr>
                          <w:pStyle w:val="4"/>
                          <w:spacing w:before="0" w:after="0"/>
                          <w:ind w:left="142" w:firstLine="0"/>
                          <w:jc w:val="right"/>
                          <w:rPr>
                            <w:rStyle w:val="CharStyle9Exact"/>
                            <w:sz w:val="24"/>
                            <w:szCs w:val="24"/>
                          </w:rPr>
                        </w:pPr>
                        <w:proofErr w:type="gramStart"/>
                        <w:r w:rsidRPr="001B2409">
                          <w:rPr>
                            <w:rStyle w:val="CharStyle9Exact"/>
                            <w:sz w:val="24"/>
                            <w:szCs w:val="24"/>
                          </w:rPr>
                          <w:t>Уникальный  номер</w:t>
                        </w:r>
                        <w:proofErr w:type="gramEnd"/>
                        <w:r>
                          <w:rPr>
                            <w:rStyle w:val="CharStyle9Exact"/>
                            <w:sz w:val="24"/>
                            <w:szCs w:val="24"/>
                          </w:rPr>
                          <w:br/>
                        </w:r>
                        <w:r w:rsidRPr="001B2409">
                          <w:rPr>
                            <w:rStyle w:val="CharStyle9Exact"/>
                            <w:sz w:val="24"/>
                            <w:szCs w:val="24"/>
                          </w:rPr>
                          <w:t>по базовому </w:t>
                        </w:r>
                      </w:p>
                      <w:p w14:paraId="24D0A29E" w14:textId="77777777" w:rsidR="0019530A" w:rsidRPr="001B2409" w:rsidRDefault="0019530A" w:rsidP="00F127BC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sz w:val="24"/>
                            <w:szCs w:val="24"/>
                          </w:rPr>
                        </w:pPr>
                        <w:r w:rsidRPr="001B2409">
                          <w:rPr>
                            <w:rStyle w:val="CharStyle9Exact"/>
                            <w:sz w:val="24"/>
                            <w:szCs w:val="24"/>
                          </w:rPr>
                          <w:t>(отраслевому)</w:t>
                        </w:r>
                      </w:p>
                      <w:p w14:paraId="72FB4AC2" w14:textId="77777777" w:rsidR="0019530A" w:rsidRPr="001B2409" w:rsidRDefault="0019530A" w:rsidP="00F127BC">
                        <w:pPr>
                          <w:pStyle w:val="4"/>
                          <w:spacing w:before="0" w:after="0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1B2409">
                          <w:rPr>
                            <w:rStyle w:val="CharStyle9Exact"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14:paraId="2D6FD9A2" w14:textId="77777777" w:rsidR="0019530A" w:rsidRPr="001B2409" w:rsidRDefault="0019530A" w:rsidP="00F127BC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</w:tc>
                  </w:tr>
                </w:tbl>
                <w:p w14:paraId="1CEC8CB5" w14:textId="77777777" w:rsidR="0019530A" w:rsidRPr="001B2409" w:rsidRDefault="0019530A" w:rsidP="00F127BC"/>
                <w:p w14:paraId="39DEAD95" w14:textId="77777777" w:rsidR="0019530A" w:rsidRDefault="0019530A" w:rsidP="00F127BC"/>
              </w:txbxContent>
            </v:textbox>
            <w10:wrap anchorx="margin"/>
          </v:shape>
        </w:pict>
      </w:r>
    </w:p>
    <w:p w14:paraId="4BF65B00" w14:textId="77777777" w:rsidR="00F06E3E" w:rsidRPr="0032526A" w:rsidRDefault="00F127BC" w:rsidP="00F06E3E">
      <w:pPr>
        <w:keepNext/>
        <w:jc w:val="center"/>
        <w:outlineLvl w:val="3"/>
        <w:rPr>
          <w:b/>
          <w:bCs/>
          <w:sz w:val="22"/>
          <w:szCs w:val="22"/>
        </w:rPr>
      </w:pPr>
      <w:r w:rsidRPr="0032526A">
        <w:rPr>
          <w:bCs/>
          <w:color w:val="000000"/>
          <w:sz w:val="22"/>
          <w:szCs w:val="22"/>
          <w:shd w:val="clear" w:color="auto" w:fill="FFFFFF"/>
        </w:rPr>
        <w:t>РАЗДЕЛ ____</w:t>
      </w:r>
    </w:p>
    <w:p w14:paraId="450DF08F" w14:textId="77777777" w:rsidR="00F06E3E" w:rsidRPr="0032526A" w:rsidRDefault="00F06E3E" w:rsidP="00F06E3E">
      <w:pPr>
        <w:keepNext/>
        <w:outlineLvl w:val="3"/>
        <w:rPr>
          <w:bCs/>
          <w:sz w:val="22"/>
          <w:szCs w:val="22"/>
        </w:rPr>
      </w:pPr>
      <w:r w:rsidRPr="0032526A">
        <w:rPr>
          <w:bCs/>
          <w:color w:val="000000"/>
          <w:sz w:val="22"/>
          <w:szCs w:val="22"/>
          <w:shd w:val="clear" w:color="auto" w:fill="FFFFFF"/>
        </w:rPr>
        <w:t xml:space="preserve">1. Наименование </w:t>
      </w:r>
      <w:proofErr w:type="gramStart"/>
      <w:r w:rsidRPr="0032526A">
        <w:rPr>
          <w:bCs/>
          <w:color w:val="000000"/>
          <w:sz w:val="22"/>
          <w:szCs w:val="22"/>
          <w:shd w:val="clear" w:color="auto" w:fill="FFFFFF"/>
        </w:rPr>
        <w:t>работы  _</w:t>
      </w:r>
      <w:proofErr w:type="gramEnd"/>
      <w:r w:rsidRPr="0032526A">
        <w:rPr>
          <w:bCs/>
          <w:color w:val="000000"/>
          <w:sz w:val="22"/>
          <w:szCs w:val="22"/>
          <w:shd w:val="clear" w:color="auto" w:fill="FFFFFF"/>
        </w:rPr>
        <w:t>______________________________________________________________________</w:t>
      </w:r>
    </w:p>
    <w:p w14:paraId="42D26475" w14:textId="77777777" w:rsidR="00F06E3E" w:rsidRPr="001E7744" w:rsidRDefault="00F06E3E" w:rsidP="00F06E3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2. Категории потребителей работы _______________________________________________________</w:t>
      </w:r>
      <w:r>
        <w:rPr>
          <w:bCs/>
          <w:color w:val="000000"/>
          <w:sz w:val="24"/>
          <w:szCs w:val="24"/>
          <w:shd w:val="clear" w:color="auto" w:fill="FFFFFF"/>
        </w:rPr>
        <w:t>__</w:t>
      </w:r>
      <w:r w:rsidRPr="001E7744">
        <w:rPr>
          <w:bCs/>
          <w:color w:val="000000"/>
          <w:sz w:val="24"/>
          <w:szCs w:val="24"/>
          <w:shd w:val="clear" w:color="auto" w:fill="FFFFFF"/>
        </w:rPr>
        <w:t>______</w:t>
      </w:r>
    </w:p>
    <w:p w14:paraId="1C64B36C" w14:textId="77777777" w:rsidR="00F06E3E" w:rsidRPr="001E7744" w:rsidRDefault="00F06E3E" w:rsidP="00F06E3E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</w:t>
      </w:r>
    </w:p>
    <w:p w14:paraId="5E4404AF" w14:textId="77777777" w:rsidR="00F06E3E" w:rsidRPr="00920FB5" w:rsidRDefault="00F06E3E" w:rsidP="00F06E3E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920FB5">
        <w:rPr>
          <w:color w:val="000000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14:paraId="72748E3B" w14:textId="77777777" w:rsidR="00F06E3E" w:rsidRPr="00920FB5" w:rsidRDefault="00F06E3E" w:rsidP="00F06E3E">
      <w:pPr>
        <w:widowControl w:val="0"/>
        <w:rPr>
          <w:color w:val="000000"/>
          <w:sz w:val="24"/>
          <w:szCs w:val="24"/>
          <w:shd w:val="clear" w:color="auto" w:fill="FFFFFF"/>
          <w:vertAlign w:val="superscript"/>
        </w:rPr>
      </w:pPr>
      <w:r w:rsidRPr="00920FB5">
        <w:rPr>
          <w:color w:val="000000"/>
          <w:sz w:val="24"/>
          <w:szCs w:val="24"/>
          <w:shd w:val="clear" w:color="auto" w:fill="FFFFFF"/>
        </w:rPr>
        <w:t xml:space="preserve">3.1.  Показатели, характеризующие качество работы </w:t>
      </w:r>
      <w:r>
        <w:rPr>
          <w:color w:val="000000"/>
          <w:sz w:val="24"/>
          <w:szCs w:val="24"/>
          <w:shd w:val="clear" w:color="auto" w:fill="FFFFFF"/>
          <w:vertAlign w:val="superscript"/>
        </w:rPr>
        <w:t>4</w:t>
      </w:r>
      <w:r w:rsidRPr="00920FB5">
        <w:rPr>
          <w:color w:val="000000"/>
          <w:sz w:val="24"/>
          <w:szCs w:val="24"/>
          <w:shd w:val="clear" w:color="auto" w:fill="FFFFFF"/>
          <w:vertAlign w:val="superscript"/>
        </w:rPr>
        <w:t>)</w:t>
      </w:r>
    </w:p>
    <w:p w14:paraId="7C815368" w14:textId="77777777" w:rsidR="00F06E3E" w:rsidRPr="001E7744" w:rsidRDefault="00F06E3E" w:rsidP="00F06E3E">
      <w:pPr>
        <w:widowControl w:val="0"/>
        <w:rPr>
          <w:b/>
          <w:color w:val="000000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6"/>
        <w:gridCol w:w="1261"/>
        <w:gridCol w:w="1539"/>
        <w:gridCol w:w="1089"/>
        <w:gridCol w:w="1168"/>
        <w:gridCol w:w="1301"/>
        <w:gridCol w:w="1276"/>
        <w:gridCol w:w="1521"/>
        <w:gridCol w:w="857"/>
        <w:gridCol w:w="1149"/>
        <w:gridCol w:w="1078"/>
        <w:gridCol w:w="1225"/>
      </w:tblGrid>
      <w:tr w:rsidR="00F06E3E" w:rsidRPr="006060D6" w14:paraId="11F010C1" w14:textId="77777777" w:rsidTr="00362D4F">
        <w:tc>
          <w:tcPr>
            <w:tcW w:w="1130" w:type="dxa"/>
            <w:vMerge w:val="restart"/>
            <w:shd w:val="clear" w:color="auto" w:fill="FFFFFF"/>
          </w:tcPr>
          <w:p w14:paraId="0869C53B" w14:textId="77777777" w:rsidR="00F06E3E" w:rsidRPr="006060D6" w:rsidRDefault="00F06E3E" w:rsidP="00362D4F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6060D6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936" w:type="dxa"/>
            <w:gridSpan w:val="3"/>
            <w:vMerge w:val="restart"/>
            <w:shd w:val="clear" w:color="auto" w:fill="FFFFFF"/>
          </w:tcPr>
          <w:p w14:paraId="5CC01311" w14:textId="77777777" w:rsidR="00F06E3E" w:rsidRPr="006060D6" w:rsidRDefault="00F06E3E" w:rsidP="00362D4F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6060D6">
              <w:rPr>
                <w:color w:val="000000"/>
                <w:sz w:val="20"/>
              </w:rPr>
              <w:t xml:space="preserve">Показатель, характеризующий содержание работы </w:t>
            </w:r>
          </w:p>
          <w:p w14:paraId="4FA85A94" w14:textId="77777777" w:rsidR="00F06E3E" w:rsidRPr="006060D6" w:rsidRDefault="00F06E3E" w:rsidP="00362D4F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6060D6">
              <w:rPr>
                <w:color w:val="000000"/>
                <w:sz w:val="20"/>
              </w:rPr>
              <w:t xml:space="preserve"> (по справочникам)</w:t>
            </w:r>
          </w:p>
        </w:tc>
        <w:tc>
          <w:tcPr>
            <w:tcW w:w="2499" w:type="dxa"/>
            <w:gridSpan w:val="2"/>
            <w:vMerge w:val="restart"/>
            <w:shd w:val="clear" w:color="auto" w:fill="FFFFFF"/>
          </w:tcPr>
          <w:p w14:paraId="08A7ACB8" w14:textId="77777777" w:rsidR="00F06E3E" w:rsidRPr="006060D6" w:rsidRDefault="00F06E3E" w:rsidP="00362D4F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6060D6">
              <w:rPr>
                <w:color w:val="000000"/>
                <w:sz w:val="20"/>
              </w:rPr>
              <w:t>Показатель, характеризующий условия (формы) выполнения работы</w:t>
            </w:r>
            <w:r w:rsidRPr="006060D6">
              <w:rPr>
                <w:color w:val="000000"/>
                <w:sz w:val="20"/>
              </w:rPr>
              <w:br/>
              <w:t>(по справочникам)</w:t>
            </w:r>
          </w:p>
        </w:tc>
        <w:tc>
          <w:tcPr>
            <w:tcW w:w="3699" w:type="dxa"/>
            <w:gridSpan w:val="3"/>
            <w:shd w:val="clear" w:color="auto" w:fill="FFFFFF"/>
          </w:tcPr>
          <w:p w14:paraId="2399D73A" w14:textId="77777777" w:rsidR="00F06E3E" w:rsidRPr="006060D6" w:rsidRDefault="00F06E3E" w:rsidP="00362D4F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6060D6">
              <w:rPr>
                <w:color w:val="000000"/>
                <w:sz w:val="20"/>
              </w:rPr>
              <w:t>Показатель качества работы</w:t>
            </w:r>
          </w:p>
        </w:tc>
        <w:tc>
          <w:tcPr>
            <w:tcW w:w="3494" w:type="dxa"/>
            <w:gridSpan w:val="3"/>
            <w:shd w:val="clear" w:color="auto" w:fill="FFFFFF"/>
          </w:tcPr>
          <w:p w14:paraId="5FE29161" w14:textId="77777777" w:rsidR="00F06E3E" w:rsidRPr="006060D6" w:rsidRDefault="00F06E3E" w:rsidP="00362D4F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6060D6">
              <w:rPr>
                <w:color w:val="000000"/>
                <w:sz w:val="20"/>
              </w:rPr>
              <w:t>Значение показателя качества работы</w:t>
            </w:r>
          </w:p>
        </w:tc>
      </w:tr>
      <w:tr w:rsidR="00F06E3E" w:rsidRPr="006060D6" w14:paraId="510F7E3F" w14:textId="77777777" w:rsidTr="00362D4F">
        <w:tc>
          <w:tcPr>
            <w:tcW w:w="1130" w:type="dxa"/>
            <w:vMerge/>
            <w:shd w:val="clear" w:color="auto" w:fill="FFFFFF"/>
          </w:tcPr>
          <w:p w14:paraId="41BF7FC6" w14:textId="77777777" w:rsidR="00F06E3E" w:rsidRPr="006060D6" w:rsidRDefault="00F06E3E" w:rsidP="00362D4F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936" w:type="dxa"/>
            <w:gridSpan w:val="3"/>
            <w:vMerge/>
            <w:shd w:val="clear" w:color="auto" w:fill="FFFFFF"/>
          </w:tcPr>
          <w:p w14:paraId="6A95A997" w14:textId="77777777" w:rsidR="00F06E3E" w:rsidRPr="006060D6" w:rsidRDefault="00F06E3E" w:rsidP="00362D4F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499" w:type="dxa"/>
            <w:gridSpan w:val="2"/>
            <w:vMerge/>
            <w:shd w:val="clear" w:color="auto" w:fill="FFFFFF"/>
          </w:tcPr>
          <w:p w14:paraId="0A97FDD2" w14:textId="77777777" w:rsidR="00F06E3E" w:rsidRPr="006060D6" w:rsidRDefault="00F06E3E" w:rsidP="00362D4F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292" w:type="dxa"/>
            <w:shd w:val="clear" w:color="auto" w:fill="FFFFFF"/>
          </w:tcPr>
          <w:p w14:paraId="03F10D5A" w14:textId="77777777" w:rsidR="00F06E3E" w:rsidRPr="006060D6" w:rsidRDefault="00F06E3E" w:rsidP="00362D4F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6060D6">
              <w:rPr>
                <w:color w:val="000000"/>
                <w:sz w:val="20"/>
              </w:rPr>
              <w:t>Наименова-ние</w:t>
            </w:r>
            <w:proofErr w:type="spellEnd"/>
            <w:r w:rsidRPr="006060D6">
              <w:rPr>
                <w:color w:val="000000"/>
                <w:sz w:val="20"/>
              </w:rPr>
              <w:t xml:space="preserve"> показателя</w:t>
            </w:r>
          </w:p>
        </w:tc>
        <w:tc>
          <w:tcPr>
            <w:tcW w:w="2407" w:type="dxa"/>
            <w:gridSpan w:val="2"/>
            <w:shd w:val="clear" w:color="auto" w:fill="FFFFFF"/>
          </w:tcPr>
          <w:p w14:paraId="5199E1AD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единица измерения</w:t>
            </w:r>
            <w:r w:rsidRPr="006060D6">
              <w:rPr>
                <w:bCs/>
                <w:color w:val="000000"/>
                <w:sz w:val="20"/>
              </w:rPr>
              <w:br/>
              <w:t>по ОКЕИ</w:t>
            </w:r>
          </w:p>
        </w:tc>
        <w:tc>
          <w:tcPr>
            <w:tcW w:w="1163" w:type="dxa"/>
            <w:shd w:val="clear" w:color="auto" w:fill="FFFFFF"/>
          </w:tcPr>
          <w:p w14:paraId="17739B97" w14:textId="77777777" w:rsidR="00F06E3E" w:rsidRPr="006060D6" w:rsidRDefault="00F06E3E" w:rsidP="00362D4F">
            <w:pPr>
              <w:keepNext/>
              <w:jc w:val="center"/>
              <w:outlineLvl w:val="3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20__ год (очередной финансовый год)</w:t>
            </w:r>
          </w:p>
        </w:tc>
        <w:tc>
          <w:tcPr>
            <w:tcW w:w="1091" w:type="dxa"/>
            <w:shd w:val="clear" w:color="auto" w:fill="FFFFFF"/>
          </w:tcPr>
          <w:p w14:paraId="4924BF5B" w14:textId="77777777" w:rsidR="00F06E3E" w:rsidRPr="006060D6" w:rsidRDefault="00F06E3E" w:rsidP="00362D4F">
            <w:pPr>
              <w:keepNext/>
              <w:jc w:val="center"/>
              <w:outlineLvl w:val="3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20__ год</w:t>
            </w:r>
          </w:p>
          <w:p w14:paraId="21CDD52F" w14:textId="77777777" w:rsidR="00F06E3E" w:rsidRPr="006060D6" w:rsidRDefault="00F06E3E" w:rsidP="00362D4F">
            <w:pPr>
              <w:keepNext/>
              <w:jc w:val="center"/>
              <w:outlineLvl w:val="3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 xml:space="preserve"> (1-й год планового периода)</w:t>
            </w:r>
          </w:p>
        </w:tc>
        <w:tc>
          <w:tcPr>
            <w:tcW w:w="1240" w:type="dxa"/>
            <w:shd w:val="clear" w:color="auto" w:fill="FFFFFF"/>
          </w:tcPr>
          <w:p w14:paraId="70783EB8" w14:textId="77777777" w:rsidR="00F06E3E" w:rsidRPr="006060D6" w:rsidRDefault="00F06E3E" w:rsidP="00362D4F">
            <w:pPr>
              <w:keepNext/>
              <w:jc w:val="center"/>
              <w:outlineLvl w:val="3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20__ год</w:t>
            </w:r>
          </w:p>
          <w:p w14:paraId="500B0018" w14:textId="77777777" w:rsidR="00F06E3E" w:rsidRPr="006060D6" w:rsidRDefault="00F06E3E" w:rsidP="00362D4F">
            <w:pPr>
              <w:keepNext/>
              <w:jc w:val="center"/>
              <w:outlineLvl w:val="3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(2-й год планового периода)</w:t>
            </w:r>
          </w:p>
        </w:tc>
      </w:tr>
      <w:tr w:rsidR="00F06E3E" w:rsidRPr="006060D6" w14:paraId="6518E304" w14:textId="77777777" w:rsidTr="00362D4F">
        <w:tc>
          <w:tcPr>
            <w:tcW w:w="1130" w:type="dxa"/>
            <w:vMerge/>
            <w:shd w:val="clear" w:color="auto" w:fill="FFFFFF"/>
          </w:tcPr>
          <w:p w14:paraId="5A6B1572" w14:textId="77777777" w:rsidR="00F06E3E" w:rsidRPr="006060D6" w:rsidRDefault="00F06E3E" w:rsidP="00362D4F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9229918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sz w:val="20"/>
              </w:rPr>
              <w:t>Категория потребителей</w:t>
            </w:r>
          </w:p>
        </w:tc>
        <w:tc>
          <w:tcPr>
            <w:tcW w:w="1558" w:type="dxa"/>
            <w:shd w:val="clear" w:color="auto" w:fill="FFFFFF"/>
          </w:tcPr>
          <w:p w14:paraId="1F581007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color w:val="000000"/>
                <w:sz w:val="20"/>
              </w:rPr>
              <w:t xml:space="preserve">Виды образовательных программ </w:t>
            </w:r>
          </w:p>
        </w:tc>
        <w:tc>
          <w:tcPr>
            <w:tcW w:w="1100" w:type="dxa"/>
            <w:shd w:val="clear" w:color="auto" w:fill="FFFFFF"/>
          </w:tcPr>
          <w:p w14:paraId="106B9C03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color w:val="000000"/>
                <w:sz w:val="20"/>
              </w:rPr>
              <w:t>Место обучения</w:t>
            </w:r>
          </w:p>
        </w:tc>
        <w:tc>
          <w:tcPr>
            <w:tcW w:w="1182" w:type="dxa"/>
            <w:shd w:val="clear" w:color="auto" w:fill="FFFFFF"/>
          </w:tcPr>
          <w:p w14:paraId="0B4CCCCD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Формы обучения</w:t>
            </w:r>
          </w:p>
        </w:tc>
        <w:tc>
          <w:tcPr>
            <w:tcW w:w="1317" w:type="dxa"/>
            <w:shd w:val="clear" w:color="auto" w:fill="FFFFFF"/>
          </w:tcPr>
          <w:p w14:paraId="1C59804F" w14:textId="77777777" w:rsidR="00F06E3E" w:rsidRPr="006060D6" w:rsidRDefault="00F06E3E" w:rsidP="00362D4F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6060D6">
              <w:rPr>
                <w:bCs/>
                <w:color w:val="000000"/>
                <w:sz w:val="20"/>
              </w:rPr>
              <w:t>наимено</w:t>
            </w:r>
            <w:proofErr w:type="spellEnd"/>
            <w:r w:rsidRPr="006060D6">
              <w:rPr>
                <w:bCs/>
                <w:color w:val="000000"/>
                <w:sz w:val="20"/>
              </w:rPr>
              <w:t>-</w:t>
            </w:r>
          </w:p>
          <w:p w14:paraId="309C1424" w14:textId="77777777" w:rsidR="00F06E3E" w:rsidRPr="006060D6" w:rsidRDefault="00F06E3E" w:rsidP="00362D4F">
            <w:pPr>
              <w:widowControl w:val="0"/>
              <w:spacing w:line="235" w:lineRule="auto"/>
              <w:jc w:val="center"/>
              <w:rPr>
                <w:color w:val="000000"/>
                <w:sz w:val="20"/>
              </w:rPr>
            </w:pPr>
            <w:proofErr w:type="spellStart"/>
            <w:r w:rsidRPr="006060D6">
              <w:rPr>
                <w:bCs/>
                <w:color w:val="000000"/>
                <w:sz w:val="20"/>
              </w:rPr>
              <w:t>вание</w:t>
            </w:r>
            <w:proofErr w:type="spellEnd"/>
          </w:p>
          <w:p w14:paraId="6EBD80D1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показателя)</w:t>
            </w:r>
          </w:p>
        </w:tc>
        <w:tc>
          <w:tcPr>
            <w:tcW w:w="1292" w:type="dxa"/>
            <w:shd w:val="clear" w:color="auto" w:fill="FFFFFF"/>
          </w:tcPr>
          <w:p w14:paraId="7703C6A9" w14:textId="77777777" w:rsidR="00F06E3E" w:rsidRPr="006060D6" w:rsidRDefault="00F06E3E" w:rsidP="00362D4F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540" w:type="dxa"/>
            <w:shd w:val="clear" w:color="auto" w:fill="FFFFFF"/>
          </w:tcPr>
          <w:p w14:paraId="66E94198" w14:textId="77777777" w:rsidR="00F06E3E" w:rsidRPr="006060D6" w:rsidRDefault="00F06E3E" w:rsidP="00362D4F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наименование</w:t>
            </w:r>
          </w:p>
        </w:tc>
        <w:tc>
          <w:tcPr>
            <w:tcW w:w="867" w:type="dxa"/>
            <w:shd w:val="clear" w:color="auto" w:fill="FFFFFF"/>
          </w:tcPr>
          <w:p w14:paraId="1D865C55" w14:textId="77777777" w:rsidR="00F06E3E" w:rsidRPr="006060D6" w:rsidRDefault="00F06E3E" w:rsidP="00362D4F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код</w:t>
            </w:r>
          </w:p>
        </w:tc>
        <w:tc>
          <w:tcPr>
            <w:tcW w:w="1163" w:type="dxa"/>
            <w:shd w:val="clear" w:color="auto" w:fill="FFFFFF"/>
          </w:tcPr>
          <w:p w14:paraId="4690E2E0" w14:textId="77777777" w:rsidR="00F06E3E" w:rsidRPr="006060D6" w:rsidRDefault="00F06E3E" w:rsidP="00362D4F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091" w:type="dxa"/>
            <w:shd w:val="clear" w:color="auto" w:fill="FFFFFF"/>
          </w:tcPr>
          <w:p w14:paraId="3F5C757B" w14:textId="77777777" w:rsidR="00F06E3E" w:rsidRPr="006060D6" w:rsidRDefault="00F06E3E" w:rsidP="00362D4F">
            <w:pPr>
              <w:keepNext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240" w:type="dxa"/>
            <w:shd w:val="clear" w:color="auto" w:fill="FFFFFF"/>
          </w:tcPr>
          <w:p w14:paraId="5913BBCF" w14:textId="77777777" w:rsidR="00F06E3E" w:rsidRPr="006060D6" w:rsidRDefault="00F06E3E" w:rsidP="00362D4F">
            <w:pPr>
              <w:keepNext/>
              <w:outlineLvl w:val="3"/>
              <w:rPr>
                <w:b/>
                <w:bCs/>
                <w:sz w:val="20"/>
              </w:rPr>
            </w:pPr>
          </w:p>
        </w:tc>
      </w:tr>
      <w:tr w:rsidR="00F06E3E" w:rsidRPr="006060D6" w14:paraId="454355C8" w14:textId="77777777" w:rsidTr="00362D4F">
        <w:tc>
          <w:tcPr>
            <w:tcW w:w="1130" w:type="dxa"/>
            <w:shd w:val="clear" w:color="auto" w:fill="FFFFFF"/>
          </w:tcPr>
          <w:p w14:paraId="06CA0319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276" w:type="dxa"/>
            <w:shd w:val="clear" w:color="auto" w:fill="FFFFFF"/>
          </w:tcPr>
          <w:p w14:paraId="0EE5861D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1558" w:type="dxa"/>
            <w:shd w:val="clear" w:color="auto" w:fill="FFFFFF"/>
          </w:tcPr>
          <w:p w14:paraId="1656CA93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1100" w:type="dxa"/>
            <w:shd w:val="clear" w:color="auto" w:fill="FFFFFF"/>
          </w:tcPr>
          <w:p w14:paraId="1AA61A2F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1182" w:type="dxa"/>
            <w:shd w:val="clear" w:color="auto" w:fill="FFFFFF"/>
          </w:tcPr>
          <w:p w14:paraId="71473A10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1317" w:type="dxa"/>
            <w:shd w:val="clear" w:color="auto" w:fill="FFFFFF"/>
          </w:tcPr>
          <w:p w14:paraId="548B7278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1292" w:type="dxa"/>
            <w:shd w:val="clear" w:color="auto" w:fill="FFFFFF"/>
          </w:tcPr>
          <w:p w14:paraId="04B34CC6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1540" w:type="dxa"/>
            <w:shd w:val="clear" w:color="auto" w:fill="FFFFFF"/>
          </w:tcPr>
          <w:p w14:paraId="6D94FFF9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867" w:type="dxa"/>
            <w:shd w:val="clear" w:color="auto" w:fill="FFFFFF"/>
          </w:tcPr>
          <w:p w14:paraId="082CEE91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1163" w:type="dxa"/>
            <w:shd w:val="clear" w:color="auto" w:fill="FFFFFF"/>
          </w:tcPr>
          <w:p w14:paraId="3EC8F4F0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10</w:t>
            </w:r>
          </w:p>
        </w:tc>
        <w:tc>
          <w:tcPr>
            <w:tcW w:w="1091" w:type="dxa"/>
            <w:shd w:val="clear" w:color="auto" w:fill="FFFFFF"/>
          </w:tcPr>
          <w:p w14:paraId="3E6960DF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11</w:t>
            </w:r>
          </w:p>
        </w:tc>
        <w:tc>
          <w:tcPr>
            <w:tcW w:w="1240" w:type="dxa"/>
            <w:shd w:val="clear" w:color="auto" w:fill="FFFFFF"/>
          </w:tcPr>
          <w:p w14:paraId="6BB62200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12</w:t>
            </w:r>
          </w:p>
        </w:tc>
      </w:tr>
      <w:tr w:rsidR="00F06E3E" w:rsidRPr="006060D6" w14:paraId="721A7233" w14:textId="77777777" w:rsidTr="00362D4F">
        <w:tc>
          <w:tcPr>
            <w:tcW w:w="1130" w:type="dxa"/>
            <w:shd w:val="clear" w:color="auto" w:fill="FFFFFF"/>
          </w:tcPr>
          <w:p w14:paraId="433EB631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7E05C27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58" w:type="dxa"/>
            <w:shd w:val="clear" w:color="auto" w:fill="FFFFFF"/>
          </w:tcPr>
          <w:p w14:paraId="553C22A7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00" w:type="dxa"/>
            <w:shd w:val="clear" w:color="auto" w:fill="FFFFFF"/>
          </w:tcPr>
          <w:p w14:paraId="7F0A3C60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82" w:type="dxa"/>
            <w:shd w:val="clear" w:color="auto" w:fill="FFFFFF"/>
          </w:tcPr>
          <w:p w14:paraId="46BB3BAA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317" w:type="dxa"/>
            <w:shd w:val="clear" w:color="auto" w:fill="FFFFFF"/>
          </w:tcPr>
          <w:p w14:paraId="17ECCE4A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92" w:type="dxa"/>
            <w:shd w:val="clear" w:color="auto" w:fill="FFFFFF"/>
          </w:tcPr>
          <w:p w14:paraId="72B2A514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40" w:type="dxa"/>
            <w:shd w:val="clear" w:color="auto" w:fill="FFFFFF"/>
          </w:tcPr>
          <w:p w14:paraId="4A73D2F2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67" w:type="dxa"/>
            <w:shd w:val="clear" w:color="auto" w:fill="FFFFFF"/>
          </w:tcPr>
          <w:p w14:paraId="5870704B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63" w:type="dxa"/>
            <w:shd w:val="clear" w:color="auto" w:fill="FFFFFF"/>
          </w:tcPr>
          <w:p w14:paraId="6C90DA0A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091" w:type="dxa"/>
            <w:shd w:val="clear" w:color="auto" w:fill="FFFFFF"/>
          </w:tcPr>
          <w:p w14:paraId="0C09A7F3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40" w:type="dxa"/>
            <w:shd w:val="clear" w:color="auto" w:fill="FFFFFF"/>
          </w:tcPr>
          <w:p w14:paraId="697CC18F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F06E3E" w:rsidRPr="006060D6" w14:paraId="32FD6622" w14:textId="77777777" w:rsidTr="00362D4F">
        <w:tc>
          <w:tcPr>
            <w:tcW w:w="1130" w:type="dxa"/>
            <w:vMerge w:val="restart"/>
            <w:shd w:val="clear" w:color="auto" w:fill="FFFFFF"/>
          </w:tcPr>
          <w:p w14:paraId="7B9BF3E7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FFFFFF"/>
          </w:tcPr>
          <w:p w14:paraId="28E8DBFB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58" w:type="dxa"/>
            <w:vMerge w:val="restart"/>
            <w:shd w:val="clear" w:color="auto" w:fill="FFFFFF"/>
          </w:tcPr>
          <w:p w14:paraId="084BF7CA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00" w:type="dxa"/>
            <w:vMerge w:val="restart"/>
            <w:shd w:val="clear" w:color="auto" w:fill="FFFFFF"/>
          </w:tcPr>
          <w:p w14:paraId="656DBE6C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82" w:type="dxa"/>
            <w:vMerge w:val="restart"/>
            <w:shd w:val="clear" w:color="auto" w:fill="FFFFFF"/>
          </w:tcPr>
          <w:p w14:paraId="3E2F1E5C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317" w:type="dxa"/>
            <w:vMerge w:val="restart"/>
            <w:shd w:val="clear" w:color="auto" w:fill="FFFFFF"/>
          </w:tcPr>
          <w:p w14:paraId="30AC8331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92" w:type="dxa"/>
            <w:shd w:val="clear" w:color="auto" w:fill="FFFFFF"/>
          </w:tcPr>
          <w:p w14:paraId="6531CB7C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40" w:type="dxa"/>
            <w:shd w:val="clear" w:color="auto" w:fill="FFFFFF"/>
          </w:tcPr>
          <w:p w14:paraId="42584856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67" w:type="dxa"/>
            <w:shd w:val="clear" w:color="auto" w:fill="FFFFFF"/>
          </w:tcPr>
          <w:p w14:paraId="4FDBE17C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63" w:type="dxa"/>
            <w:shd w:val="clear" w:color="auto" w:fill="FFFFFF"/>
          </w:tcPr>
          <w:p w14:paraId="41662E82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091" w:type="dxa"/>
            <w:shd w:val="clear" w:color="auto" w:fill="FFFFFF"/>
          </w:tcPr>
          <w:p w14:paraId="0813109D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40" w:type="dxa"/>
            <w:shd w:val="clear" w:color="auto" w:fill="FFFFFF"/>
          </w:tcPr>
          <w:p w14:paraId="5E711347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F06E3E" w:rsidRPr="006060D6" w14:paraId="494D6B59" w14:textId="77777777" w:rsidTr="00362D4F">
        <w:tc>
          <w:tcPr>
            <w:tcW w:w="1130" w:type="dxa"/>
            <w:vMerge/>
            <w:shd w:val="clear" w:color="auto" w:fill="FFFFFF"/>
          </w:tcPr>
          <w:p w14:paraId="3E43E9F0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4E726FE2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58" w:type="dxa"/>
            <w:vMerge/>
            <w:shd w:val="clear" w:color="auto" w:fill="FFFFFF"/>
          </w:tcPr>
          <w:p w14:paraId="173B06D3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00" w:type="dxa"/>
            <w:vMerge/>
            <w:shd w:val="clear" w:color="auto" w:fill="FFFFFF"/>
          </w:tcPr>
          <w:p w14:paraId="4E817856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82" w:type="dxa"/>
            <w:vMerge/>
            <w:shd w:val="clear" w:color="auto" w:fill="FFFFFF"/>
          </w:tcPr>
          <w:p w14:paraId="57F2511C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317" w:type="dxa"/>
            <w:vMerge/>
            <w:shd w:val="clear" w:color="auto" w:fill="FFFFFF"/>
          </w:tcPr>
          <w:p w14:paraId="061E7F29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92" w:type="dxa"/>
            <w:shd w:val="clear" w:color="auto" w:fill="FFFFFF"/>
          </w:tcPr>
          <w:p w14:paraId="5B00EF28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540" w:type="dxa"/>
            <w:shd w:val="clear" w:color="auto" w:fill="FFFFFF"/>
          </w:tcPr>
          <w:p w14:paraId="4DE3B243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867" w:type="dxa"/>
            <w:shd w:val="clear" w:color="auto" w:fill="FFFFFF"/>
          </w:tcPr>
          <w:p w14:paraId="333AA149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163" w:type="dxa"/>
            <w:shd w:val="clear" w:color="auto" w:fill="FFFFFF"/>
          </w:tcPr>
          <w:p w14:paraId="6B4A4B67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091" w:type="dxa"/>
            <w:shd w:val="clear" w:color="auto" w:fill="FFFFFF"/>
          </w:tcPr>
          <w:p w14:paraId="1C3B9F1D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40" w:type="dxa"/>
            <w:shd w:val="clear" w:color="auto" w:fill="FFFFFF"/>
          </w:tcPr>
          <w:p w14:paraId="3653D634" w14:textId="77777777" w:rsidR="00F06E3E" w:rsidRPr="006060D6" w:rsidRDefault="00F06E3E" w:rsidP="00362D4F">
            <w:pPr>
              <w:keepLines/>
              <w:widowControl w:val="0"/>
              <w:suppressAutoHyphens w:val="0"/>
              <w:jc w:val="center"/>
              <w:rPr>
                <w:bCs/>
                <w:color w:val="000000"/>
                <w:sz w:val="20"/>
              </w:rPr>
            </w:pPr>
          </w:p>
        </w:tc>
      </w:tr>
    </w:tbl>
    <w:p w14:paraId="3A1C02BC" w14:textId="77777777" w:rsidR="00F06E3E" w:rsidRPr="001E7744" w:rsidRDefault="00AC7F32" w:rsidP="00F06E3E">
      <w:pPr>
        <w:suppressAutoHyphens w:val="0"/>
        <w:jc w:val="both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  <w:lang w:eastAsia="ru-RU"/>
        </w:rPr>
        <w:pict w14:anchorId="467E9EEA">
          <v:shape id="Text Box 12" o:spid="_x0000_s1054" type="#_x0000_t202" style="position:absolute;left:0;text-align:left;margin-left:198pt;margin-top:16pt;width:32.1pt;height:11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">
            <v:textbox>
              <w:txbxContent>
                <w:p w14:paraId="1702979B" w14:textId="77777777" w:rsidR="0019530A" w:rsidRDefault="0019530A" w:rsidP="00F06E3E"/>
              </w:txbxContent>
            </v:textbox>
          </v:shape>
        </w:pict>
      </w:r>
      <w:r w:rsidR="00F06E3E" w:rsidRPr="001E7744"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качества работы, в пределах которых </w:t>
      </w:r>
      <w:r w:rsidR="00F06E3E">
        <w:rPr>
          <w:bCs/>
          <w:color w:val="000000"/>
          <w:sz w:val="24"/>
          <w:szCs w:val="24"/>
          <w:shd w:val="clear" w:color="auto" w:fill="FFFFFF"/>
        </w:rPr>
        <w:t>муниципальное</w:t>
      </w:r>
      <w:r w:rsidR="00F06E3E"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задание считается выполненным</w:t>
      </w:r>
      <w:r w:rsidR="00F06E3E">
        <w:rPr>
          <w:bCs/>
          <w:color w:val="000000"/>
          <w:sz w:val="24"/>
          <w:szCs w:val="24"/>
          <w:shd w:val="clear" w:color="auto" w:fill="FFFFFF"/>
        </w:rPr>
        <w:t>,</w:t>
      </w:r>
      <w:r w:rsidR="00F06E3E" w:rsidRPr="001E7744">
        <w:rPr>
          <w:bCs/>
          <w:color w:val="000000"/>
          <w:sz w:val="24"/>
          <w:szCs w:val="24"/>
          <w:shd w:val="clear" w:color="auto" w:fill="FFFFFF"/>
        </w:rPr>
        <w:t xml:space="preserve"> (процентов)   </w:t>
      </w:r>
    </w:p>
    <w:p w14:paraId="5FA1B21F" w14:textId="77777777" w:rsidR="00F06E3E" w:rsidRDefault="00F06E3E" w:rsidP="00F06E3E">
      <w:pPr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3.2. Показатели, характеризующие объем работы</w:t>
      </w:r>
    </w:p>
    <w:p w14:paraId="593B4892" w14:textId="77777777" w:rsidR="00F06E3E" w:rsidRPr="00A93419" w:rsidRDefault="00F06E3E" w:rsidP="00F06E3E">
      <w:pPr>
        <w:outlineLvl w:val="3"/>
        <w:rPr>
          <w:bCs/>
          <w:color w:val="000000"/>
          <w:sz w:val="16"/>
          <w:szCs w:val="16"/>
          <w:shd w:val="clear" w:color="auto" w:fill="FFFFFF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0"/>
        <w:gridCol w:w="1201"/>
        <w:gridCol w:w="1487"/>
        <w:gridCol w:w="889"/>
        <w:gridCol w:w="851"/>
        <w:gridCol w:w="1258"/>
        <w:gridCol w:w="1278"/>
        <w:gridCol w:w="1328"/>
        <w:gridCol w:w="634"/>
        <w:gridCol w:w="946"/>
        <w:gridCol w:w="1474"/>
        <w:gridCol w:w="1133"/>
        <w:gridCol w:w="1107"/>
      </w:tblGrid>
      <w:tr w:rsidR="00F06E3E" w:rsidRPr="006060D6" w14:paraId="4A31463E" w14:textId="77777777" w:rsidTr="00362D4F">
        <w:tc>
          <w:tcPr>
            <w:tcW w:w="1139" w:type="dxa"/>
            <w:vMerge w:val="restart"/>
            <w:shd w:val="clear" w:color="auto" w:fill="FFFFFF"/>
          </w:tcPr>
          <w:p w14:paraId="525BE5CD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  <w:p w14:paraId="2A8BBE5E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572" w:type="dxa"/>
            <w:gridSpan w:val="3"/>
            <w:vMerge w:val="restart"/>
            <w:shd w:val="clear" w:color="auto" w:fill="FFFFFF"/>
          </w:tcPr>
          <w:p w14:paraId="4E12EE45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Показатель, характеризующий содержание работы</w:t>
            </w:r>
            <w:r w:rsidRPr="006060D6">
              <w:rPr>
                <w:bCs/>
                <w:color w:val="000000"/>
                <w:sz w:val="20"/>
              </w:rPr>
              <w:br/>
              <w:t>(по справочникам)</w:t>
            </w:r>
          </w:p>
        </w:tc>
        <w:tc>
          <w:tcPr>
            <w:tcW w:w="2106" w:type="dxa"/>
            <w:gridSpan w:val="2"/>
            <w:vMerge w:val="restart"/>
            <w:shd w:val="clear" w:color="auto" w:fill="FFFFFF"/>
          </w:tcPr>
          <w:p w14:paraId="474BA9E7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Показатель, характеризующий условия (формы) выполнения работы</w:t>
            </w:r>
            <w:r w:rsidRPr="006060D6">
              <w:rPr>
                <w:bCs/>
                <w:color w:val="000000"/>
                <w:sz w:val="20"/>
              </w:rPr>
              <w:br/>
              <w:t>(по справочникам)</w:t>
            </w:r>
          </w:p>
        </w:tc>
        <w:tc>
          <w:tcPr>
            <w:tcW w:w="4180" w:type="dxa"/>
            <w:gridSpan w:val="4"/>
            <w:shd w:val="clear" w:color="auto" w:fill="FFFFFF"/>
          </w:tcPr>
          <w:p w14:paraId="3CC1DEC8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Показатель объема работы</w:t>
            </w:r>
          </w:p>
        </w:tc>
        <w:tc>
          <w:tcPr>
            <w:tcW w:w="3710" w:type="dxa"/>
            <w:gridSpan w:val="3"/>
            <w:shd w:val="clear" w:color="auto" w:fill="FFFFFF"/>
          </w:tcPr>
          <w:p w14:paraId="748C6CA7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Значение показателя объема работы</w:t>
            </w:r>
          </w:p>
        </w:tc>
      </w:tr>
      <w:tr w:rsidR="00F06E3E" w:rsidRPr="006060D6" w14:paraId="2E74F991" w14:textId="77777777" w:rsidTr="00362D4F">
        <w:tc>
          <w:tcPr>
            <w:tcW w:w="1139" w:type="dxa"/>
            <w:vMerge/>
            <w:shd w:val="clear" w:color="auto" w:fill="FFFFFF"/>
          </w:tcPr>
          <w:p w14:paraId="5F6090DD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3572" w:type="dxa"/>
            <w:gridSpan w:val="3"/>
            <w:vMerge/>
            <w:shd w:val="clear" w:color="auto" w:fill="FFFFFF"/>
          </w:tcPr>
          <w:p w14:paraId="16A24E0C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106" w:type="dxa"/>
            <w:gridSpan w:val="2"/>
            <w:vMerge/>
            <w:shd w:val="clear" w:color="auto" w:fill="FFFFFF"/>
          </w:tcPr>
          <w:p w14:paraId="6B98DB14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FFFFFF"/>
          </w:tcPr>
          <w:p w14:paraId="62197B5C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наименование</w:t>
            </w:r>
          </w:p>
          <w:p w14:paraId="069E643F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показателя</w:t>
            </w:r>
          </w:p>
        </w:tc>
        <w:tc>
          <w:tcPr>
            <w:tcW w:w="1959" w:type="dxa"/>
            <w:gridSpan w:val="2"/>
            <w:shd w:val="clear" w:color="auto" w:fill="FFFFFF"/>
          </w:tcPr>
          <w:p w14:paraId="057886FA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 xml:space="preserve">единица измерения </w:t>
            </w:r>
          </w:p>
          <w:p w14:paraId="7BDEE03C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по ОКЕИ</w:t>
            </w:r>
          </w:p>
        </w:tc>
        <w:tc>
          <w:tcPr>
            <w:tcW w:w="945" w:type="dxa"/>
            <w:vMerge w:val="restart"/>
            <w:shd w:val="clear" w:color="auto" w:fill="FFFFFF"/>
          </w:tcPr>
          <w:p w14:paraId="304D5F93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описание работы</w:t>
            </w:r>
          </w:p>
        </w:tc>
        <w:tc>
          <w:tcPr>
            <w:tcW w:w="1472" w:type="dxa"/>
            <w:vMerge w:val="restart"/>
            <w:shd w:val="clear" w:color="auto" w:fill="FFFFFF"/>
          </w:tcPr>
          <w:p w14:paraId="235854F5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20__ год (очередной финансовый год)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14:paraId="0EC00A95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 xml:space="preserve">20__ год </w:t>
            </w:r>
          </w:p>
          <w:p w14:paraId="7862A5DB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(1-й год планового периода)</w:t>
            </w:r>
          </w:p>
        </w:tc>
        <w:tc>
          <w:tcPr>
            <w:tcW w:w="1102" w:type="dxa"/>
            <w:vMerge w:val="restart"/>
            <w:shd w:val="clear" w:color="auto" w:fill="FFFFFF"/>
          </w:tcPr>
          <w:p w14:paraId="7B81B772" w14:textId="77777777" w:rsidR="00F06E3E" w:rsidRPr="006060D6" w:rsidRDefault="00F06E3E" w:rsidP="00362D4F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 xml:space="preserve">20__ год </w:t>
            </w:r>
          </w:p>
          <w:p w14:paraId="3A67780A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(2-й год планового периода)</w:t>
            </w:r>
          </w:p>
        </w:tc>
      </w:tr>
      <w:tr w:rsidR="00F06E3E" w:rsidRPr="006060D6" w14:paraId="31F8CA6C" w14:textId="77777777" w:rsidTr="00362D4F">
        <w:tc>
          <w:tcPr>
            <w:tcW w:w="1139" w:type="dxa"/>
            <w:vMerge/>
            <w:shd w:val="clear" w:color="auto" w:fill="FFFFFF"/>
          </w:tcPr>
          <w:p w14:paraId="5896F2A9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199" w:type="dxa"/>
            <w:shd w:val="clear" w:color="auto" w:fill="FFFFFF"/>
          </w:tcPr>
          <w:p w14:paraId="31E82612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sz w:val="20"/>
              </w:rPr>
              <w:t>Категория потребителей</w:t>
            </w:r>
          </w:p>
        </w:tc>
        <w:tc>
          <w:tcPr>
            <w:tcW w:w="1485" w:type="dxa"/>
            <w:shd w:val="clear" w:color="auto" w:fill="FFFFFF"/>
          </w:tcPr>
          <w:p w14:paraId="320950DD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color w:val="000000"/>
                <w:sz w:val="20"/>
              </w:rPr>
              <w:t xml:space="preserve">Виды образовательных программ </w:t>
            </w:r>
          </w:p>
        </w:tc>
        <w:tc>
          <w:tcPr>
            <w:tcW w:w="888" w:type="dxa"/>
            <w:shd w:val="clear" w:color="auto" w:fill="FFFFFF"/>
          </w:tcPr>
          <w:p w14:paraId="2A6FFD56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color w:val="000000"/>
                <w:sz w:val="20"/>
              </w:rPr>
              <w:t>Место обучения</w:t>
            </w:r>
          </w:p>
        </w:tc>
        <w:tc>
          <w:tcPr>
            <w:tcW w:w="850" w:type="dxa"/>
            <w:shd w:val="clear" w:color="auto" w:fill="FFFFFF"/>
          </w:tcPr>
          <w:p w14:paraId="255697EC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Формы обучения</w:t>
            </w:r>
          </w:p>
        </w:tc>
        <w:tc>
          <w:tcPr>
            <w:tcW w:w="1256" w:type="dxa"/>
            <w:shd w:val="clear" w:color="auto" w:fill="FFFFFF"/>
          </w:tcPr>
          <w:p w14:paraId="060EFDBF" w14:textId="77777777" w:rsidR="00F06E3E" w:rsidRPr="006060D6" w:rsidRDefault="00F06E3E" w:rsidP="00362D4F">
            <w:pPr>
              <w:widowControl w:val="0"/>
              <w:spacing w:line="235" w:lineRule="auto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6060D6">
              <w:rPr>
                <w:bCs/>
                <w:color w:val="000000"/>
                <w:sz w:val="20"/>
              </w:rPr>
              <w:t>наимено</w:t>
            </w:r>
            <w:proofErr w:type="spellEnd"/>
            <w:r w:rsidRPr="006060D6">
              <w:rPr>
                <w:bCs/>
                <w:color w:val="000000"/>
                <w:sz w:val="20"/>
              </w:rPr>
              <w:t>-</w:t>
            </w:r>
          </w:p>
          <w:p w14:paraId="08294708" w14:textId="77777777" w:rsidR="00F06E3E" w:rsidRPr="006060D6" w:rsidRDefault="00F06E3E" w:rsidP="00362D4F">
            <w:pPr>
              <w:widowControl w:val="0"/>
              <w:spacing w:line="235" w:lineRule="auto"/>
              <w:jc w:val="center"/>
              <w:rPr>
                <w:color w:val="000000"/>
                <w:sz w:val="20"/>
              </w:rPr>
            </w:pPr>
            <w:proofErr w:type="spellStart"/>
            <w:r w:rsidRPr="006060D6">
              <w:rPr>
                <w:bCs/>
                <w:color w:val="000000"/>
                <w:sz w:val="20"/>
              </w:rPr>
              <w:t>вание</w:t>
            </w:r>
            <w:proofErr w:type="spellEnd"/>
          </w:p>
          <w:p w14:paraId="3296ABB0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показателя)</w:t>
            </w:r>
          </w:p>
        </w:tc>
        <w:tc>
          <w:tcPr>
            <w:tcW w:w="1276" w:type="dxa"/>
            <w:vMerge/>
            <w:shd w:val="clear" w:color="auto" w:fill="FFFFFF"/>
          </w:tcPr>
          <w:p w14:paraId="5945581A" w14:textId="77777777" w:rsidR="00F06E3E" w:rsidRPr="006060D6" w:rsidRDefault="00F06E3E" w:rsidP="00362D4F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326" w:type="dxa"/>
            <w:shd w:val="clear" w:color="auto" w:fill="FFFFFF"/>
          </w:tcPr>
          <w:p w14:paraId="5451BD21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наименование</w:t>
            </w:r>
          </w:p>
        </w:tc>
        <w:tc>
          <w:tcPr>
            <w:tcW w:w="633" w:type="dxa"/>
            <w:shd w:val="clear" w:color="auto" w:fill="FFFFFF"/>
          </w:tcPr>
          <w:p w14:paraId="5ED1731A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код</w:t>
            </w:r>
          </w:p>
        </w:tc>
        <w:tc>
          <w:tcPr>
            <w:tcW w:w="945" w:type="dxa"/>
            <w:vMerge/>
            <w:shd w:val="clear" w:color="auto" w:fill="FFFFFF"/>
          </w:tcPr>
          <w:p w14:paraId="24399DAA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472" w:type="dxa"/>
            <w:vMerge/>
            <w:shd w:val="clear" w:color="auto" w:fill="FFFFFF"/>
          </w:tcPr>
          <w:p w14:paraId="516247D7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14:paraId="426AEF14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102" w:type="dxa"/>
            <w:vMerge/>
            <w:shd w:val="clear" w:color="auto" w:fill="FFFFFF"/>
          </w:tcPr>
          <w:p w14:paraId="1B62A24B" w14:textId="77777777" w:rsidR="00F06E3E" w:rsidRPr="006060D6" w:rsidRDefault="00F06E3E" w:rsidP="00362D4F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F06E3E" w:rsidRPr="006060D6" w14:paraId="711E8D3D" w14:textId="77777777" w:rsidTr="00362D4F">
        <w:tc>
          <w:tcPr>
            <w:tcW w:w="1139" w:type="dxa"/>
            <w:shd w:val="clear" w:color="auto" w:fill="FFFFFF"/>
          </w:tcPr>
          <w:p w14:paraId="307A6D66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199" w:type="dxa"/>
            <w:shd w:val="clear" w:color="auto" w:fill="FFFFFF"/>
          </w:tcPr>
          <w:p w14:paraId="63C3A590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2</w:t>
            </w:r>
          </w:p>
        </w:tc>
        <w:tc>
          <w:tcPr>
            <w:tcW w:w="1485" w:type="dxa"/>
            <w:shd w:val="clear" w:color="auto" w:fill="FFFFFF"/>
          </w:tcPr>
          <w:p w14:paraId="63B37867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3</w:t>
            </w:r>
          </w:p>
        </w:tc>
        <w:tc>
          <w:tcPr>
            <w:tcW w:w="888" w:type="dxa"/>
            <w:shd w:val="clear" w:color="auto" w:fill="FFFFFF"/>
          </w:tcPr>
          <w:p w14:paraId="771EE141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14:paraId="76B472A5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5</w:t>
            </w:r>
          </w:p>
        </w:tc>
        <w:tc>
          <w:tcPr>
            <w:tcW w:w="1256" w:type="dxa"/>
            <w:shd w:val="clear" w:color="auto" w:fill="FFFFFF"/>
          </w:tcPr>
          <w:p w14:paraId="039F23D9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6</w:t>
            </w:r>
          </w:p>
        </w:tc>
        <w:tc>
          <w:tcPr>
            <w:tcW w:w="1276" w:type="dxa"/>
            <w:shd w:val="clear" w:color="auto" w:fill="FFFFFF"/>
          </w:tcPr>
          <w:p w14:paraId="0B2EF1B6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7</w:t>
            </w:r>
          </w:p>
        </w:tc>
        <w:tc>
          <w:tcPr>
            <w:tcW w:w="1326" w:type="dxa"/>
            <w:shd w:val="clear" w:color="auto" w:fill="FFFFFF"/>
          </w:tcPr>
          <w:p w14:paraId="22FB773C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8</w:t>
            </w:r>
          </w:p>
        </w:tc>
        <w:tc>
          <w:tcPr>
            <w:tcW w:w="633" w:type="dxa"/>
            <w:shd w:val="clear" w:color="auto" w:fill="FFFFFF"/>
          </w:tcPr>
          <w:p w14:paraId="241A0168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9</w:t>
            </w:r>
          </w:p>
        </w:tc>
        <w:tc>
          <w:tcPr>
            <w:tcW w:w="945" w:type="dxa"/>
            <w:shd w:val="clear" w:color="auto" w:fill="FFFFFF"/>
          </w:tcPr>
          <w:p w14:paraId="14B4A6A2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10</w:t>
            </w:r>
          </w:p>
        </w:tc>
        <w:tc>
          <w:tcPr>
            <w:tcW w:w="1472" w:type="dxa"/>
            <w:shd w:val="clear" w:color="auto" w:fill="FFFFFF"/>
          </w:tcPr>
          <w:p w14:paraId="71696300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11</w:t>
            </w:r>
          </w:p>
        </w:tc>
        <w:tc>
          <w:tcPr>
            <w:tcW w:w="1132" w:type="dxa"/>
            <w:shd w:val="clear" w:color="auto" w:fill="FFFFFF"/>
          </w:tcPr>
          <w:p w14:paraId="7307E225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12</w:t>
            </w:r>
          </w:p>
        </w:tc>
        <w:tc>
          <w:tcPr>
            <w:tcW w:w="1102" w:type="dxa"/>
            <w:shd w:val="clear" w:color="auto" w:fill="FFFFFF"/>
          </w:tcPr>
          <w:p w14:paraId="107B9C0E" w14:textId="77777777" w:rsidR="00F06E3E" w:rsidRPr="006060D6" w:rsidRDefault="00F06E3E" w:rsidP="00362D4F">
            <w:pPr>
              <w:widowControl w:val="0"/>
              <w:jc w:val="center"/>
              <w:rPr>
                <w:b/>
                <w:color w:val="000000"/>
                <w:sz w:val="20"/>
              </w:rPr>
            </w:pPr>
            <w:r w:rsidRPr="006060D6">
              <w:rPr>
                <w:bCs/>
                <w:color w:val="000000"/>
                <w:sz w:val="20"/>
              </w:rPr>
              <w:t>13</w:t>
            </w:r>
          </w:p>
        </w:tc>
      </w:tr>
      <w:tr w:rsidR="00F06E3E" w:rsidRPr="006060D6" w14:paraId="3EDC47E4" w14:textId="77777777" w:rsidTr="00362D4F">
        <w:tc>
          <w:tcPr>
            <w:tcW w:w="1139" w:type="dxa"/>
            <w:vMerge w:val="restart"/>
            <w:shd w:val="clear" w:color="auto" w:fill="FFFFFF"/>
          </w:tcPr>
          <w:p w14:paraId="3C1D5A4A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1199" w:type="dxa"/>
            <w:vMerge w:val="restart"/>
            <w:shd w:val="clear" w:color="auto" w:fill="FFFFFF"/>
          </w:tcPr>
          <w:p w14:paraId="4D1DAFE9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1485" w:type="dxa"/>
            <w:vMerge w:val="restart"/>
            <w:shd w:val="clear" w:color="auto" w:fill="FFFFFF"/>
          </w:tcPr>
          <w:p w14:paraId="06F24E1F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888" w:type="dxa"/>
            <w:vMerge w:val="restart"/>
            <w:shd w:val="clear" w:color="auto" w:fill="FFFFFF"/>
          </w:tcPr>
          <w:p w14:paraId="18ABB1E3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14:paraId="0DD414E7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1256" w:type="dxa"/>
            <w:vMerge w:val="restart"/>
            <w:shd w:val="clear" w:color="auto" w:fill="FFFFFF"/>
          </w:tcPr>
          <w:p w14:paraId="1C32A7AE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5E5775CE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1326" w:type="dxa"/>
            <w:shd w:val="clear" w:color="auto" w:fill="FFFFFF"/>
          </w:tcPr>
          <w:p w14:paraId="5C4F577F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633" w:type="dxa"/>
            <w:shd w:val="clear" w:color="auto" w:fill="FFFFFF"/>
          </w:tcPr>
          <w:p w14:paraId="6ADC800C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945" w:type="dxa"/>
            <w:shd w:val="clear" w:color="auto" w:fill="FFFFFF"/>
          </w:tcPr>
          <w:p w14:paraId="28292F31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4F0434C1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14:paraId="6F68B4AA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  <w:tc>
          <w:tcPr>
            <w:tcW w:w="1102" w:type="dxa"/>
            <w:shd w:val="clear" w:color="auto" w:fill="FFFFFF"/>
          </w:tcPr>
          <w:p w14:paraId="1EE7D4D2" w14:textId="77777777" w:rsidR="00F06E3E" w:rsidRPr="006060D6" w:rsidRDefault="00F06E3E" w:rsidP="00362D4F">
            <w:pPr>
              <w:widowControl w:val="0"/>
              <w:rPr>
                <w:sz w:val="20"/>
              </w:rPr>
            </w:pPr>
          </w:p>
        </w:tc>
      </w:tr>
      <w:tr w:rsidR="00F06E3E" w:rsidRPr="006060D6" w14:paraId="40FB1ADC" w14:textId="77777777" w:rsidTr="00362D4F">
        <w:tc>
          <w:tcPr>
            <w:tcW w:w="1139" w:type="dxa"/>
            <w:vMerge/>
            <w:shd w:val="clear" w:color="auto" w:fill="FFFFFF"/>
          </w:tcPr>
          <w:p w14:paraId="23BEDA3C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199" w:type="dxa"/>
            <w:vMerge/>
            <w:shd w:val="clear" w:color="auto" w:fill="FFFFFF"/>
          </w:tcPr>
          <w:p w14:paraId="6BC6F28E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485" w:type="dxa"/>
            <w:vMerge/>
            <w:shd w:val="clear" w:color="auto" w:fill="FFFFFF"/>
          </w:tcPr>
          <w:p w14:paraId="4A542BB8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888" w:type="dxa"/>
            <w:vMerge/>
            <w:shd w:val="clear" w:color="auto" w:fill="FFFFFF"/>
          </w:tcPr>
          <w:p w14:paraId="1A1E0EAF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0E260514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256" w:type="dxa"/>
            <w:vMerge/>
            <w:shd w:val="clear" w:color="auto" w:fill="FFFFFF"/>
          </w:tcPr>
          <w:p w14:paraId="639D77E7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2B0DB621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326" w:type="dxa"/>
            <w:shd w:val="clear" w:color="auto" w:fill="FFFFFF"/>
          </w:tcPr>
          <w:p w14:paraId="4810E854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633" w:type="dxa"/>
            <w:shd w:val="clear" w:color="auto" w:fill="FFFFFF"/>
          </w:tcPr>
          <w:p w14:paraId="4BADBE46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945" w:type="dxa"/>
            <w:shd w:val="clear" w:color="auto" w:fill="FFFFFF"/>
          </w:tcPr>
          <w:p w14:paraId="63696283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5CF528AF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14:paraId="4426AD65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  <w:tc>
          <w:tcPr>
            <w:tcW w:w="1102" w:type="dxa"/>
            <w:shd w:val="clear" w:color="auto" w:fill="FFFFFF"/>
          </w:tcPr>
          <w:p w14:paraId="1AD6E425" w14:textId="77777777" w:rsidR="00F06E3E" w:rsidRPr="006060D6" w:rsidRDefault="00F06E3E" w:rsidP="00362D4F">
            <w:pPr>
              <w:widowControl w:val="0"/>
              <w:spacing w:line="216" w:lineRule="auto"/>
              <w:rPr>
                <w:sz w:val="20"/>
              </w:rPr>
            </w:pPr>
          </w:p>
        </w:tc>
      </w:tr>
    </w:tbl>
    <w:p w14:paraId="7C424555" w14:textId="77777777" w:rsidR="00F06E3E" w:rsidRPr="001E7744" w:rsidRDefault="00F06E3E" w:rsidP="00F06E3E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объема работы, в пределах которых </w:t>
      </w:r>
      <w:r>
        <w:rPr>
          <w:color w:val="000000"/>
          <w:sz w:val="24"/>
          <w:szCs w:val="24"/>
          <w:shd w:val="clear" w:color="auto" w:fill="FFFFFF"/>
        </w:rPr>
        <w:t>муниципальное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задание считается выполненным</w:t>
      </w:r>
      <w:r>
        <w:rPr>
          <w:color w:val="000000"/>
          <w:sz w:val="24"/>
          <w:szCs w:val="24"/>
          <w:shd w:val="clear" w:color="auto" w:fill="FFFFFF"/>
        </w:rPr>
        <w:t>,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(процентов)</w:t>
      </w:r>
    </w:p>
    <w:p w14:paraId="156ABECC" w14:textId="77777777" w:rsidR="00C53D07" w:rsidRPr="00A022D8" w:rsidRDefault="00C53D07" w:rsidP="00F06E3E">
      <w:pPr>
        <w:keepNext/>
        <w:jc w:val="center"/>
        <w:outlineLvl w:val="3"/>
        <w:rPr>
          <w:sz w:val="24"/>
          <w:szCs w:val="24"/>
        </w:rPr>
      </w:pPr>
    </w:p>
    <w:p w14:paraId="3B2667C2" w14:textId="77777777" w:rsidR="00177A30" w:rsidRDefault="00177A30" w:rsidP="00177A30">
      <w:pPr>
        <w:keepNext/>
        <w:jc w:val="center"/>
        <w:outlineLvl w:val="3"/>
        <w:rPr>
          <w:bCs/>
          <w:color w:val="000000"/>
          <w:szCs w:val="28"/>
          <w:shd w:val="clear" w:color="auto" w:fill="FFFFFF"/>
          <w:vertAlign w:val="superscript"/>
        </w:rPr>
      </w:pPr>
      <w:r w:rsidRPr="0075116C">
        <w:rPr>
          <w:bCs/>
          <w:color w:val="000000"/>
          <w:szCs w:val="28"/>
          <w:shd w:val="clear" w:color="auto" w:fill="FFFFFF"/>
        </w:rPr>
        <w:t xml:space="preserve">ЧАСТЬ 3. Прочие сведения о муниципальном задании </w:t>
      </w:r>
      <w:r>
        <w:rPr>
          <w:bCs/>
          <w:color w:val="000000"/>
          <w:szCs w:val="28"/>
          <w:shd w:val="clear" w:color="auto" w:fill="FFFFFF"/>
          <w:vertAlign w:val="superscript"/>
        </w:rPr>
        <w:t>5</w:t>
      </w:r>
      <w:r w:rsidRPr="0075116C">
        <w:rPr>
          <w:bCs/>
          <w:color w:val="000000"/>
          <w:szCs w:val="28"/>
          <w:shd w:val="clear" w:color="auto" w:fill="FFFFFF"/>
          <w:vertAlign w:val="superscript"/>
        </w:rPr>
        <w:t>)</w:t>
      </w:r>
    </w:p>
    <w:p w14:paraId="4B675A8A" w14:textId="77777777" w:rsidR="00F06E3E" w:rsidRPr="0075116C" w:rsidRDefault="00F06E3E" w:rsidP="00F06E3E">
      <w:pPr>
        <w:keepNext/>
        <w:jc w:val="center"/>
        <w:outlineLvl w:val="3"/>
        <w:rPr>
          <w:bCs/>
          <w:color w:val="000000"/>
          <w:szCs w:val="28"/>
          <w:shd w:val="clear" w:color="auto" w:fill="FFFFFF"/>
          <w:vertAlign w:val="superscript"/>
        </w:rPr>
      </w:pPr>
    </w:p>
    <w:p w14:paraId="57092A89" w14:textId="77777777" w:rsidR="00F06E3E" w:rsidRPr="008A1061" w:rsidRDefault="00F06E3E" w:rsidP="00F06E3E">
      <w:pPr>
        <w:keepNext/>
        <w:outlineLvl w:val="3"/>
        <w:rPr>
          <w:i/>
          <w:sz w:val="22"/>
          <w:szCs w:val="22"/>
        </w:rPr>
      </w:pPr>
      <w:r>
        <w:rPr>
          <w:bCs/>
          <w:color w:val="000000"/>
          <w:sz w:val="22"/>
          <w:szCs w:val="22"/>
          <w:shd w:val="clear" w:color="auto" w:fill="FFFFFF"/>
        </w:rPr>
        <w:t>1.</w:t>
      </w:r>
      <w:r w:rsidRPr="008A1061">
        <w:rPr>
          <w:bCs/>
          <w:color w:val="000000"/>
          <w:sz w:val="22"/>
          <w:szCs w:val="22"/>
          <w:shd w:val="clear" w:color="auto" w:fill="FFFFFF"/>
        </w:rPr>
        <w:t xml:space="preserve">Основания для досрочного прекращения </w:t>
      </w:r>
      <w:proofErr w:type="spellStart"/>
      <w:r w:rsidRPr="008A1061">
        <w:rPr>
          <w:bCs/>
          <w:color w:val="000000"/>
          <w:sz w:val="22"/>
          <w:szCs w:val="22"/>
          <w:shd w:val="clear" w:color="auto" w:fill="FFFFFF"/>
        </w:rPr>
        <w:t>исполнения</w:t>
      </w:r>
      <w:r w:rsidRPr="008A1061">
        <w:rPr>
          <w:bCs/>
          <w:sz w:val="22"/>
          <w:szCs w:val="22"/>
          <w:shd w:val="clear" w:color="auto" w:fill="FFFFFF"/>
        </w:rPr>
        <w:t>муниципального</w:t>
      </w:r>
      <w:proofErr w:type="spellEnd"/>
      <w:r w:rsidRPr="008A1061">
        <w:rPr>
          <w:bCs/>
          <w:sz w:val="22"/>
          <w:szCs w:val="22"/>
          <w:shd w:val="clear" w:color="auto" w:fill="FFFFFF"/>
        </w:rPr>
        <w:t xml:space="preserve"> задания </w:t>
      </w:r>
      <w:r w:rsidRPr="00D20710">
        <w:rPr>
          <w:i/>
          <w:u w:val="single"/>
        </w:rPr>
        <w:t>Реорганизация и (или) ликвидация учреждения</w:t>
      </w:r>
      <w:r w:rsidRPr="008A1061">
        <w:rPr>
          <w:i/>
          <w:sz w:val="22"/>
          <w:szCs w:val="22"/>
        </w:rPr>
        <w:t xml:space="preserve">. </w:t>
      </w:r>
    </w:p>
    <w:p w14:paraId="15B1B1C6" w14:textId="77777777" w:rsidR="00F06E3E" w:rsidRPr="008A1061" w:rsidRDefault="00F06E3E" w:rsidP="00F06E3E">
      <w:pPr>
        <w:widowControl w:val="0"/>
        <w:rPr>
          <w:color w:val="000000"/>
          <w:sz w:val="22"/>
          <w:szCs w:val="22"/>
          <w:shd w:val="clear" w:color="auto" w:fill="FFFFFF"/>
        </w:rPr>
      </w:pPr>
      <w:r w:rsidRPr="008A1061">
        <w:rPr>
          <w:color w:val="000000"/>
          <w:sz w:val="22"/>
          <w:szCs w:val="22"/>
          <w:shd w:val="clear" w:color="auto" w:fill="FFFFFF"/>
        </w:rPr>
        <w:t>2. Иная информация, необходимая для исполнения</w:t>
      </w:r>
    </w:p>
    <w:p w14:paraId="5CFDB0E6" w14:textId="77777777" w:rsidR="00F06E3E" w:rsidRPr="008A1061" w:rsidRDefault="00F06E3E" w:rsidP="00F06E3E">
      <w:pPr>
        <w:keepNext/>
        <w:outlineLvl w:val="3"/>
        <w:rPr>
          <w:bCs/>
          <w:color w:val="000000"/>
          <w:sz w:val="22"/>
          <w:szCs w:val="22"/>
          <w:shd w:val="clear" w:color="auto" w:fill="FFFFFF"/>
        </w:rPr>
      </w:pPr>
      <w:r w:rsidRPr="008A1061">
        <w:rPr>
          <w:bCs/>
          <w:color w:val="000000"/>
          <w:sz w:val="22"/>
          <w:szCs w:val="22"/>
          <w:shd w:val="clear" w:color="auto" w:fill="FFFFFF"/>
        </w:rPr>
        <w:t>(контроля за исполнением) муниципального задания __________________________________________________________________________</w:t>
      </w:r>
    </w:p>
    <w:p w14:paraId="0B785BB2" w14:textId="77777777" w:rsidR="00F06E3E" w:rsidRPr="008A1061" w:rsidRDefault="00F06E3E" w:rsidP="00F06E3E">
      <w:pPr>
        <w:keepNext/>
        <w:outlineLvl w:val="3"/>
        <w:rPr>
          <w:bCs/>
          <w:color w:val="000000"/>
          <w:sz w:val="22"/>
          <w:szCs w:val="22"/>
          <w:shd w:val="clear" w:color="auto" w:fill="FFFFFF"/>
        </w:rPr>
      </w:pPr>
      <w:r w:rsidRPr="008A1061">
        <w:rPr>
          <w:bCs/>
          <w:color w:val="000000"/>
          <w:sz w:val="22"/>
          <w:szCs w:val="22"/>
          <w:shd w:val="clear" w:color="auto" w:fill="FFFFFF"/>
        </w:rPr>
        <w:t>3. Порядок контроля за исполнением муниципального задания</w:t>
      </w:r>
    </w:p>
    <w:p w14:paraId="236283F9" w14:textId="77777777" w:rsidR="00F06E3E" w:rsidRDefault="00F06E3E" w:rsidP="00F06E3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tbl>
      <w:tblPr>
        <w:tblW w:w="4951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3"/>
        <w:gridCol w:w="4040"/>
        <w:gridCol w:w="6214"/>
      </w:tblGrid>
      <w:tr w:rsidR="00F06E3E" w:rsidRPr="00C2789A" w14:paraId="279267AC" w14:textId="77777777" w:rsidTr="00362D4F">
        <w:trPr>
          <w:trHeight w:hRule="exact" w:val="595"/>
        </w:trPr>
        <w:tc>
          <w:tcPr>
            <w:tcW w:w="4177" w:type="dxa"/>
            <w:shd w:val="clear" w:color="auto" w:fill="FFFFFF"/>
            <w:vAlign w:val="center"/>
          </w:tcPr>
          <w:p w14:paraId="156DA5CD" w14:textId="77777777" w:rsidR="00F06E3E" w:rsidRPr="00C2789A" w:rsidRDefault="00F06E3E" w:rsidP="00362D4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2789A">
              <w:rPr>
                <w:bCs/>
                <w:color w:val="000000"/>
                <w:sz w:val="18"/>
                <w:szCs w:val="18"/>
              </w:rPr>
              <w:t>Формы контроля</w:t>
            </w:r>
          </w:p>
        </w:tc>
        <w:tc>
          <w:tcPr>
            <w:tcW w:w="4035" w:type="dxa"/>
            <w:shd w:val="clear" w:color="auto" w:fill="FFFFFF"/>
            <w:vAlign w:val="center"/>
          </w:tcPr>
          <w:p w14:paraId="2A7E61BF" w14:textId="77777777" w:rsidR="00F06E3E" w:rsidRPr="00C2789A" w:rsidRDefault="00F06E3E" w:rsidP="00362D4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2789A">
              <w:rPr>
                <w:bCs/>
                <w:color w:val="000000"/>
                <w:sz w:val="18"/>
                <w:szCs w:val="18"/>
              </w:rPr>
              <w:t>Периодичность</w:t>
            </w:r>
          </w:p>
        </w:tc>
        <w:tc>
          <w:tcPr>
            <w:tcW w:w="6206" w:type="dxa"/>
            <w:shd w:val="clear" w:color="auto" w:fill="FFFFFF"/>
            <w:vAlign w:val="center"/>
          </w:tcPr>
          <w:p w14:paraId="4D789FAC" w14:textId="77777777" w:rsidR="00F06E3E" w:rsidRPr="00C2789A" w:rsidRDefault="00F06E3E" w:rsidP="00362D4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2789A">
              <w:rPr>
                <w:bCs/>
                <w:color w:val="000000"/>
                <w:sz w:val="18"/>
                <w:szCs w:val="18"/>
              </w:rPr>
              <w:t>Органы, осуществляющие контроль за оказанием услуги</w:t>
            </w:r>
          </w:p>
        </w:tc>
      </w:tr>
      <w:tr w:rsidR="00F06E3E" w:rsidRPr="00C2789A" w14:paraId="311E95DD" w14:textId="77777777" w:rsidTr="00362D4F">
        <w:trPr>
          <w:trHeight w:hRule="exact" w:val="288"/>
        </w:trPr>
        <w:tc>
          <w:tcPr>
            <w:tcW w:w="4177" w:type="dxa"/>
            <w:shd w:val="clear" w:color="auto" w:fill="FFFFFF"/>
          </w:tcPr>
          <w:p w14:paraId="369FF153" w14:textId="77777777" w:rsidR="00F06E3E" w:rsidRPr="00C2789A" w:rsidRDefault="00F06E3E" w:rsidP="00362D4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2789A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35" w:type="dxa"/>
            <w:shd w:val="clear" w:color="auto" w:fill="FFFFFF"/>
          </w:tcPr>
          <w:p w14:paraId="30F9CDB4" w14:textId="77777777" w:rsidR="00F06E3E" w:rsidRPr="00C2789A" w:rsidRDefault="00F06E3E" w:rsidP="00362D4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2789A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206" w:type="dxa"/>
            <w:shd w:val="clear" w:color="auto" w:fill="FFFFFF"/>
          </w:tcPr>
          <w:p w14:paraId="7A552FFA" w14:textId="77777777" w:rsidR="00F06E3E" w:rsidRPr="00C2789A" w:rsidRDefault="00F06E3E" w:rsidP="00362D4F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C2789A">
              <w:rPr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06E3E" w:rsidRPr="00C2789A" w14:paraId="447A0B53" w14:textId="77777777" w:rsidTr="00362D4F">
        <w:trPr>
          <w:trHeight w:hRule="exact" w:val="456"/>
        </w:trPr>
        <w:tc>
          <w:tcPr>
            <w:tcW w:w="4177" w:type="dxa"/>
            <w:shd w:val="clear" w:color="auto" w:fill="FFFFFF"/>
          </w:tcPr>
          <w:p w14:paraId="7D68057D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1.Внутренний контроль:</w:t>
            </w:r>
          </w:p>
          <w:p w14:paraId="1AA7942F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</w:p>
          <w:p w14:paraId="29EC87A6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</w:p>
          <w:p w14:paraId="721CA419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</w:p>
          <w:p w14:paraId="4FD04725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</w:p>
          <w:p w14:paraId="04463E39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</w:p>
          <w:p w14:paraId="15CDB3C7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- оперативный контроль;</w:t>
            </w:r>
          </w:p>
          <w:p w14:paraId="0F768D12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- контроль итоговый (по итогам полугодия и года);</w:t>
            </w:r>
          </w:p>
          <w:p w14:paraId="520EB2B8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- тематический контроль (подготовка учреждений к работе в летний период и т.п.);</w:t>
            </w:r>
          </w:p>
          <w:p w14:paraId="18EB2C1D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- проведение анкетирования, опросов родителей (законных представителей), потребителей услуг;</w:t>
            </w:r>
          </w:p>
          <w:p w14:paraId="11082443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- анализ обращений граждан, поступивших в Учреждение</w:t>
            </w:r>
          </w:p>
        </w:tc>
        <w:tc>
          <w:tcPr>
            <w:tcW w:w="4035" w:type="dxa"/>
            <w:shd w:val="clear" w:color="auto" w:fill="FFFFFF"/>
          </w:tcPr>
          <w:p w14:paraId="0063DC03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 xml:space="preserve">В соответствии с планом внутриучрежденческого контроля </w:t>
            </w:r>
          </w:p>
          <w:p w14:paraId="11FBFF03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</w:p>
          <w:p w14:paraId="0B72D81B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</w:p>
          <w:p w14:paraId="4FD946A0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1 раз в квартал</w:t>
            </w:r>
          </w:p>
        </w:tc>
        <w:tc>
          <w:tcPr>
            <w:tcW w:w="6206" w:type="dxa"/>
            <w:shd w:val="clear" w:color="auto" w:fill="FFFFFF"/>
          </w:tcPr>
          <w:p w14:paraId="5D774AB6" w14:textId="77777777" w:rsidR="00F06E3E" w:rsidRPr="00C2789A" w:rsidRDefault="00F06E3E" w:rsidP="00362D4F">
            <w:pPr>
              <w:pStyle w:val="a5"/>
              <w:ind w:right="-31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Внутренний контроль осуществляется администрацией Учреждения</w:t>
            </w:r>
          </w:p>
        </w:tc>
      </w:tr>
      <w:tr w:rsidR="00F06E3E" w:rsidRPr="00C2789A" w14:paraId="7669C392" w14:textId="77777777" w:rsidTr="00362D4F">
        <w:trPr>
          <w:trHeight w:hRule="exact" w:val="3963"/>
        </w:trPr>
        <w:tc>
          <w:tcPr>
            <w:tcW w:w="4177" w:type="dxa"/>
            <w:shd w:val="clear" w:color="auto" w:fill="FFFFFF"/>
          </w:tcPr>
          <w:p w14:paraId="19113583" w14:textId="77777777" w:rsidR="00F06E3E" w:rsidRPr="00C2789A" w:rsidRDefault="00F06E3E" w:rsidP="00362D4F">
            <w:pPr>
              <w:pStyle w:val="a5"/>
              <w:ind w:right="218"/>
              <w:jc w:val="both"/>
              <w:rPr>
                <w:sz w:val="18"/>
                <w:szCs w:val="18"/>
              </w:rPr>
            </w:pPr>
            <w:proofErr w:type="gramStart"/>
            <w:r w:rsidRPr="00C2789A">
              <w:rPr>
                <w:sz w:val="18"/>
                <w:szCs w:val="18"/>
              </w:rPr>
              <w:t>.Внешний</w:t>
            </w:r>
            <w:proofErr w:type="gramEnd"/>
            <w:r w:rsidRPr="00C2789A">
              <w:rPr>
                <w:sz w:val="18"/>
                <w:szCs w:val="18"/>
              </w:rPr>
              <w:t xml:space="preserve"> контроль Учредителя:</w:t>
            </w:r>
          </w:p>
          <w:p w14:paraId="443EAB92" w14:textId="77777777" w:rsidR="00F06E3E" w:rsidRPr="00C2789A" w:rsidRDefault="00F06E3E" w:rsidP="00362D4F">
            <w:pPr>
              <w:pStyle w:val="a5"/>
              <w:ind w:right="218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 xml:space="preserve">- мониторинг основных показателей работы за определённый период; </w:t>
            </w:r>
          </w:p>
          <w:p w14:paraId="3348D6BB" w14:textId="77777777" w:rsidR="00F06E3E" w:rsidRPr="00C2789A" w:rsidRDefault="00F06E3E" w:rsidP="00362D4F">
            <w:pPr>
              <w:pStyle w:val="a5"/>
              <w:ind w:right="218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-социологическая оценка через проведение анкетирования, опросов родителей (законных представителей) потребителей услуг;</w:t>
            </w:r>
          </w:p>
          <w:p w14:paraId="0C62A3D8" w14:textId="77777777" w:rsidR="00F06E3E" w:rsidRPr="00C2789A" w:rsidRDefault="00F06E3E" w:rsidP="00362D4F">
            <w:pPr>
              <w:pStyle w:val="a5"/>
              <w:ind w:right="218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-анализ обращений граждан, поступивших в Управление образования и в вышестоящие организации в отношении Учреждения, оказывающего муниципальную услугу</w:t>
            </w:r>
          </w:p>
          <w:p w14:paraId="3F345C20" w14:textId="77777777" w:rsidR="00F06E3E" w:rsidRPr="00C2789A" w:rsidRDefault="00F06E3E" w:rsidP="00362D4F">
            <w:pPr>
              <w:pStyle w:val="a5"/>
              <w:ind w:right="218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- проведение контрольных мероприятий, в том числе проверки книги регистрации обращений в Учреждении на предмет фиксации в ней жалоб на качество услуг, а также фактов принятия мер по жалобам</w:t>
            </w:r>
          </w:p>
          <w:p w14:paraId="56BF1C7A" w14:textId="77777777" w:rsidR="00F06E3E" w:rsidRPr="00C2789A" w:rsidRDefault="00F06E3E" w:rsidP="00362D4F">
            <w:pPr>
              <w:pStyle w:val="a5"/>
              <w:ind w:right="218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Выездная проверка</w:t>
            </w:r>
          </w:p>
        </w:tc>
        <w:tc>
          <w:tcPr>
            <w:tcW w:w="4035" w:type="dxa"/>
            <w:shd w:val="clear" w:color="auto" w:fill="FFFFFF"/>
          </w:tcPr>
          <w:p w14:paraId="7CB460E3" w14:textId="77777777" w:rsidR="00F06E3E" w:rsidRPr="00C2789A" w:rsidRDefault="00F06E3E" w:rsidP="00362D4F">
            <w:pPr>
              <w:pStyle w:val="a5"/>
              <w:ind w:left="66" w:right="14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4 раза в год в соответствии с Порядком проведения мониторинга выполнения муниципального задания на оказание муниципальных услуг</w:t>
            </w:r>
          </w:p>
          <w:p w14:paraId="2EF5EC3C" w14:textId="77777777" w:rsidR="00F06E3E" w:rsidRPr="00C2789A" w:rsidRDefault="00F06E3E" w:rsidP="00362D4F">
            <w:pPr>
              <w:pStyle w:val="a5"/>
              <w:ind w:left="66" w:right="141"/>
              <w:jc w:val="both"/>
              <w:rPr>
                <w:sz w:val="18"/>
                <w:szCs w:val="18"/>
              </w:rPr>
            </w:pPr>
          </w:p>
          <w:p w14:paraId="2B7498BC" w14:textId="77777777" w:rsidR="00F06E3E" w:rsidRPr="00C2789A" w:rsidRDefault="00F06E3E" w:rsidP="00362D4F">
            <w:pPr>
              <w:pStyle w:val="a5"/>
              <w:ind w:left="66" w:right="14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 xml:space="preserve">Оперативный, плановый, в соответствии с планом работы Управления образования, </w:t>
            </w:r>
          </w:p>
          <w:p w14:paraId="33141D18" w14:textId="77777777" w:rsidR="00F06E3E" w:rsidRPr="00C2789A" w:rsidRDefault="00F06E3E" w:rsidP="00362D4F">
            <w:pPr>
              <w:pStyle w:val="a5"/>
              <w:ind w:left="66" w:right="14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Не реже 1 раза в год</w:t>
            </w:r>
          </w:p>
        </w:tc>
        <w:tc>
          <w:tcPr>
            <w:tcW w:w="6206" w:type="dxa"/>
            <w:shd w:val="clear" w:color="auto" w:fill="FFFFFF"/>
          </w:tcPr>
          <w:p w14:paraId="25ACEF6C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proofErr w:type="gramStart"/>
            <w:r w:rsidRPr="00C2789A">
              <w:rPr>
                <w:sz w:val="18"/>
                <w:szCs w:val="18"/>
              </w:rPr>
              <w:t>Управление  образования</w:t>
            </w:r>
            <w:proofErr w:type="gramEnd"/>
          </w:p>
        </w:tc>
      </w:tr>
      <w:tr w:rsidR="00F06E3E" w:rsidRPr="00C2789A" w14:paraId="2EFFEF71" w14:textId="77777777" w:rsidTr="00362D4F">
        <w:trPr>
          <w:trHeight w:hRule="exact" w:val="865"/>
        </w:trPr>
        <w:tc>
          <w:tcPr>
            <w:tcW w:w="4177" w:type="dxa"/>
            <w:shd w:val="clear" w:color="auto" w:fill="FFFFFF"/>
          </w:tcPr>
          <w:p w14:paraId="5280A0DD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>3.Внешний контроль</w:t>
            </w:r>
          </w:p>
        </w:tc>
        <w:tc>
          <w:tcPr>
            <w:tcW w:w="4035" w:type="dxa"/>
            <w:shd w:val="clear" w:color="auto" w:fill="FFFFFF"/>
          </w:tcPr>
          <w:p w14:paraId="2BA81C9F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 xml:space="preserve">В соответствии с планами контрольно-надзорных органов </w:t>
            </w:r>
          </w:p>
        </w:tc>
        <w:tc>
          <w:tcPr>
            <w:tcW w:w="6206" w:type="dxa"/>
            <w:shd w:val="clear" w:color="auto" w:fill="FFFFFF"/>
          </w:tcPr>
          <w:p w14:paraId="6B5ECD89" w14:textId="77777777" w:rsidR="00F06E3E" w:rsidRPr="00C2789A" w:rsidRDefault="00F06E3E" w:rsidP="00362D4F">
            <w:pPr>
              <w:pStyle w:val="a5"/>
              <w:ind w:right="-31"/>
              <w:jc w:val="both"/>
              <w:rPr>
                <w:sz w:val="18"/>
                <w:szCs w:val="18"/>
              </w:rPr>
            </w:pPr>
            <w:r w:rsidRPr="00C2789A">
              <w:rPr>
                <w:sz w:val="18"/>
                <w:szCs w:val="18"/>
              </w:rPr>
              <w:t xml:space="preserve">Органы Федеральной службы по надзору в сфере защиты прав потребителя и благополучия, Федеральной службы по надзору в сфере образования и науки, Государственной противопожарной службы и другие государственные органы надзора </w:t>
            </w:r>
          </w:p>
        </w:tc>
      </w:tr>
    </w:tbl>
    <w:p w14:paraId="07FA3AD6" w14:textId="5E9F8E53" w:rsidR="00F06E3E" w:rsidRPr="00C372AA" w:rsidRDefault="00F06E3E" w:rsidP="00F06E3E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 w:rsidRPr="00C372AA">
        <w:rPr>
          <w:bCs/>
          <w:sz w:val="24"/>
          <w:szCs w:val="24"/>
          <w:shd w:val="clear" w:color="auto" w:fill="FFFFFF"/>
        </w:rPr>
        <w:t>4. Требования к отчетности о выполнении муниципального задания_____________________________________________________________</w:t>
      </w:r>
    </w:p>
    <w:p w14:paraId="25AFE2E9" w14:textId="77777777" w:rsidR="00F06E3E" w:rsidRDefault="00F06E3E" w:rsidP="00F06E3E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 w:rsidRPr="00C372AA">
        <w:rPr>
          <w:bCs/>
          <w:sz w:val="24"/>
          <w:szCs w:val="24"/>
          <w:shd w:val="clear" w:color="auto" w:fill="FFFFFF"/>
        </w:rPr>
        <w:t xml:space="preserve">4.1.  Периодичность   </w:t>
      </w:r>
      <w:proofErr w:type="gramStart"/>
      <w:r w:rsidRPr="00C372AA">
        <w:rPr>
          <w:bCs/>
          <w:sz w:val="24"/>
          <w:szCs w:val="24"/>
          <w:shd w:val="clear" w:color="auto" w:fill="FFFFFF"/>
        </w:rPr>
        <w:t>представления  отчетов</w:t>
      </w:r>
      <w:proofErr w:type="gramEnd"/>
      <w:r w:rsidRPr="00C372AA">
        <w:rPr>
          <w:bCs/>
          <w:sz w:val="24"/>
          <w:szCs w:val="24"/>
          <w:shd w:val="clear" w:color="auto" w:fill="FFFFFF"/>
        </w:rPr>
        <w:t xml:space="preserve">  о  выполнении  </w:t>
      </w:r>
      <w:proofErr w:type="spellStart"/>
      <w:r w:rsidRPr="00C372AA">
        <w:rPr>
          <w:bCs/>
          <w:sz w:val="24"/>
          <w:szCs w:val="24"/>
          <w:shd w:val="clear" w:color="auto" w:fill="FFFFFF"/>
        </w:rPr>
        <w:t>муниципальногозадания</w:t>
      </w:r>
      <w:proofErr w:type="spellEnd"/>
      <w:r w:rsidRPr="00C372AA">
        <w:rPr>
          <w:bCs/>
          <w:sz w:val="24"/>
          <w:szCs w:val="24"/>
          <w:shd w:val="clear" w:color="auto" w:fill="FFFFFF"/>
        </w:rPr>
        <w:t xml:space="preserve"> ________________________________________</w:t>
      </w:r>
    </w:p>
    <w:p w14:paraId="67A0BCD7" w14:textId="77777777" w:rsidR="00F06E3E" w:rsidRPr="00C372AA" w:rsidRDefault="00F06E3E" w:rsidP="00F06E3E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 w:rsidRPr="00C04A5D">
        <w:rPr>
          <w:bCs/>
          <w:sz w:val="24"/>
          <w:szCs w:val="24"/>
          <w:shd w:val="clear" w:color="auto" w:fill="FFFFFF"/>
        </w:rPr>
        <w:t xml:space="preserve">4.2. Сроки представления отчетов о выполнении муниципального </w:t>
      </w:r>
      <w:proofErr w:type="spellStart"/>
      <w:proofErr w:type="gramStart"/>
      <w:r w:rsidRPr="00C04A5D">
        <w:rPr>
          <w:bCs/>
          <w:sz w:val="24"/>
          <w:szCs w:val="24"/>
          <w:shd w:val="clear" w:color="auto" w:fill="FFFFFF"/>
        </w:rPr>
        <w:t>задания</w:t>
      </w:r>
      <w:r w:rsidRPr="00C372AA">
        <w:rPr>
          <w:bCs/>
          <w:sz w:val="24"/>
          <w:szCs w:val="24"/>
          <w:shd w:val="clear" w:color="auto" w:fill="FFFFFF"/>
        </w:rPr>
        <w:t>:за</w:t>
      </w:r>
      <w:proofErr w:type="spellEnd"/>
      <w:proofErr w:type="gramEnd"/>
      <w:r w:rsidRPr="00C372AA">
        <w:rPr>
          <w:bCs/>
          <w:sz w:val="24"/>
          <w:szCs w:val="24"/>
          <w:shd w:val="clear" w:color="auto" w:fill="FFFFFF"/>
        </w:rPr>
        <w:t xml:space="preserve"> отче</w:t>
      </w:r>
      <w:r w:rsidR="006C2D13">
        <w:rPr>
          <w:bCs/>
          <w:sz w:val="24"/>
          <w:szCs w:val="24"/>
          <w:shd w:val="clear" w:color="auto" w:fill="FFFFFF"/>
        </w:rPr>
        <w:t xml:space="preserve">тный год -  не позднее 1 февраля </w:t>
      </w:r>
      <w:r w:rsidRPr="00C372AA">
        <w:rPr>
          <w:bCs/>
          <w:sz w:val="24"/>
          <w:szCs w:val="24"/>
          <w:shd w:val="clear" w:color="auto" w:fill="FFFFFF"/>
        </w:rPr>
        <w:t xml:space="preserve"> следующего за отчетным годом</w:t>
      </w:r>
    </w:p>
    <w:p w14:paraId="1C7966CA" w14:textId="77777777" w:rsidR="00F06E3E" w:rsidRDefault="00F06E3E" w:rsidP="00F06E3E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 w:rsidRPr="00C372AA">
        <w:rPr>
          <w:bCs/>
          <w:sz w:val="24"/>
          <w:szCs w:val="24"/>
          <w:shd w:val="clear" w:color="auto" w:fill="FFFFFF"/>
        </w:rPr>
        <w:t xml:space="preserve">4.2.1. Сроки   представления    предварительного    отчета   о   </w:t>
      </w:r>
      <w:proofErr w:type="spellStart"/>
      <w:proofErr w:type="gramStart"/>
      <w:r w:rsidRPr="00C372AA">
        <w:rPr>
          <w:bCs/>
          <w:sz w:val="24"/>
          <w:szCs w:val="24"/>
          <w:shd w:val="clear" w:color="auto" w:fill="FFFFFF"/>
        </w:rPr>
        <w:t>выполнениимуниципального</w:t>
      </w:r>
      <w:proofErr w:type="spellEnd"/>
      <w:r w:rsidRPr="00C372AA">
        <w:rPr>
          <w:bCs/>
          <w:sz w:val="24"/>
          <w:szCs w:val="24"/>
          <w:shd w:val="clear" w:color="auto" w:fill="FFFFFF"/>
        </w:rPr>
        <w:t xml:space="preserve">  задания</w:t>
      </w:r>
      <w:proofErr w:type="gramEnd"/>
    </w:p>
    <w:p w14:paraId="78690F53" w14:textId="77777777" w:rsidR="00F06E3E" w:rsidRPr="00C372AA" w:rsidRDefault="00F06E3E" w:rsidP="00F06E3E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 w:rsidRPr="00C372AA">
        <w:rPr>
          <w:bCs/>
          <w:sz w:val="24"/>
          <w:szCs w:val="24"/>
          <w:shd w:val="clear" w:color="auto" w:fill="FFFFFF"/>
        </w:rPr>
        <w:t xml:space="preserve">4.3. Иные </w:t>
      </w:r>
      <w:proofErr w:type="gramStart"/>
      <w:r w:rsidRPr="00C372AA">
        <w:rPr>
          <w:bCs/>
          <w:sz w:val="24"/>
          <w:szCs w:val="24"/>
          <w:shd w:val="clear" w:color="auto" w:fill="FFFFFF"/>
        </w:rPr>
        <w:t>требования  к</w:t>
      </w:r>
      <w:proofErr w:type="gramEnd"/>
      <w:r w:rsidRPr="00C372AA">
        <w:rPr>
          <w:bCs/>
          <w:sz w:val="24"/>
          <w:szCs w:val="24"/>
          <w:shd w:val="clear" w:color="auto" w:fill="FFFFFF"/>
        </w:rPr>
        <w:t xml:space="preserve">  отчетности  о  выполнении  муниципального  задания </w:t>
      </w:r>
      <w:r>
        <w:rPr>
          <w:bCs/>
          <w:sz w:val="24"/>
          <w:szCs w:val="24"/>
          <w:shd w:val="clear" w:color="auto" w:fill="FFFFFF"/>
        </w:rPr>
        <w:t>-</w:t>
      </w:r>
      <w:r w:rsidRPr="00C372AA">
        <w:rPr>
          <w:bCs/>
          <w:sz w:val="24"/>
          <w:szCs w:val="24"/>
          <w:shd w:val="clear" w:color="auto" w:fill="FFFFFF"/>
        </w:rPr>
        <w:t xml:space="preserve"> нет</w:t>
      </w:r>
    </w:p>
    <w:p w14:paraId="717DC8FA" w14:textId="77777777" w:rsidR="00F06E3E" w:rsidRPr="00C372AA" w:rsidRDefault="00F06E3E" w:rsidP="00F06E3E">
      <w:pPr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 w:rsidRPr="00C372AA">
        <w:rPr>
          <w:bCs/>
          <w:sz w:val="24"/>
          <w:szCs w:val="24"/>
          <w:shd w:val="clear" w:color="auto" w:fill="FFFFFF"/>
        </w:rPr>
        <w:t xml:space="preserve">5. Иные показатели,  связанные  с  выполнением  муниципального  задания </w:t>
      </w:r>
      <w:r>
        <w:rPr>
          <w:bCs/>
          <w:sz w:val="24"/>
          <w:szCs w:val="24"/>
          <w:shd w:val="clear" w:color="auto" w:fill="FFFFFF"/>
        </w:rPr>
        <w:t>-отсутствуют</w:t>
      </w:r>
      <w:hyperlink w:anchor="Par523" w:tooltip="&lt;8&gt; 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" w:history="1"/>
    </w:p>
    <w:p w14:paraId="01941955" w14:textId="1BDED1A8" w:rsidR="00F06E3E" w:rsidRPr="00C372AA" w:rsidRDefault="00F06E3E" w:rsidP="00F06E3E">
      <w:pPr>
        <w:tabs>
          <w:tab w:val="left" w:pos="7938"/>
        </w:tabs>
        <w:autoSpaceDE w:val="0"/>
        <w:autoSpaceDN w:val="0"/>
        <w:adjustRightInd w:val="0"/>
        <w:rPr>
          <w:bCs/>
          <w:sz w:val="24"/>
          <w:szCs w:val="24"/>
          <w:shd w:val="clear" w:color="auto" w:fill="FFFFFF"/>
        </w:rPr>
      </w:pPr>
      <w:r>
        <w:rPr>
          <w:bCs/>
          <w:sz w:val="24"/>
          <w:szCs w:val="24"/>
          <w:shd w:val="clear" w:color="auto" w:fill="FFFFFF"/>
        </w:rPr>
        <w:lastRenderedPageBreak/>
        <w:t xml:space="preserve">6. Правовые акты, устанавливающие значения </w:t>
      </w:r>
      <w:r w:rsidRPr="00C372AA">
        <w:rPr>
          <w:bCs/>
          <w:sz w:val="24"/>
          <w:szCs w:val="24"/>
          <w:shd w:val="clear" w:color="auto" w:fill="FFFFFF"/>
        </w:rPr>
        <w:t xml:space="preserve">нормативных </w:t>
      </w:r>
      <w:r>
        <w:rPr>
          <w:bCs/>
          <w:sz w:val="24"/>
          <w:szCs w:val="24"/>
          <w:shd w:val="clear" w:color="auto" w:fill="FFFFFF"/>
        </w:rPr>
        <w:t xml:space="preserve">затрат </w:t>
      </w:r>
      <w:r w:rsidRPr="00C372AA">
        <w:rPr>
          <w:bCs/>
          <w:sz w:val="24"/>
          <w:szCs w:val="24"/>
          <w:shd w:val="clear" w:color="auto" w:fill="FFFFFF"/>
        </w:rPr>
        <w:t>на</w:t>
      </w:r>
      <w:r w:rsidR="00C1108C">
        <w:rPr>
          <w:bCs/>
          <w:sz w:val="24"/>
          <w:szCs w:val="24"/>
          <w:shd w:val="clear" w:color="auto" w:fill="FFFFFF"/>
        </w:rPr>
        <w:t xml:space="preserve"> </w:t>
      </w:r>
      <w:r w:rsidRPr="00C372AA">
        <w:rPr>
          <w:bCs/>
          <w:sz w:val="24"/>
          <w:szCs w:val="24"/>
          <w:shd w:val="clear" w:color="auto" w:fill="FFFFFF"/>
        </w:rPr>
        <w:t>оказание муниципальной услуги (работы)</w:t>
      </w:r>
      <w:r>
        <w:rPr>
          <w:bCs/>
          <w:sz w:val="24"/>
          <w:szCs w:val="24"/>
          <w:shd w:val="clear" w:color="auto" w:fill="FFFFFF"/>
        </w:rPr>
        <w:t>, а также правовые акты, устанавливающие (отменяющие) налоговые льготы</w:t>
      </w:r>
    </w:p>
    <w:tbl>
      <w:tblPr>
        <w:tblW w:w="152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262"/>
        <w:gridCol w:w="1134"/>
        <w:gridCol w:w="1275"/>
        <w:gridCol w:w="6170"/>
      </w:tblGrid>
      <w:tr w:rsidR="00F06E3E" w:rsidRPr="00FD25EC" w14:paraId="749DC6C3" w14:textId="77777777" w:rsidTr="00362D4F">
        <w:tc>
          <w:tcPr>
            <w:tcW w:w="152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84C2" w14:textId="77777777" w:rsidR="00F06E3E" w:rsidRPr="00FD25EC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FD25EC">
              <w:rPr>
                <w:bCs/>
                <w:color w:val="000000"/>
                <w:sz w:val="22"/>
                <w:szCs w:val="22"/>
                <w:shd w:val="clear" w:color="auto" w:fill="FFFFFF"/>
              </w:rPr>
              <w:t>Правовой акт</w:t>
            </w:r>
          </w:p>
        </w:tc>
      </w:tr>
      <w:tr w:rsidR="00F06E3E" w:rsidRPr="00FD25EC" w14:paraId="6C332CAD" w14:textId="77777777" w:rsidTr="00C1108C"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2CB3" w14:textId="77777777" w:rsidR="00F06E3E" w:rsidRPr="00FD25EC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FD25EC">
              <w:rPr>
                <w:bCs/>
                <w:color w:val="000000"/>
                <w:sz w:val="22"/>
                <w:szCs w:val="22"/>
                <w:shd w:val="clear" w:color="auto" w:fill="FFFFFF"/>
              </w:rPr>
              <w:t>Вид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A905" w14:textId="77777777" w:rsidR="00F06E3E" w:rsidRPr="00FD25EC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FD25EC">
              <w:rPr>
                <w:bCs/>
                <w:color w:val="000000"/>
                <w:sz w:val="22"/>
                <w:szCs w:val="22"/>
                <w:shd w:val="clear" w:color="auto" w:fill="FFFFFF"/>
              </w:rPr>
              <w:t>принявший орган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DE0F" w14:textId="77777777" w:rsidR="00F06E3E" w:rsidRPr="00FD25EC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FD25EC">
              <w:rPr>
                <w:bCs/>
                <w:color w:val="000000"/>
                <w:sz w:val="22"/>
                <w:szCs w:val="22"/>
                <w:shd w:val="clear" w:color="auto" w:fill="FFFFFF"/>
              </w:rPr>
              <w:t>дата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DCF6" w14:textId="77777777" w:rsidR="00F06E3E" w:rsidRPr="00FD25EC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FD25EC">
              <w:rPr>
                <w:bCs/>
                <w:color w:val="000000"/>
                <w:sz w:val="22"/>
                <w:szCs w:val="22"/>
                <w:shd w:val="clear" w:color="auto" w:fill="FFFFFF"/>
              </w:rPr>
              <w:t>номер</w:t>
            </w: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9858" w14:textId="77777777" w:rsidR="00F06E3E" w:rsidRPr="00FD25EC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FD25EC">
              <w:rPr>
                <w:bCs/>
                <w:color w:val="000000"/>
                <w:sz w:val="22"/>
                <w:szCs w:val="22"/>
                <w:shd w:val="clear" w:color="auto" w:fill="FFFFFF"/>
              </w:rPr>
              <w:t>наименование</w:t>
            </w:r>
          </w:p>
        </w:tc>
      </w:tr>
      <w:tr w:rsidR="00F06E3E" w:rsidRPr="00FD25EC" w14:paraId="306CF657" w14:textId="77777777" w:rsidTr="00C1108C"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D858" w14:textId="77777777" w:rsidR="00F06E3E" w:rsidRPr="00FD25EC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FD25EC">
              <w:rPr>
                <w:bCs/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663C" w14:textId="77777777" w:rsidR="00F06E3E" w:rsidRPr="00FD25EC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FD25EC">
              <w:rPr>
                <w:bCs/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E377" w14:textId="77777777" w:rsidR="00F06E3E" w:rsidRPr="00FD25EC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FD25EC">
              <w:rPr>
                <w:bCs/>
                <w:color w:val="00000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2AA4" w14:textId="77777777" w:rsidR="00F06E3E" w:rsidRPr="00FD25EC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FD25EC">
              <w:rPr>
                <w:bCs/>
                <w:color w:val="00000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AA53" w14:textId="77777777" w:rsidR="00F06E3E" w:rsidRPr="00FD25EC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FD25EC">
              <w:rPr>
                <w:bCs/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</w:tr>
      <w:tr w:rsidR="00F06E3E" w:rsidRPr="002310E7" w14:paraId="69E35476" w14:textId="77777777" w:rsidTr="00C1108C"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2652" w14:textId="77777777" w:rsidR="00F06E3E" w:rsidRPr="002310E7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2310E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Приказ </w:t>
            </w:r>
          </w:p>
          <w:p w14:paraId="4851F2E7" w14:textId="77777777" w:rsidR="00F06E3E" w:rsidRPr="002310E7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2310E7">
              <w:rPr>
                <w:bCs/>
                <w:color w:val="000000"/>
                <w:sz w:val="22"/>
                <w:szCs w:val="22"/>
                <w:shd w:val="clear" w:color="auto" w:fill="FFFFFF"/>
              </w:rPr>
              <w:t>(с изменениями и дополнениями)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5CF7" w14:textId="77777777" w:rsidR="00F06E3E" w:rsidRPr="002310E7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2310E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Управление образования города </w:t>
            </w:r>
            <w:proofErr w:type="spellStart"/>
            <w:r w:rsidRPr="002310E7">
              <w:rPr>
                <w:bCs/>
                <w:color w:val="000000"/>
                <w:sz w:val="22"/>
                <w:szCs w:val="22"/>
                <w:shd w:val="clear" w:color="auto" w:fill="FFFFFF"/>
              </w:rPr>
              <w:t>Ростова</w:t>
            </w:r>
            <w:proofErr w:type="spellEnd"/>
            <w:r w:rsidRPr="002310E7">
              <w:rPr>
                <w:bCs/>
                <w:color w:val="000000"/>
                <w:sz w:val="22"/>
                <w:szCs w:val="22"/>
                <w:shd w:val="clear" w:color="auto" w:fill="FFFFFF"/>
              </w:rPr>
              <w:t>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B296D" w14:textId="6E01BF8A" w:rsidR="00F06E3E" w:rsidRPr="00083E01" w:rsidRDefault="00083E01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>1</w:t>
            </w:r>
            <w:r w:rsidR="00C1108C">
              <w:rPr>
                <w:bCs/>
                <w:color w:val="000000"/>
                <w:sz w:val="22"/>
                <w:szCs w:val="22"/>
                <w:shd w:val="clear" w:color="auto" w:fill="FFFFFF"/>
              </w:rPr>
              <w:t>6</w:t>
            </w:r>
            <w:r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>.12.202</w:t>
            </w:r>
            <w:r w:rsidR="00C1108C">
              <w:rPr>
                <w:bCs/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0F31" w14:textId="24D0B289" w:rsidR="00F06E3E" w:rsidRPr="00083E01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>УОПР</w:t>
            </w:r>
            <w:r w:rsidR="009E36DA"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>/</w:t>
            </w:r>
            <w:r w:rsidR="00C1108C">
              <w:rPr>
                <w:bCs/>
                <w:color w:val="000000"/>
                <w:sz w:val="22"/>
                <w:szCs w:val="22"/>
                <w:shd w:val="clear" w:color="auto" w:fill="FFFFFF"/>
              </w:rPr>
              <w:t>1162</w:t>
            </w: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0A76A" w14:textId="166BF016" w:rsidR="00F06E3E" w:rsidRPr="00083E01" w:rsidRDefault="00F06E3E" w:rsidP="00362D4F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>«</w:t>
            </w:r>
            <w:r w:rsidR="009E36DA"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>Об утверждении объема субсидии на финансовое обеспечение выполнения муниципального задания образовательных учреждений города на 202</w:t>
            </w:r>
            <w:r w:rsidR="0053511D">
              <w:rPr>
                <w:bCs/>
                <w:color w:val="000000"/>
                <w:sz w:val="22"/>
                <w:szCs w:val="22"/>
                <w:shd w:val="clear" w:color="auto" w:fill="FFFFFF"/>
              </w:rPr>
              <w:t>6</w:t>
            </w:r>
            <w:r w:rsidR="009E36DA"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год и плановый период 202</w:t>
            </w:r>
            <w:r w:rsidR="0053511D">
              <w:rPr>
                <w:bCs/>
                <w:color w:val="000000"/>
                <w:sz w:val="22"/>
                <w:szCs w:val="22"/>
                <w:shd w:val="clear" w:color="auto" w:fill="FFFFFF"/>
              </w:rPr>
              <w:t>7</w:t>
            </w:r>
            <w:r w:rsidR="009E36DA"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>-202</w:t>
            </w:r>
            <w:r w:rsidR="0053511D">
              <w:rPr>
                <w:bCs/>
                <w:color w:val="000000"/>
                <w:sz w:val="22"/>
                <w:szCs w:val="22"/>
                <w:shd w:val="clear" w:color="auto" w:fill="FFFFFF"/>
              </w:rPr>
              <w:t>8</w:t>
            </w:r>
            <w:r w:rsidR="009E36DA"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годов</w:t>
            </w:r>
            <w:r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C1108C" w:rsidRPr="002310E7" w14:paraId="0552F9DB" w14:textId="77777777" w:rsidTr="00C1108C"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879B" w14:textId="77777777" w:rsidR="00C1108C" w:rsidRPr="002310E7" w:rsidRDefault="00C1108C" w:rsidP="00C1108C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2310E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Приказ </w:t>
            </w:r>
          </w:p>
          <w:p w14:paraId="7E03FBC7" w14:textId="2CE126B8" w:rsidR="00C1108C" w:rsidRPr="002310E7" w:rsidRDefault="00C1108C" w:rsidP="00C1108C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2310E7">
              <w:rPr>
                <w:bCs/>
                <w:color w:val="000000"/>
                <w:sz w:val="22"/>
                <w:szCs w:val="22"/>
                <w:shd w:val="clear" w:color="auto" w:fill="FFFFFF"/>
              </w:rPr>
              <w:t>(с изменениями и дополнениями)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F714" w14:textId="5497196A" w:rsidR="00C1108C" w:rsidRPr="002310E7" w:rsidRDefault="00C1108C" w:rsidP="00C1108C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2310E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Управление образования города </w:t>
            </w:r>
            <w:proofErr w:type="spellStart"/>
            <w:r w:rsidRPr="002310E7">
              <w:rPr>
                <w:bCs/>
                <w:color w:val="000000"/>
                <w:sz w:val="22"/>
                <w:szCs w:val="22"/>
                <w:shd w:val="clear" w:color="auto" w:fill="FFFFFF"/>
              </w:rPr>
              <w:t>Ростова</w:t>
            </w:r>
            <w:proofErr w:type="spellEnd"/>
            <w:r w:rsidRPr="002310E7">
              <w:rPr>
                <w:bCs/>
                <w:color w:val="000000"/>
                <w:sz w:val="22"/>
                <w:szCs w:val="22"/>
                <w:shd w:val="clear" w:color="auto" w:fill="FFFFFF"/>
              </w:rPr>
              <w:t>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9A8C8" w14:textId="08036D8E" w:rsidR="00C1108C" w:rsidRPr="00083E01" w:rsidRDefault="00C1108C" w:rsidP="00C1108C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>1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6</w:t>
            </w:r>
            <w:r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>.12.202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CFDDC" w14:textId="2DA79724" w:rsidR="00C1108C" w:rsidRPr="00083E01" w:rsidRDefault="00C1108C" w:rsidP="00C1108C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83E01">
              <w:rPr>
                <w:bCs/>
                <w:color w:val="000000"/>
                <w:sz w:val="22"/>
                <w:szCs w:val="22"/>
                <w:shd w:val="clear" w:color="auto" w:fill="FFFFFF"/>
              </w:rPr>
              <w:t>УОПР/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1164</w:t>
            </w: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3CED7" w14:textId="7DEA4EE8" w:rsidR="00C1108C" w:rsidRPr="00083E01" w:rsidRDefault="00487BCE" w:rsidP="00C1108C">
            <w:pPr>
              <w:keepNext/>
              <w:outlineLvl w:val="3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«</w:t>
            </w:r>
            <w:r w:rsidR="00C1108C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Об утверждении базовых нормативов затрат, территориальных, отраслевых корректирующих коэффициентов и </w:t>
            </w:r>
            <w:r w:rsidR="00C1108C" w:rsidRPr="00C1108C">
              <w:rPr>
                <w:bCs/>
                <w:color w:val="000000"/>
                <w:sz w:val="22"/>
                <w:szCs w:val="22"/>
                <w:shd w:val="clear" w:color="auto" w:fill="FFFFFF"/>
              </w:rPr>
              <w:t>коэффициентов</w:t>
            </w:r>
            <w:r w:rsidR="00C1108C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привидения на 2026-2028 гг.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</w:tbl>
    <w:p w14:paraId="512C3398" w14:textId="77777777" w:rsidR="00F06E3E" w:rsidRPr="00C1108C" w:rsidRDefault="00F06E3E" w:rsidP="00F06E3E">
      <w:pPr>
        <w:widowControl w:val="0"/>
        <w:ind w:right="1099"/>
        <w:jc w:val="both"/>
        <w:rPr>
          <w:color w:val="000000"/>
          <w:sz w:val="16"/>
          <w:szCs w:val="16"/>
        </w:rPr>
      </w:pPr>
    </w:p>
    <w:p w14:paraId="27C42A4F" w14:textId="77777777" w:rsidR="00177A30" w:rsidRPr="002310E7" w:rsidRDefault="00C43A13" w:rsidP="00177A30">
      <w:pPr>
        <w:widowControl w:val="0"/>
        <w:ind w:right="1099"/>
        <w:jc w:val="both"/>
        <w:rPr>
          <w:color w:val="000000"/>
          <w:sz w:val="24"/>
          <w:szCs w:val="24"/>
        </w:rPr>
      </w:pPr>
      <w:r w:rsidRPr="002310E7">
        <w:rPr>
          <w:color w:val="000000"/>
          <w:sz w:val="24"/>
          <w:szCs w:val="24"/>
        </w:rPr>
        <w:t>7. Состав имущества (недвижимое имущество и земельные участки), используемого для выполнения муниципального задания</w:t>
      </w:r>
    </w:p>
    <w:tbl>
      <w:tblPr>
        <w:tblStyle w:val="ae"/>
        <w:tblW w:w="14786" w:type="dxa"/>
        <w:jc w:val="center"/>
        <w:tblLook w:val="04A0" w:firstRow="1" w:lastRow="0" w:firstColumn="1" w:lastColumn="0" w:noHBand="0" w:noVBand="1"/>
      </w:tblPr>
      <w:tblGrid>
        <w:gridCol w:w="5014"/>
        <w:gridCol w:w="3456"/>
        <w:gridCol w:w="2695"/>
        <w:gridCol w:w="3621"/>
      </w:tblGrid>
      <w:tr w:rsidR="00C43A13" w:rsidRPr="002310E7" w14:paraId="4093A5E7" w14:textId="77777777" w:rsidTr="006458EC">
        <w:trPr>
          <w:jc w:val="center"/>
        </w:trPr>
        <w:tc>
          <w:tcPr>
            <w:tcW w:w="5014" w:type="dxa"/>
          </w:tcPr>
          <w:p w14:paraId="2B97D53E" w14:textId="77777777" w:rsidR="00C43A13" w:rsidRPr="002310E7" w:rsidRDefault="00DD6F22" w:rsidP="00FF1292">
            <w:pPr>
              <w:widowControl w:val="0"/>
              <w:ind w:right="109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456" w:type="dxa"/>
          </w:tcPr>
          <w:p w14:paraId="7ADC7C5E" w14:textId="77777777" w:rsidR="00C43A13" w:rsidRPr="002310E7" w:rsidRDefault="006F3935" w:rsidP="00FF1292">
            <w:pPr>
              <w:widowControl w:val="0"/>
              <w:ind w:right="109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Кадастровый номер</w:t>
            </w:r>
          </w:p>
        </w:tc>
        <w:tc>
          <w:tcPr>
            <w:tcW w:w="2695" w:type="dxa"/>
          </w:tcPr>
          <w:p w14:paraId="779C21F9" w14:textId="77777777" w:rsidR="00C43A13" w:rsidRPr="002310E7" w:rsidRDefault="006F3935" w:rsidP="00FF1292">
            <w:pPr>
              <w:widowControl w:val="0"/>
              <w:ind w:right="24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Кадастровая стоимость, руб</w:t>
            </w:r>
            <w:r w:rsidR="006458EC"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21" w:type="dxa"/>
          </w:tcPr>
          <w:p w14:paraId="3BD0492A" w14:textId="77777777" w:rsidR="00C43A13" w:rsidRPr="002310E7" w:rsidRDefault="006F3935" w:rsidP="00FF1292">
            <w:pPr>
              <w:widowControl w:val="0"/>
              <w:ind w:right="1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(выписка из ЕГРН)</w:t>
            </w:r>
          </w:p>
        </w:tc>
      </w:tr>
      <w:tr w:rsidR="00C43A13" w:rsidRPr="002310E7" w14:paraId="24E09148" w14:textId="77777777" w:rsidTr="006458EC">
        <w:trPr>
          <w:jc w:val="center"/>
        </w:trPr>
        <w:tc>
          <w:tcPr>
            <w:tcW w:w="5014" w:type="dxa"/>
          </w:tcPr>
          <w:p w14:paraId="7B5059FE" w14:textId="77777777" w:rsidR="00C43A13" w:rsidRPr="002310E7" w:rsidRDefault="006B2144" w:rsidP="006B2144">
            <w:pPr>
              <w:widowControl w:val="0"/>
              <w:ind w:right="109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6" w:type="dxa"/>
          </w:tcPr>
          <w:p w14:paraId="549965A0" w14:textId="77777777" w:rsidR="00C43A13" w:rsidRPr="002310E7" w:rsidRDefault="006B2144" w:rsidP="006B2144">
            <w:pPr>
              <w:widowControl w:val="0"/>
              <w:ind w:right="109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5" w:type="dxa"/>
          </w:tcPr>
          <w:p w14:paraId="1BDC8AD0" w14:textId="77777777" w:rsidR="00C43A13" w:rsidRPr="002310E7" w:rsidRDefault="006B2144" w:rsidP="006B2144">
            <w:pPr>
              <w:widowControl w:val="0"/>
              <w:ind w:right="109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21" w:type="dxa"/>
          </w:tcPr>
          <w:p w14:paraId="76C5FF50" w14:textId="77777777" w:rsidR="00C43A13" w:rsidRPr="002310E7" w:rsidRDefault="006B2144" w:rsidP="006B2144">
            <w:pPr>
              <w:widowControl w:val="0"/>
              <w:ind w:right="109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C43A13" w:rsidRPr="002310E7" w14:paraId="1FF6D60A" w14:textId="77777777" w:rsidTr="006458EC">
        <w:trPr>
          <w:jc w:val="center"/>
        </w:trPr>
        <w:tc>
          <w:tcPr>
            <w:tcW w:w="5014" w:type="dxa"/>
          </w:tcPr>
          <w:p w14:paraId="56323C50" w14:textId="77777777" w:rsidR="00C43A13" w:rsidRPr="002310E7" w:rsidRDefault="00705429" w:rsidP="00705429">
            <w:pPr>
              <w:widowControl w:val="0"/>
              <w:ind w:right="3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Земельный участок, </w:t>
            </w:r>
            <w:r w:rsidRPr="002310E7">
              <w:rPr>
                <w:rFonts w:ascii="Times New Roman" w:hAnsi="Times New Roman"/>
                <w:sz w:val="24"/>
                <w:szCs w:val="24"/>
              </w:rPr>
              <w:t>г</w:t>
            </w:r>
            <w:r w:rsidR="006458EC"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6458EC"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Ростов</w:t>
            </w:r>
            <w:proofErr w:type="spellEnd"/>
            <w:r w:rsidR="006458EC"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-на-Дону, пр.</w:t>
            </w: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Театральный, 48/266</w:t>
            </w:r>
          </w:p>
        </w:tc>
        <w:tc>
          <w:tcPr>
            <w:tcW w:w="3456" w:type="dxa"/>
          </w:tcPr>
          <w:p w14:paraId="6040BC00" w14:textId="77777777" w:rsidR="00C43A13" w:rsidRPr="002310E7" w:rsidRDefault="00705429" w:rsidP="00177A30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sz w:val="24"/>
                <w:szCs w:val="24"/>
              </w:rPr>
              <w:t>61:44:0031602:2</w:t>
            </w:r>
          </w:p>
        </w:tc>
        <w:tc>
          <w:tcPr>
            <w:tcW w:w="2695" w:type="dxa"/>
          </w:tcPr>
          <w:p w14:paraId="2E793E44" w14:textId="77777777" w:rsidR="00C43A13" w:rsidRPr="002310E7" w:rsidRDefault="00224E83" w:rsidP="00705429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57615020.64</w:t>
            </w:r>
          </w:p>
        </w:tc>
        <w:tc>
          <w:tcPr>
            <w:tcW w:w="3621" w:type="dxa"/>
          </w:tcPr>
          <w:p w14:paraId="7C56909D" w14:textId="77777777" w:rsidR="00C43A13" w:rsidRPr="002310E7" w:rsidRDefault="00224E83" w:rsidP="00177A30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14.02.2023г. №КУВИ-001/2023-37225493</w:t>
            </w:r>
          </w:p>
        </w:tc>
      </w:tr>
      <w:tr w:rsidR="00705429" w:rsidRPr="002310E7" w14:paraId="03A4AD59" w14:textId="77777777" w:rsidTr="006458EC">
        <w:trPr>
          <w:jc w:val="center"/>
        </w:trPr>
        <w:tc>
          <w:tcPr>
            <w:tcW w:w="5014" w:type="dxa"/>
          </w:tcPr>
          <w:p w14:paraId="5B7E12FA" w14:textId="77777777" w:rsidR="00705429" w:rsidRPr="002310E7" w:rsidRDefault="00705429" w:rsidP="00705429">
            <w:pPr>
              <w:widowControl w:val="0"/>
              <w:ind w:right="17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Земельный </w:t>
            </w:r>
            <w:proofErr w:type="spellStart"/>
            <w:proofErr w:type="gramStart"/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участок</w:t>
            </w:r>
            <w:r w:rsidR="00224E83" w:rsidRPr="002310E7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г</w:t>
            </w:r>
            <w:r w:rsidR="006458EC" w:rsidRPr="002310E7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.</w:t>
            </w:r>
            <w:r w:rsidR="00224E83" w:rsidRPr="002310E7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Ростов</w:t>
            </w:r>
            <w:proofErr w:type="spellEnd"/>
            <w:proofErr w:type="gramEnd"/>
            <w:r w:rsidR="00224E83" w:rsidRPr="002310E7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-на-Дону, ул</w:t>
            </w:r>
            <w:r w:rsidR="006458EC" w:rsidRPr="002310E7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. </w:t>
            </w:r>
            <w:r w:rsidR="00224E83" w:rsidRPr="002310E7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Вересаева</w:t>
            </w:r>
          </w:p>
        </w:tc>
        <w:tc>
          <w:tcPr>
            <w:tcW w:w="3456" w:type="dxa"/>
          </w:tcPr>
          <w:p w14:paraId="0EAAD664" w14:textId="77777777" w:rsidR="00705429" w:rsidRPr="002310E7" w:rsidRDefault="00224E83" w:rsidP="00177A30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61:44:0030402:2387</w:t>
            </w:r>
          </w:p>
        </w:tc>
        <w:tc>
          <w:tcPr>
            <w:tcW w:w="2695" w:type="dxa"/>
          </w:tcPr>
          <w:p w14:paraId="4AEF7E70" w14:textId="77777777" w:rsidR="00705429" w:rsidRPr="002310E7" w:rsidRDefault="00224E83" w:rsidP="00177A30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342651493.81</w:t>
            </w:r>
          </w:p>
        </w:tc>
        <w:tc>
          <w:tcPr>
            <w:tcW w:w="3621" w:type="dxa"/>
          </w:tcPr>
          <w:p w14:paraId="60D26CCC" w14:textId="77777777" w:rsidR="00705429" w:rsidRPr="002310E7" w:rsidRDefault="00224E83" w:rsidP="00177A30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14.02.2023г. №КУВИ-001/2023-37203908</w:t>
            </w:r>
          </w:p>
        </w:tc>
      </w:tr>
      <w:tr w:rsidR="00705429" w:rsidRPr="006458EC" w14:paraId="5F0EB63B" w14:textId="77777777" w:rsidTr="006458EC">
        <w:trPr>
          <w:jc w:val="center"/>
        </w:trPr>
        <w:tc>
          <w:tcPr>
            <w:tcW w:w="5014" w:type="dxa"/>
          </w:tcPr>
          <w:p w14:paraId="5F9ADDA3" w14:textId="77777777" w:rsidR="00705429" w:rsidRPr="002310E7" w:rsidRDefault="00705429" w:rsidP="00705429">
            <w:pPr>
              <w:widowControl w:val="0"/>
              <w:ind w:right="17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Здание</w:t>
            </w:r>
            <w:r w:rsidR="00224E83" w:rsidRPr="002310E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spellEnd"/>
            <w:r w:rsidR="006458EC"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6458EC"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Ростов</w:t>
            </w:r>
            <w:proofErr w:type="spellEnd"/>
            <w:r w:rsidR="006458EC"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-на-Дону, </w:t>
            </w:r>
            <w:proofErr w:type="spellStart"/>
            <w:r w:rsidR="006458EC"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пр.</w:t>
            </w:r>
            <w:r w:rsidR="00224E83"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Театральный</w:t>
            </w:r>
            <w:proofErr w:type="spellEnd"/>
            <w:r w:rsidR="00224E83"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, 48/266</w:t>
            </w:r>
          </w:p>
        </w:tc>
        <w:tc>
          <w:tcPr>
            <w:tcW w:w="3456" w:type="dxa"/>
          </w:tcPr>
          <w:p w14:paraId="533599CB" w14:textId="77777777" w:rsidR="00705429" w:rsidRPr="002310E7" w:rsidRDefault="00224E83" w:rsidP="00177A30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sz w:val="24"/>
                <w:szCs w:val="24"/>
              </w:rPr>
              <w:t>61:44:0031602:495</w:t>
            </w:r>
          </w:p>
        </w:tc>
        <w:tc>
          <w:tcPr>
            <w:tcW w:w="2695" w:type="dxa"/>
          </w:tcPr>
          <w:p w14:paraId="4A59E9F2" w14:textId="77777777" w:rsidR="00705429" w:rsidRPr="002310E7" w:rsidRDefault="00224E83" w:rsidP="00177A30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70291742,05</w:t>
            </w:r>
          </w:p>
        </w:tc>
        <w:tc>
          <w:tcPr>
            <w:tcW w:w="3621" w:type="dxa"/>
          </w:tcPr>
          <w:p w14:paraId="7670C3A6" w14:textId="77777777" w:rsidR="00705429" w:rsidRPr="006458EC" w:rsidRDefault="00224E83" w:rsidP="00177A30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10E7">
              <w:rPr>
                <w:rFonts w:ascii="Times New Roman" w:hAnsi="Times New Roman"/>
                <w:color w:val="000000"/>
                <w:sz w:val="24"/>
                <w:szCs w:val="24"/>
              </w:rPr>
              <w:t>19.04.2023</w:t>
            </w:r>
          </w:p>
        </w:tc>
      </w:tr>
      <w:tr w:rsidR="00705429" w:rsidRPr="006458EC" w14:paraId="27956D8F" w14:textId="77777777" w:rsidTr="006458EC">
        <w:trPr>
          <w:jc w:val="center"/>
        </w:trPr>
        <w:tc>
          <w:tcPr>
            <w:tcW w:w="5014" w:type="dxa"/>
          </w:tcPr>
          <w:p w14:paraId="5271EA3F" w14:textId="77777777" w:rsidR="00705429" w:rsidRPr="006458EC" w:rsidRDefault="00705429" w:rsidP="006458EC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proofErr w:type="spellStart"/>
            <w:r w:rsidRPr="006458EC">
              <w:rPr>
                <w:rFonts w:ascii="Times New Roman" w:hAnsi="Times New Roman"/>
                <w:color w:val="000000"/>
                <w:sz w:val="24"/>
                <w:szCs w:val="24"/>
              </w:rPr>
              <w:t>Здание</w:t>
            </w:r>
            <w:r w:rsidR="006458EC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г.</w:t>
            </w:r>
            <w:r w:rsidR="00224E83" w:rsidRPr="006458EC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Ростов</w:t>
            </w:r>
            <w:proofErr w:type="spellEnd"/>
            <w:r w:rsidR="00224E83" w:rsidRPr="006458EC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-на-Дону, </w:t>
            </w:r>
            <w:r w:rsidR="006458EC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224E83" w:rsidRPr="006458EC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Берберовская</w:t>
            </w:r>
            <w:proofErr w:type="spellEnd"/>
            <w:r w:rsidR="00224E83" w:rsidRPr="006458EC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, здание 10</w:t>
            </w:r>
          </w:p>
        </w:tc>
        <w:tc>
          <w:tcPr>
            <w:tcW w:w="3456" w:type="dxa"/>
          </w:tcPr>
          <w:p w14:paraId="7734538B" w14:textId="77777777" w:rsidR="00705429" w:rsidRPr="006458EC" w:rsidRDefault="00224E83" w:rsidP="00177A30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58EC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61:44:0030402:6027</w:t>
            </w:r>
          </w:p>
        </w:tc>
        <w:tc>
          <w:tcPr>
            <w:tcW w:w="2695" w:type="dxa"/>
          </w:tcPr>
          <w:p w14:paraId="2D75E17A" w14:textId="77777777" w:rsidR="00705429" w:rsidRPr="006458EC" w:rsidRDefault="00224E83" w:rsidP="00177A30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58EC">
              <w:rPr>
                <w:rFonts w:ascii="Times New Roman" w:hAnsi="Times New Roman"/>
                <w:color w:val="000000"/>
                <w:sz w:val="24"/>
                <w:szCs w:val="24"/>
              </w:rPr>
              <w:t>108351533,9</w:t>
            </w:r>
          </w:p>
        </w:tc>
        <w:tc>
          <w:tcPr>
            <w:tcW w:w="3621" w:type="dxa"/>
          </w:tcPr>
          <w:p w14:paraId="1E57C10A" w14:textId="77777777" w:rsidR="00705429" w:rsidRPr="006458EC" w:rsidRDefault="00224E83" w:rsidP="00177A30">
            <w:pPr>
              <w:widowControl w:val="0"/>
              <w:ind w:right="109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58EC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24.10.2022г. №КУВИ-001/2022-186942873</w:t>
            </w:r>
          </w:p>
        </w:tc>
      </w:tr>
    </w:tbl>
    <w:p w14:paraId="2A98C105" w14:textId="77777777" w:rsidR="00C43A13" w:rsidRDefault="00C43A13" w:rsidP="00177A30">
      <w:pPr>
        <w:widowControl w:val="0"/>
        <w:ind w:right="1099"/>
        <w:jc w:val="both"/>
        <w:rPr>
          <w:color w:val="000000"/>
          <w:sz w:val="24"/>
          <w:szCs w:val="24"/>
        </w:rPr>
      </w:pPr>
    </w:p>
    <w:p w14:paraId="4131ADE4" w14:textId="77777777" w:rsidR="00177A30" w:rsidRPr="00344505" w:rsidRDefault="00177A30" w:rsidP="00177A30">
      <w:pPr>
        <w:widowControl w:val="0"/>
        <w:ind w:left="709"/>
        <w:rPr>
          <w:sz w:val="8"/>
          <w:szCs w:val="8"/>
        </w:rPr>
      </w:pPr>
    </w:p>
    <w:p w14:paraId="29E8CBD6" w14:textId="16653CF7" w:rsidR="00177A30" w:rsidRPr="001E7744" w:rsidRDefault="00177A30" w:rsidP="00177A30">
      <w:pPr>
        <w:widowControl w:val="0"/>
        <w:ind w:left="709"/>
        <w:rPr>
          <w:sz w:val="24"/>
          <w:szCs w:val="24"/>
        </w:rPr>
      </w:pPr>
      <w:r w:rsidRPr="001E7744">
        <w:rPr>
          <w:sz w:val="24"/>
          <w:szCs w:val="24"/>
        </w:rPr>
        <w:t>Руководитель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904A30">
        <w:rPr>
          <w:sz w:val="24"/>
          <w:szCs w:val="24"/>
        </w:rPr>
        <w:t>И.о</w:t>
      </w:r>
      <w:proofErr w:type="spellEnd"/>
      <w:r w:rsidR="00904A30">
        <w:rPr>
          <w:sz w:val="24"/>
          <w:szCs w:val="24"/>
        </w:rPr>
        <w:t>. д</w:t>
      </w:r>
      <w:r w:rsidRPr="00D672F4">
        <w:rPr>
          <w:sz w:val="24"/>
          <w:szCs w:val="24"/>
          <w:u w:val="single"/>
        </w:rPr>
        <w:t>иректор</w:t>
      </w:r>
      <w:r w:rsidR="00904A30">
        <w:rPr>
          <w:sz w:val="24"/>
          <w:szCs w:val="24"/>
          <w:u w:val="single"/>
        </w:rPr>
        <w:t>а</w:t>
      </w:r>
      <w:r w:rsidR="00C52A71">
        <w:rPr>
          <w:sz w:val="24"/>
          <w:szCs w:val="24"/>
          <w:u w:val="single"/>
        </w:rPr>
        <w:t xml:space="preserve"> МА</w:t>
      </w:r>
      <w:r>
        <w:rPr>
          <w:sz w:val="24"/>
          <w:szCs w:val="24"/>
          <w:u w:val="single"/>
        </w:rPr>
        <w:t xml:space="preserve">ОУ «Школа №22»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="00B85630">
        <w:rPr>
          <w:sz w:val="24"/>
          <w:szCs w:val="24"/>
          <w:u w:val="single"/>
        </w:rPr>
        <w:t xml:space="preserve">С.В. </w:t>
      </w:r>
      <w:proofErr w:type="spellStart"/>
      <w:r>
        <w:rPr>
          <w:sz w:val="24"/>
          <w:szCs w:val="24"/>
          <w:u w:val="single"/>
        </w:rPr>
        <w:t>Ко</w:t>
      </w:r>
      <w:r w:rsidR="000A4CE1">
        <w:rPr>
          <w:sz w:val="24"/>
          <w:szCs w:val="24"/>
          <w:u w:val="single"/>
        </w:rPr>
        <w:t>тич</w:t>
      </w:r>
      <w:proofErr w:type="spellEnd"/>
    </w:p>
    <w:p w14:paraId="62E09992" w14:textId="77777777" w:rsidR="00177A30" w:rsidRPr="001E7744" w:rsidRDefault="00177A30" w:rsidP="00177A30">
      <w:pPr>
        <w:widowControl w:val="0"/>
        <w:ind w:left="709"/>
        <w:rPr>
          <w:sz w:val="24"/>
          <w:szCs w:val="24"/>
        </w:rPr>
      </w:pPr>
      <w:r>
        <w:rPr>
          <w:sz w:val="24"/>
          <w:szCs w:val="24"/>
        </w:rPr>
        <w:tab/>
      </w:r>
      <w:r w:rsidRPr="001E7744">
        <w:rPr>
          <w:sz w:val="24"/>
          <w:szCs w:val="24"/>
        </w:rPr>
        <w:t>(</w:t>
      </w:r>
      <w:proofErr w:type="gramStart"/>
      <w:r w:rsidRPr="001E7744">
        <w:rPr>
          <w:sz w:val="24"/>
          <w:szCs w:val="24"/>
        </w:rPr>
        <w:t xml:space="preserve">должность)   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E7744">
        <w:rPr>
          <w:sz w:val="24"/>
          <w:szCs w:val="24"/>
        </w:rPr>
        <w:t>(подпись)                           (расшифровка подписи)</w:t>
      </w:r>
    </w:p>
    <w:p w14:paraId="5D706528" w14:textId="77777777" w:rsidR="00177A30" w:rsidRDefault="00177A30" w:rsidP="00177A30">
      <w:pPr>
        <w:widowControl w:val="0"/>
        <w:rPr>
          <w:sz w:val="24"/>
          <w:szCs w:val="24"/>
        </w:rPr>
      </w:pPr>
    </w:p>
    <w:p w14:paraId="3BE597AF" w14:textId="676C8DC1" w:rsidR="00177A30" w:rsidRDefault="00EC76C3" w:rsidP="00177A30">
      <w:pPr>
        <w:widowControl w:val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«  </w:t>
      </w:r>
      <w:proofErr w:type="gramEnd"/>
      <w:r w:rsidR="0036423B">
        <w:rPr>
          <w:sz w:val="24"/>
          <w:szCs w:val="24"/>
        </w:rPr>
        <w:t xml:space="preserve">  </w:t>
      </w:r>
      <w:r w:rsidR="00177A30" w:rsidRPr="001E7744">
        <w:rPr>
          <w:sz w:val="24"/>
          <w:szCs w:val="24"/>
        </w:rPr>
        <w:t xml:space="preserve">» </w:t>
      </w:r>
      <w:r w:rsidR="000A4CE1">
        <w:rPr>
          <w:sz w:val="24"/>
          <w:szCs w:val="24"/>
        </w:rPr>
        <w:t>сентября</w:t>
      </w:r>
      <w:r w:rsidR="00AC70F2">
        <w:rPr>
          <w:sz w:val="24"/>
          <w:szCs w:val="24"/>
        </w:rPr>
        <w:t xml:space="preserve"> 202</w:t>
      </w:r>
      <w:r w:rsidR="000A4CE1">
        <w:rPr>
          <w:sz w:val="24"/>
          <w:szCs w:val="24"/>
        </w:rPr>
        <w:t>6</w:t>
      </w:r>
      <w:r w:rsidR="00177A30" w:rsidRPr="001E7744">
        <w:rPr>
          <w:sz w:val="24"/>
          <w:szCs w:val="24"/>
        </w:rPr>
        <w:t xml:space="preserve"> г.</w:t>
      </w:r>
    </w:p>
    <w:p w14:paraId="71F8DA7B" w14:textId="77777777" w:rsidR="00177A30" w:rsidRPr="00957024" w:rsidRDefault="00177A30" w:rsidP="00177A30">
      <w:pPr>
        <w:widowControl w:val="0"/>
        <w:ind w:left="709"/>
        <w:rPr>
          <w:sz w:val="8"/>
          <w:szCs w:val="8"/>
        </w:rPr>
      </w:pPr>
    </w:p>
    <w:p w14:paraId="72E28C94" w14:textId="77777777" w:rsidR="00177A30" w:rsidRDefault="00177A30" w:rsidP="00177A30">
      <w:pPr>
        <w:autoSpaceDE w:val="0"/>
        <w:autoSpaceDN w:val="0"/>
        <w:adjustRightInd w:val="0"/>
        <w:rPr>
          <w:sz w:val="24"/>
          <w:szCs w:val="24"/>
        </w:rPr>
      </w:pPr>
    </w:p>
    <w:p w14:paraId="7837F92E" w14:textId="77777777" w:rsidR="00177A30" w:rsidRDefault="00177A30" w:rsidP="00177A3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Ознакомлен:</w:t>
      </w:r>
    </w:p>
    <w:p w14:paraId="7F36F4DD" w14:textId="7A5CAC3B" w:rsidR="00B85630" w:rsidRDefault="00177A30" w:rsidP="00177A3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Начальник </w:t>
      </w:r>
      <w:r w:rsidR="004B4653">
        <w:rPr>
          <w:sz w:val="24"/>
          <w:szCs w:val="24"/>
        </w:rPr>
        <w:t>о</w:t>
      </w:r>
      <w:r>
        <w:rPr>
          <w:sz w:val="24"/>
          <w:szCs w:val="24"/>
        </w:rPr>
        <w:t>тдел</w:t>
      </w:r>
      <w:r w:rsidR="004B4653">
        <w:rPr>
          <w:sz w:val="24"/>
          <w:szCs w:val="24"/>
        </w:rPr>
        <w:t>а</w:t>
      </w:r>
      <w:r>
        <w:rPr>
          <w:sz w:val="24"/>
          <w:szCs w:val="24"/>
        </w:rPr>
        <w:t xml:space="preserve"> образования </w:t>
      </w:r>
      <w:r w:rsidR="004B4653">
        <w:rPr>
          <w:sz w:val="24"/>
          <w:szCs w:val="24"/>
        </w:rPr>
        <w:t>по</w:t>
      </w:r>
      <w:r w:rsidR="00B85630">
        <w:rPr>
          <w:sz w:val="24"/>
          <w:szCs w:val="24"/>
        </w:rPr>
        <w:t xml:space="preserve"> </w:t>
      </w:r>
      <w:r>
        <w:rPr>
          <w:sz w:val="24"/>
          <w:szCs w:val="24"/>
        </w:rPr>
        <w:t>Пролетарск</w:t>
      </w:r>
      <w:r w:rsidR="004B4653">
        <w:rPr>
          <w:sz w:val="24"/>
          <w:szCs w:val="24"/>
        </w:rPr>
        <w:t>ому</w:t>
      </w:r>
      <w:r w:rsidR="00B85630">
        <w:rPr>
          <w:sz w:val="24"/>
          <w:szCs w:val="24"/>
        </w:rPr>
        <w:t xml:space="preserve"> </w:t>
      </w:r>
      <w:r>
        <w:rPr>
          <w:sz w:val="24"/>
          <w:szCs w:val="24"/>
        </w:rPr>
        <w:t>район</w:t>
      </w:r>
      <w:r w:rsidR="004B4653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</w:p>
    <w:p w14:paraId="639EB107" w14:textId="1631FBD7" w:rsidR="00924571" w:rsidRPr="00177A30" w:rsidRDefault="004B4653" w:rsidP="00177A3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Управления образования </w:t>
      </w:r>
      <w:r w:rsidR="00177A30">
        <w:rPr>
          <w:sz w:val="24"/>
          <w:szCs w:val="24"/>
        </w:rPr>
        <w:t xml:space="preserve">города </w:t>
      </w:r>
      <w:proofErr w:type="spellStart"/>
      <w:r w:rsidR="00177A30">
        <w:rPr>
          <w:sz w:val="24"/>
          <w:szCs w:val="24"/>
        </w:rPr>
        <w:t>Ростова</w:t>
      </w:r>
      <w:proofErr w:type="spellEnd"/>
      <w:r w:rsidR="00177A30">
        <w:rPr>
          <w:sz w:val="24"/>
          <w:szCs w:val="24"/>
        </w:rPr>
        <w:t xml:space="preserve">-на-Дону                 </w:t>
      </w:r>
      <w:r w:rsidR="00B85630">
        <w:rPr>
          <w:sz w:val="24"/>
          <w:szCs w:val="24"/>
        </w:rPr>
        <w:t xml:space="preserve">                </w:t>
      </w:r>
      <w:r w:rsidR="00177A30">
        <w:rPr>
          <w:sz w:val="24"/>
          <w:szCs w:val="24"/>
        </w:rPr>
        <w:t xml:space="preserve">_____________________________________Р.А. </w:t>
      </w:r>
      <w:proofErr w:type="spellStart"/>
      <w:r w:rsidR="00177A30">
        <w:rPr>
          <w:sz w:val="24"/>
          <w:szCs w:val="24"/>
        </w:rPr>
        <w:t>Аборнева</w:t>
      </w:r>
      <w:proofErr w:type="spellEnd"/>
    </w:p>
    <w:sectPr w:rsidR="00924571" w:rsidRPr="00177A30" w:rsidSect="006458EC">
      <w:type w:val="continuous"/>
      <w:pgSz w:w="16838" w:h="11906" w:orient="landscape"/>
      <w:pgMar w:top="568" w:right="1134" w:bottom="426" w:left="1134" w:header="709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A2863" w14:textId="77777777" w:rsidR="007E1899" w:rsidRDefault="007E1899">
      <w:r>
        <w:separator/>
      </w:r>
    </w:p>
  </w:endnote>
  <w:endnote w:type="continuationSeparator" w:id="0">
    <w:p w14:paraId="399F73A4" w14:textId="77777777" w:rsidR="007E1899" w:rsidRDefault="007E1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B00CC" w14:textId="77777777" w:rsidR="0019530A" w:rsidRDefault="0019530A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559E9">
      <w:rPr>
        <w:noProof/>
      </w:rPr>
      <w:t>59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7DA07" w14:textId="77777777" w:rsidR="007E1899" w:rsidRDefault="007E1899">
      <w:r>
        <w:separator/>
      </w:r>
    </w:p>
  </w:footnote>
  <w:footnote w:type="continuationSeparator" w:id="0">
    <w:p w14:paraId="3356A308" w14:textId="77777777" w:rsidR="007E1899" w:rsidRDefault="007E1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1A91B" w14:textId="77777777" w:rsidR="0019530A" w:rsidRPr="00774A04" w:rsidRDefault="0019530A" w:rsidP="00BF1620">
    <w:pPr>
      <w:pStyle w:val="a9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79E82" w14:textId="77777777" w:rsidR="0019530A" w:rsidRDefault="00AC7F32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w:pict w14:anchorId="6E802FC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84.15pt;margin-top:69.6pt;width:2.3pt;height:5.7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" filled="f" stroked="f">
          <v:textbox style="mso-next-textbox:#_x0000_s2049;mso-fit-shape-to-text:t" inset="0,0,0,0">
            <w:txbxContent>
              <w:p w14:paraId="5583C2AF" w14:textId="77777777" w:rsidR="0019530A" w:rsidRDefault="0019530A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B7C62"/>
    <w:multiLevelType w:val="hybridMultilevel"/>
    <w:tmpl w:val="104A5C6A"/>
    <w:lvl w:ilvl="0" w:tplc="A322BAC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4A4258"/>
    <w:multiLevelType w:val="hybridMultilevel"/>
    <w:tmpl w:val="E32A49C8"/>
    <w:lvl w:ilvl="0" w:tplc="2B4C8E9A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15391"/>
    <w:multiLevelType w:val="hybridMultilevel"/>
    <w:tmpl w:val="6654FFD8"/>
    <w:lvl w:ilvl="0" w:tplc="9FB2F49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66D19"/>
    <w:multiLevelType w:val="hybridMultilevel"/>
    <w:tmpl w:val="A306A0C4"/>
    <w:lvl w:ilvl="0" w:tplc="9A649A7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0A72"/>
    <w:multiLevelType w:val="multilevel"/>
    <w:tmpl w:val="A546FA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6A1872"/>
    <w:multiLevelType w:val="hybridMultilevel"/>
    <w:tmpl w:val="861AF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04978"/>
    <w:multiLevelType w:val="hybridMultilevel"/>
    <w:tmpl w:val="AD2E5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5341B"/>
    <w:multiLevelType w:val="hybridMultilevel"/>
    <w:tmpl w:val="540E3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5358D"/>
    <w:multiLevelType w:val="hybridMultilevel"/>
    <w:tmpl w:val="412A7766"/>
    <w:lvl w:ilvl="0" w:tplc="9A649A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1005E"/>
    <w:multiLevelType w:val="hybridMultilevel"/>
    <w:tmpl w:val="582272A4"/>
    <w:lvl w:ilvl="0" w:tplc="96B2C1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E20B1"/>
    <w:multiLevelType w:val="hybridMultilevel"/>
    <w:tmpl w:val="6FD00EA8"/>
    <w:lvl w:ilvl="0" w:tplc="B40E204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44F6C"/>
    <w:multiLevelType w:val="hybridMultilevel"/>
    <w:tmpl w:val="7EEE1784"/>
    <w:lvl w:ilvl="0" w:tplc="149890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C3FB0"/>
    <w:multiLevelType w:val="hybridMultilevel"/>
    <w:tmpl w:val="F77E1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E3A2E"/>
    <w:multiLevelType w:val="hybridMultilevel"/>
    <w:tmpl w:val="63985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C25E0"/>
    <w:multiLevelType w:val="hybridMultilevel"/>
    <w:tmpl w:val="857C4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20338"/>
    <w:multiLevelType w:val="hybridMultilevel"/>
    <w:tmpl w:val="85F0A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E33CE"/>
    <w:multiLevelType w:val="hybridMultilevel"/>
    <w:tmpl w:val="42260780"/>
    <w:lvl w:ilvl="0" w:tplc="E01E74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34AD7"/>
    <w:multiLevelType w:val="hybridMultilevel"/>
    <w:tmpl w:val="1E1C7DC6"/>
    <w:lvl w:ilvl="0" w:tplc="A72818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233AC"/>
    <w:multiLevelType w:val="hybridMultilevel"/>
    <w:tmpl w:val="036A3B2C"/>
    <w:lvl w:ilvl="0" w:tplc="9684C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E1E85"/>
    <w:multiLevelType w:val="hybridMultilevel"/>
    <w:tmpl w:val="B100EAA2"/>
    <w:lvl w:ilvl="0" w:tplc="0E3ED01E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0DBE"/>
    <w:multiLevelType w:val="hybridMultilevel"/>
    <w:tmpl w:val="19622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F4301"/>
    <w:multiLevelType w:val="hybridMultilevel"/>
    <w:tmpl w:val="11D8F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711CC3"/>
    <w:multiLevelType w:val="hybridMultilevel"/>
    <w:tmpl w:val="B768B82A"/>
    <w:lvl w:ilvl="0" w:tplc="9A649A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B9693C"/>
    <w:multiLevelType w:val="hybridMultilevel"/>
    <w:tmpl w:val="B2948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25C2C"/>
    <w:multiLevelType w:val="hybridMultilevel"/>
    <w:tmpl w:val="89366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9E4D1A"/>
    <w:multiLevelType w:val="hybridMultilevel"/>
    <w:tmpl w:val="49686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2043C5"/>
    <w:multiLevelType w:val="hybridMultilevel"/>
    <w:tmpl w:val="42BEF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E018B0"/>
    <w:multiLevelType w:val="hybridMultilevel"/>
    <w:tmpl w:val="A2FE6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06547"/>
    <w:multiLevelType w:val="hybridMultilevel"/>
    <w:tmpl w:val="4D0E6054"/>
    <w:lvl w:ilvl="0" w:tplc="F74A70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0446FA"/>
    <w:multiLevelType w:val="hybridMultilevel"/>
    <w:tmpl w:val="7B666F4C"/>
    <w:lvl w:ilvl="0" w:tplc="BC5451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EA2402"/>
    <w:multiLevelType w:val="hybridMultilevel"/>
    <w:tmpl w:val="1A7A0C90"/>
    <w:lvl w:ilvl="0" w:tplc="1D2EBB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4"/>
  </w:num>
  <w:num w:numId="4">
    <w:abstractNumId w:val="8"/>
  </w:num>
  <w:num w:numId="5">
    <w:abstractNumId w:val="3"/>
  </w:num>
  <w:num w:numId="6">
    <w:abstractNumId w:val="0"/>
  </w:num>
  <w:num w:numId="7">
    <w:abstractNumId w:val="28"/>
  </w:num>
  <w:num w:numId="8">
    <w:abstractNumId w:val="1"/>
  </w:num>
  <w:num w:numId="9">
    <w:abstractNumId w:val="19"/>
  </w:num>
  <w:num w:numId="10">
    <w:abstractNumId w:val="5"/>
  </w:num>
  <w:num w:numId="11">
    <w:abstractNumId w:val="29"/>
  </w:num>
  <w:num w:numId="12">
    <w:abstractNumId w:val="30"/>
  </w:num>
  <w:num w:numId="13">
    <w:abstractNumId w:val="16"/>
  </w:num>
  <w:num w:numId="14">
    <w:abstractNumId w:val="9"/>
  </w:num>
  <w:num w:numId="15">
    <w:abstractNumId w:val="15"/>
  </w:num>
  <w:num w:numId="16">
    <w:abstractNumId w:val="14"/>
  </w:num>
  <w:num w:numId="17">
    <w:abstractNumId w:val="6"/>
  </w:num>
  <w:num w:numId="18">
    <w:abstractNumId w:val="26"/>
  </w:num>
  <w:num w:numId="19">
    <w:abstractNumId w:val="20"/>
  </w:num>
  <w:num w:numId="20">
    <w:abstractNumId w:val="13"/>
  </w:num>
  <w:num w:numId="21">
    <w:abstractNumId w:val="24"/>
  </w:num>
  <w:num w:numId="22">
    <w:abstractNumId w:val="12"/>
  </w:num>
  <w:num w:numId="23">
    <w:abstractNumId w:val="23"/>
  </w:num>
  <w:num w:numId="24">
    <w:abstractNumId w:val="21"/>
  </w:num>
  <w:num w:numId="25">
    <w:abstractNumId w:val="25"/>
  </w:num>
  <w:num w:numId="26">
    <w:abstractNumId w:val="27"/>
  </w:num>
  <w:num w:numId="27">
    <w:abstractNumId w:val="7"/>
  </w:num>
  <w:num w:numId="28">
    <w:abstractNumId w:val="22"/>
  </w:num>
  <w:num w:numId="29">
    <w:abstractNumId w:val="11"/>
  </w:num>
  <w:num w:numId="30">
    <w:abstractNumId w:val="10"/>
  </w:num>
  <w:num w:numId="31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8F8"/>
    <w:rsid w:val="00002D59"/>
    <w:rsid w:val="00004332"/>
    <w:rsid w:val="00005A9C"/>
    <w:rsid w:val="00011249"/>
    <w:rsid w:val="00011292"/>
    <w:rsid w:val="000125DC"/>
    <w:rsid w:val="00013459"/>
    <w:rsid w:val="00013631"/>
    <w:rsid w:val="0001548F"/>
    <w:rsid w:val="0001773F"/>
    <w:rsid w:val="00020EED"/>
    <w:rsid w:val="00021349"/>
    <w:rsid w:val="000218E2"/>
    <w:rsid w:val="0002210A"/>
    <w:rsid w:val="00031B69"/>
    <w:rsid w:val="00031E81"/>
    <w:rsid w:val="00033D45"/>
    <w:rsid w:val="00034341"/>
    <w:rsid w:val="00034F59"/>
    <w:rsid w:val="00035F66"/>
    <w:rsid w:val="000369E4"/>
    <w:rsid w:val="000371D8"/>
    <w:rsid w:val="000409F8"/>
    <w:rsid w:val="00042317"/>
    <w:rsid w:val="0004307A"/>
    <w:rsid w:val="0004403B"/>
    <w:rsid w:val="0004469E"/>
    <w:rsid w:val="00053637"/>
    <w:rsid w:val="0005553A"/>
    <w:rsid w:val="00057188"/>
    <w:rsid w:val="00057A52"/>
    <w:rsid w:val="00057A5A"/>
    <w:rsid w:val="00057E1E"/>
    <w:rsid w:val="00060918"/>
    <w:rsid w:val="000614A0"/>
    <w:rsid w:val="0006192B"/>
    <w:rsid w:val="00061F9B"/>
    <w:rsid w:val="00062254"/>
    <w:rsid w:val="000624C3"/>
    <w:rsid w:val="000642AB"/>
    <w:rsid w:val="0007369F"/>
    <w:rsid w:val="0007419F"/>
    <w:rsid w:val="000748FD"/>
    <w:rsid w:val="000757F2"/>
    <w:rsid w:val="00076EDE"/>
    <w:rsid w:val="00080CE8"/>
    <w:rsid w:val="00082181"/>
    <w:rsid w:val="00082D07"/>
    <w:rsid w:val="000835A5"/>
    <w:rsid w:val="00083E01"/>
    <w:rsid w:val="00085E7B"/>
    <w:rsid w:val="00085EA2"/>
    <w:rsid w:val="00085F2E"/>
    <w:rsid w:val="00086A54"/>
    <w:rsid w:val="00087B25"/>
    <w:rsid w:val="000913EB"/>
    <w:rsid w:val="0009529B"/>
    <w:rsid w:val="00095C2A"/>
    <w:rsid w:val="00096196"/>
    <w:rsid w:val="00097944"/>
    <w:rsid w:val="000A01CC"/>
    <w:rsid w:val="000A0C71"/>
    <w:rsid w:val="000A2CE1"/>
    <w:rsid w:val="000A395E"/>
    <w:rsid w:val="000A4736"/>
    <w:rsid w:val="000A4CE1"/>
    <w:rsid w:val="000A4D6F"/>
    <w:rsid w:val="000A5B67"/>
    <w:rsid w:val="000A6196"/>
    <w:rsid w:val="000A7982"/>
    <w:rsid w:val="000B1DEF"/>
    <w:rsid w:val="000B2DEF"/>
    <w:rsid w:val="000B39ED"/>
    <w:rsid w:val="000B3BED"/>
    <w:rsid w:val="000B60E4"/>
    <w:rsid w:val="000B6D28"/>
    <w:rsid w:val="000B73BC"/>
    <w:rsid w:val="000C1AB9"/>
    <w:rsid w:val="000C2213"/>
    <w:rsid w:val="000C2E1A"/>
    <w:rsid w:val="000C465D"/>
    <w:rsid w:val="000C597C"/>
    <w:rsid w:val="000D07E0"/>
    <w:rsid w:val="000D1018"/>
    <w:rsid w:val="000D15A2"/>
    <w:rsid w:val="000D1D8D"/>
    <w:rsid w:val="000D38B3"/>
    <w:rsid w:val="000D4873"/>
    <w:rsid w:val="000D610D"/>
    <w:rsid w:val="000D7A3D"/>
    <w:rsid w:val="000E0AE8"/>
    <w:rsid w:val="000E24D4"/>
    <w:rsid w:val="000E3290"/>
    <w:rsid w:val="000E4C2F"/>
    <w:rsid w:val="000F02D5"/>
    <w:rsid w:val="000F1592"/>
    <w:rsid w:val="000F15C8"/>
    <w:rsid w:val="000F26E2"/>
    <w:rsid w:val="000F5436"/>
    <w:rsid w:val="000F6BFB"/>
    <w:rsid w:val="000F6EBC"/>
    <w:rsid w:val="000F6F36"/>
    <w:rsid w:val="000F764A"/>
    <w:rsid w:val="000F7B37"/>
    <w:rsid w:val="000F7B38"/>
    <w:rsid w:val="000F7C0A"/>
    <w:rsid w:val="00104DA7"/>
    <w:rsid w:val="00106361"/>
    <w:rsid w:val="00107B22"/>
    <w:rsid w:val="001107C9"/>
    <w:rsid w:val="00111F12"/>
    <w:rsid w:val="001148AD"/>
    <w:rsid w:val="00115137"/>
    <w:rsid w:val="0011589F"/>
    <w:rsid w:val="00115BEF"/>
    <w:rsid w:val="00117CC6"/>
    <w:rsid w:val="001204CB"/>
    <w:rsid w:val="00120818"/>
    <w:rsid w:val="001227EE"/>
    <w:rsid w:val="00123B60"/>
    <w:rsid w:val="00127259"/>
    <w:rsid w:val="00130424"/>
    <w:rsid w:val="00131C7B"/>
    <w:rsid w:val="00133447"/>
    <w:rsid w:val="00133F87"/>
    <w:rsid w:val="00141DA8"/>
    <w:rsid w:val="001433EB"/>
    <w:rsid w:val="001433FB"/>
    <w:rsid w:val="001436D7"/>
    <w:rsid w:val="00147250"/>
    <w:rsid w:val="0014784C"/>
    <w:rsid w:val="001479F0"/>
    <w:rsid w:val="00147CF5"/>
    <w:rsid w:val="00150BC6"/>
    <w:rsid w:val="00151EE4"/>
    <w:rsid w:val="0015288B"/>
    <w:rsid w:val="001547B5"/>
    <w:rsid w:val="00160A7A"/>
    <w:rsid w:val="00160E0E"/>
    <w:rsid w:val="0016168C"/>
    <w:rsid w:val="00163A8B"/>
    <w:rsid w:val="00164E1B"/>
    <w:rsid w:val="00170584"/>
    <w:rsid w:val="00172D92"/>
    <w:rsid w:val="00173CD8"/>
    <w:rsid w:val="00176E77"/>
    <w:rsid w:val="0017758E"/>
    <w:rsid w:val="00177A30"/>
    <w:rsid w:val="00177C1C"/>
    <w:rsid w:val="00181005"/>
    <w:rsid w:val="00181CD8"/>
    <w:rsid w:val="0018277A"/>
    <w:rsid w:val="00183AD7"/>
    <w:rsid w:val="00183DE9"/>
    <w:rsid w:val="0018546E"/>
    <w:rsid w:val="00185DCC"/>
    <w:rsid w:val="0019076E"/>
    <w:rsid w:val="00192CE8"/>
    <w:rsid w:val="001936CE"/>
    <w:rsid w:val="0019530A"/>
    <w:rsid w:val="00195BA3"/>
    <w:rsid w:val="00197DCA"/>
    <w:rsid w:val="001A20BE"/>
    <w:rsid w:val="001A249D"/>
    <w:rsid w:val="001A27EF"/>
    <w:rsid w:val="001A4966"/>
    <w:rsid w:val="001A56D2"/>
    <w:rsid w:val="001A5F81"/>
    <w:rsid w:val="001A6256"/>
    <w:rsid w:val="001B0C4F"/>
    <w:rsid w:val="001B3752"/>
    <w:rsid w:val="001B4C40"/>
    <w:rsid w:val="001B5618"/>
    <w:rsid w:val="001C0652"/>
    <w:rsid w:val="001C27B7"/>
    <w:rsid w:val="001C3DEE"/>
    <w:rsid w:val="001C447A"/>
    <w:rsid w:val="001C4A14"/>
    <w:rsid w:val="001C52B2"/>
    <w:rsid w:val="001C68EE"/>
    <w:rsid w:val="001D149E"/>
    <w:rsid w:val="001D14D0"/>
    <w:rsid w:val="001D15B6"/>
    <w:rsid w:val="001D1627"/>
    <w:rsid w:val="001D1FD4"/>
    <w:rsid w:val="001D26CF"/>
    <w:rsid w:val="001D3FC8"/>
    <w:rsid w:val="001D48FB"/>
    <w:rsid w:val="001D72E7"/>
    <w:rsid w:val="001E22F0"/>
    <w:rsid w:val="001E2428"/>
    <w:rsid w:val="001E2488"/>
    <w:rsid w:val="001E29C7"/>
    <w:rsid w:val="001E5A4A"/>
    <w:rsid w:val="001E5B38"/>
    <w:rsid w:val="001F1022"/>
    <w:rsid w:val="001F158F"/>
    <w:rsid w:val="001F7F95"/>
    <w:rsid w:val="002058AB"/>
    <w:rsid w:val="00205AFF"/>
    <w:rsid w:val="00206A88"/>
    <w:rsid w:val="00206E47"/>
    <w:rsid w:val="00206EE4"/>
    <w:rsid w:val="00207883"/>
    <w:rsid w:val="0021193B"/>
    <w:rsid w:val="00212976"/>
    <w:rsid w:val="002131B2"/>
    <w:rsid w:val="002138C7"/>
    <w:rsid w:val="0021552B"/>
    <w:rsid w:val="00215C1D"/>
    <w:rsid w:val="00215D43"/>
    <w:rsid w:val="00216FC0"/>
    <w:rsid w:val="00217397"/>
    <w:rsid w:val="00217DCA"/>
    <w:rsid w:val="002209D2"/>
    <w:rsid w:val="00221547"/>
    <w:rsid w:val="0022217A"/>
    <w:rsid w:val="002221C1"/>
    <w:rsid w:val="00223576"/>
    <w:rsid w:val="00224E67"/>
    <w:rsid w:val="00224E83"/>
    <w:rsid w:val="002310E7"/>
    <w:rsid w:val="00231C79"/>
    <w:rsid w:val="002346E7"/>
    <w:rsid w:val="00241F7C"/>
    <w:rsid w:val="00242823"/>
    <w:rsid w:val="00242C68"/>
    <w:rsid w:val="00242C8D"/>
    <w:rsid w:val="002436D8"/>
    <w:rsid w:val="00243BE2"/>
    <w:rsid w:val="00243F88"/>
    <w:rsid w:val="00246EE8"/>
    <w:rsid w:val="00246F1D"/>
    <w:rsid w:val="00247014"/>
    <w:rsid w:val="0025155F"/>
    <w:rsid w:val="00253533"/>
    <w:rsid w:val="0025775D"/>
    <w:rsid w:val="0026173C"/>
    <w:rsid w:val="002619A5"/>
    <w:rsid w:val="0026201A"/>
    <w:rsid w:val="00262F74"/>
    <w:rsid w:val="00263345"/>
    <w:rsid w:val="00266A3E"/>
    <w:rsid w:val="002717A0"/>
    <w:rsid w:val="00275CAC"/>
    <w:rsid w:val="00275F47"/>
    <w:rsid w:val="00276413"/>
    <w:rsid w:val="002776C0"/>
    <w:rsid w:val="0028024C"/>
    <w:rsid w:val="002815F4"/>
    <w:rsid w:val="00284559"/>
    <w:rsid w:val="0028528C"/>
    <w:rsid w:val="00287B5A"/>
    <w:rsid w:val="002919EE"/>
    <w:rsid w:val="00294156"/>
    <w:rsid w:val="00295305"/>
    <w:rsid w:val="00296523"/>
    <w:rsid w:val="0029677D"/>
    <w:rsid w:val="002A3EE1"/>
    <w:rsid w:val="002A4227"/>
    <w:rsid w:val="002A68FF"/>
    <w:rsid w:val="002A6C63"/>
    <w:rsid w:val="002A7406"/>
    <w:rsid w:val="002B063B"/>
    <w:rsid w:val="002B1DE3"/>
    <w:rsid w:val="002B1F65"/>
    <w:rsid w:val="002B22AE"/>
    <w:rsid w:val="002B25FB"/>
    <w:rsid w:val="002B266B"/>
    <w:rsid w:val="002B541D"/>
    <w:rsid w:val="002B5C0B"/>
    <w:rsid w:val="002B6C0E"/>
    <w:rsid w:val="002C22A7"/>
    <w:rsid w:val="002C40DB"/>
    <w:rsid w:val="002C44FF"/>
    <w:rsid w:val="002C4A7A"/>
    <w:rsid w:val="002C70B7"/>
    <w:rsid w:val="002C7225"/>
    <w:rsid w:val="002D0B56"/>
    <w:rsid w:val="002D298F"/>
    <w:rsid w:val="002D33BC"/>
    <w:rsid w:val="002D4C3E"/>
    <w:rsid w:val="002D4DA8"/>
    <w:rsid w:val="002D5DB4"/>
    <w:rsid w:val="002D6292"/>
    <w:rsid w:val="002E0CE9"/>
    <w:rsid w:val="002E14C7"/>
    <w:rsid w:val="002E4FFB"/>
    <w:rsid w:val="002E6560"/>
    <w:rsid w:val="002E68C0"/>
    <w:rsid w:val="002E7530"/>
    <w:rsid w:val="002F4D61"/>
    <w:rsid w:val="002F5F77"/>
    <w:rsid w:val="002F7415"/>
    <w:rsid w:val="002F7800"/>
    <w:rsid w:val="002F7AC5"/>
    <w:rsid w:val="00300B72"/>
    <w:rsid w:val="00301B34"/>
    <w:rsid w:val="00302420"/>
    <w:rsid w:val="00302FC4"/>
    <w:rsid w:val="00303ED5"/>
    <w:rsid w:val="00304CDC"/>
    <w:rsid w:val="00304F0F"/>
    <w:rsid w:val="00306DD9"/>
    <w:rsid w:val="00310451"/>
    <w:rsid w:val="00311BDA"/>
    <w:rsid w:val="00311EDF"/>
    <w:rsid w:val="00312DF3"/>
    <w:rsid w:val="003141D2"/>
    <w:rsid w:val="00314DE4"/>
    <w:rsid w:val="00315F3C"/>
    <w:rsid w:val="0031696E"/>
    <w:rsid w:val="00322ACE"/>
    <w:rsid w:val="00323BF0"/>
    <w:rsid w:val="00323EE5"/>
    <w:rsid w:val="0032526A"/>
    <w:rsid w:val="00326B0D"/>
    <w:rsid w:val="003316DB"/>
    <w:rsid w:val="00332739"/>
    <w:rsid w:val="003339F5"/>
    <w:rsid w:val="003341CE"/>
    <w:rsid w:val="003353A5"/>
    <w:rsid w:val="0033661C"/>
    <w:rsid w:val="0033761C"/>
    <w:rsid w:val="00344483"/>
    <w:rsid w:val="00345C45"/>
    <w:rsid w:val="0034774F"/>
    <w:rsid w:val="00351BCC"/>
    <w:rsid w:val="0035482F"/>
    <w:rsid w:val="00355253"/>
    <w:rsid w:val="003552B1"/>
    <w:rsid w:val="00356990"/>
    <w:rsid w:val="00356B69"/>
    <w:rsid w:val="00357F53"/>
    <w:rsid w:val="00360B6D"/>
    <w:rsid w:val="00361C01"/>
    <w:rsid w:val="00362D4F"/>
    <w:rsid w:val="00362D6C"/>
    <w:rsid w:val="00363C3E"/>
    <w:rsid w:val="0036423B"/>
    <w:rsid w:val="00366125"/>
    <w:rsid w:val="00371205"/>
    <w:rsid w:val="0037206A"/>
    <w:rsid w:val="0037280F"/>
    <w:rsid w:val="003738A9"/>
    <w:rsid w:val="00374A31"/>
    <w:rsid w:val="00374EB1"/>
    <w:rsid w:val="003752C1"/>
    <w:rsid w:val="003766CD"/>
    <w:rsid w:val="00376ABD"/>
    <w:rsid w:val="00376B27"/>
    <w:rsid w:val="003808B9"/>
    <w:rsid w:val="0038091C"/>
    <w:rsid w:val="003816B8"/>
    <w:rsid w:val="00383CCB"/>
    <w:rsid w:val="003851A0"/>
    <w:rsid w:val="003859C6"/>
    <w:rsid w:val="003866BA"/>
    <w:rsid w:val="00392925"/>
    <w:rsid w:val="00392AE9"/>
    <w:rsid w:val="00394D1B"/>
    <w:rsid w:val="00394D4D"/>
    <w:rsid w:val="00395B66"/>
    <w:rsid w:val="00395F55"/>
    <w:rsid w:val="003A2FA2"/>
    <w:rsid w:val="003A3E86"/>
    <w:rsid w:val="003A5E15"/>
    <w:rsid w:val="003A68F8"/>
    <w:rsid w:val="003A7DC6"/>
    <w:rsid w:val="003B1D7F"/>
    <w:rsid w:val="003C55BE"/>
    <w:rsid w:val="003C6480"/>
    <w:rsid w:val="003C6E03"/>
    <w:rsid w:val="003C74CF"/>
    <w:rsid w:val="003C7E83"/>
    <w:rsid w:val="003D06CF"/>
    <w:rsid w:val="003D1E85"/>
    <w:rsid w:val="003D27AE"/>
    <w:rsid w:val="003D317F"/>
    <w:rsid w:val="003D410A"/>
    <w:rsid w:val="003D419F"/>
    <w:rsid w:val="003D6375"/>
    <w:rsid w:val="003D787A"/>
    <w:rsid w:val="003E1BE4"/>
    <w:rsid w:val="003E2406"/>
    <w:rsid w:val="003E3C56"/>
    <w:rsid w:val="003E4981"/>
    <w:rsid w:val="003E6703"/>
    <w:rsid w:val="003E7ED9"/>
    <w:rsid w:val="003F0583"/>
    <w:rsid w:val="003F1B56"/>
    <w:rsid w:val="003F353F"/>
    <w:rsid w:val="003F3906"/>
    <w:rsid w:val="003F43A6"/>
    <w:rsid w:val="003F5CD9"/>
    <w:rsid w:val="003F5D5B"/>
    <w:rsid w:val="003F66AC"/>
    <w:rsid w:val="003F68EF"/>
    <w:rsid w:val="003F68F7"/>
    <w:rsid w:val="00400662"/>
    <w:rsid w:val="00401046"/>
    <w:rsid w:val="0040117A"/>
    <w:rsid w:val="00401FB6"/>
    <w:rsid w:val="00404129"/>
    <w:rsid w:val="004044FC"/>
    <w:rsid w:val="00404671"/>
    <w:rsid w:val="0041232D"/>
    <w:rsid w:val="0041275C"/>
    <w:rsid w:val="004154AE"/>
    <w:rsid w:val="004156A1"/>
    <w:rsid w:val="00415C82"/>
    <w:rsid w:val="00416FB7"/>
    <w:rsid w:val="00421035"/>
    <w:rsid w:val="00423627"/>
    <w:rsid w:val="00425D4E"/>
    <w:rsid w:val="00426D90"/>
    <w:rsid w:val="00427193"/>
    <w:rsid w:val="0042738C"/>
    <w:rsid w:val="00430789"/>
    <w:rsid w:val="00430AE0"/>
    <w:rsid w:val="00430F44"/>
    <w:rsid w:val="0043119B"/>
    <w:rsid w:val="0043192A"/>
    <w:rsid w:val="00431C48"/>
    <w:rsid w:val="00435BBB"/>
    <w:rsid w:val="00436B59"/>
    <w:rsid w:val="00436ED7"/>
    <w:rsid w:val="004436A0"/>
    <w:rsid w:val="00444D4C"/>
    <w:rsid w:val="0044549B"/>
    <w:rsid w:val="0044618D"/>
    <w:rsid w:val="0044760C"/>
    <w:rsid w:val="004500C4"/>
    <w:rsid w:val="004505A6"/>
    <w:rsid w:val="004506B7"/>
    <w:rsid w:val="00450B5F"/>
    <w:rsid w:val="004528E7"/>
    <w:rsid w:val="00453040"/>
    <w:rsid w:val="00454686"/>
    <w:rsid w:val="00454A05"/>
    <w:rsid w:val="00454A38"/>
    <w:rsid w:val="00457608"/>
    <w:rsid w:val="00457670"/>
    <w:rsid w:val="00461BD2"/>
    <w:rsid w:val="00464575"/>
    <w:rsid w:val="00464A07"/>
    <w:rsid w:val="004650CD"/>
    <w:rsid w:val="0046522E"/>
    <w:rsid w:val="0046590D"/>
    <w:rsid w:val="004703E1"/>
    <w:rsid w:val="0047152D"/>
    <w:rsid w:val="00471841"/>
    <w:rsid w:val="0047205F"/>
    <w:rsid w:val="004721D6"/>
    <w:rsid w:val="004725A8"/>
    <w:rsid w:val="00472F87"/>
    <w:rsid w:val="004738CD"/>
    <w:rsid w:val="004740A5"/>
    <w:rsid w:val="004745E9"/>
    <w:rsid w:val="00474D82"/>
    <w:rsid w:val="00475270"/>
    <w:rsid w:val="00475444"/>
    <w:rsid w:val="0047621B"/>
    <w:rsid w:val="00476C91"/>
    <w:rsid w:val="00476D45"/>
    <w:rsid w:val="004772D4"/>
    <w:rsid w:val="004805F7"/>
    <w:rsid w:val="00480629"/>
    <w:rsid w:val="004815E0"/>
    <w:rsid w:val="0048229F"/>
    <w:rsid w:val="0048230A"/>
    <w:rsid w:val="00487194"/>
    <w:rsid w:val="004877C4"/>
    <w:rsid w:val="00487BCE"/>
    <w:rsid w:val="00490D9F"/>
    <w:rsid w:val="004915A9"/>
    <w:rsid w:val="00492414"/>
    <w:rsid w:val="004A03AC"/>
    <w:rsid w:val="004A0694"/>
    <w:rsid w:val="004A0FED"/>
    <w:rsid w:val="004A2758"/>
    <w:rsid w:val="004A2C33"/>
    <w:rsid w:val="004A3BD7"/>
    <w:rsid w:val="004A40DA"/>
    <w:rsid w:val="004A4F64"/>
    <w:rsid w:val="004A5D86"/>
    <w:rsid w:val="004A5DDA"/>
    <w:rsid w:val="004B1803"/>
    <w:rsid w:val="004B1C14"/>
    <w:rsid w:val="004B38F0"/>
    <w:rsid w:val="004B3DC1"/>
    <w:rsid w:val="004B4653"/>
    <w:rsid w:val="004B5551"/>
    <w:rsid w:val="004B6371"/>
    <w:rsid w:val="004B67D8"/>
    <w:rsid w:val="004B75EC"/>
    <w:rsid w:val="004C065A"/>
    <w:rsid w:val="004C0C12"/>
    <w:rsid w:val="004C0FE0"/>
    <w:rsid w:val="004C113A"/>
    <w:rsid w:val="004C239B"/>
    <w:rsid w:val="004C3E6D"/>
    <w:rsid w:val="004C4CB5"/>
    <w:rsid w:val="004C5595"/>
    <w:rsid w:val="004C5DB1"/>
    <w:rsid w:val="004C758A"/>
    <w:rsid w:val="004D01CE"/>
    <w:rsid w:val="004D323B"/>
    <w:rsid w:val="004D4E84"/>
    <w:rsid w:val="004D602A"/>
    <w:rsid w:val="004E0959"/>
    <w:rsid w:val="004E2F47"/>
    <w:rsid w:val="004E3258"/>
    <w:rsid w:val="004E48E8"/>
    <w:rsid w:val="004E499E"/>
    <w:rsid w:val="004E5FE3"/>
    <w:rsid w:val="004E7185"/>
    <w:rsid w:val="004F102F"/>
    <w:rsid w:val="004F1384"/>
    <w:rsid w:val="004F1887"/>
    <w:rsid w:val="004F2304"/>
    <w:rsid w:val="004F46C6"/>
    <w:rsid w:val="004F5762"/>
    <w:rsid w:val="004F7322"/>
    <w:rsid w:val="004F7722"/>
    <w:rsid w:val="00502125"/>
    <w:rsid w:val="005026B4"/>
    <w:rsid w:val="005049D2"/>
    <w:rsid w:val="00510C23"/>
    <w:rsid w:val="005120E2"/>
    <w:rsid w:val="005126DE"/>
    <w:rsid w:val="005132B4"/>
    <w:rsid w:val="00516DC9"/>
    <w:rsid w:val="005214CC"/>
    <w:rsid w:val="005220F6"/>
    <w:rsid w:val="0052745E"/>
    <w:rsid w:val="0053239D"/>
    <w:rsid w:val="00532C61"/>
    <w:rsid w:val="00533369"/>
    <w:rsid w:val="005344C7"/>
    <w:rsid w:val="00534D96"/>
    <w:rsid w:val="0053511D"/>
    <w:rsid w:val="00536275"/>
    <w:rsid w:val="00537276"/>
    <w:rsid w:val="00537A3D"/>
    <w:rsid w:val="00541553"/>
    <w:rsid w:val="00541D1F"/>
    <w:rsid w:val="005448C2"/>
    <w:rsid w:val="00551621"/>
    <w:rsid w:val="00560E73"/>
    <w:rsid w:val="00563558"/>
    <w:rsid w:val="00563901"/>
    <w:rsid w:val="005658C1"/>
    <w:rsid w:val="00567CC3"/>
    <w:rsid w:val="00571D35"/>
    <w:rsid w:val="00572B1A"/>
    <w:rsid w:val="00572FD5"/>
    <w:rsid w:val="0057358C"/>
    <w:rsid w:val="005735FB"/>
    <w:rsid w:val="00574127"/>
    <w:rsid w:val="00574DC5"/>
    <w:rsid w:val="00575A68"/>
    <w:rsid w:val="005767F3"/>
    <w:rsid w:val="00576ED7"/>
    <w:rsid w:val="0058016E"/>
    <w:rsid w:val="00580345"/>
    <w:rsid w:val="00580A7E"/>
    <w:rsid w:val="00583023"/>
    <w:rsid w:val="00583A08"/>
    <w:rsid w:val="00584B17"/>
    <w:rsid w:val="00584F0B"/>
    <w:rsid w:val="005851D1"/>
    <w:rsid w:val="005856C0"/>
    <w:rsid w:val="00587874"/>
    <w:rsid w:val="00590244"/>
    <w:rsid w:val="005909D9"/>
    <w:rsid w:val="00590CD7"/>
    <w:rsid w:val="00592E17"/>
    <w:rsid w:val="00593153"/>
    <w:rsid w:val="0059360E"/>
    <w:rsid w:val="00593660"/>
    <w:rsid w:val="00593948"/>
    <w:rsid w:val="00593992"/>
    <w:rsid w:val="00595C92"/>
    <w:rsid w:val="005A0A91"/>
    <w:rsid w:val="005A1424"/>
    <w:rsid w:val="005A1A1E"/>
    <w:rsid w:val="005A44A6"/>
    <w:rsid w:val="005A4C4E"/>
    <w:rsid w:val="005B064A"/>
    <w:rsid w:val="005B0681"/>
    <w:rsid w:val="005B1012"/>
    <w:rsid w:val="005B136C"/>
    <w:rsid w:val="005B2900"/>
    <w:rsid w:val="005B2A02"/>
    <w:rsid w:val="005B3457"/>
    <w:rsid w:val="005B5749"/>
    <w:rsid w:val="005B5AEA"/>
    <w:rsid w:val="005B6B16"/>
    <w:rsid w:val="005B744C"/>
    <w:rsid w:val="005B7487"/>
    <w:rsid w:val="005B7B8E"/>
    <w:rsid w:val="005C21F4"/>
    <w:rsid w:val="005C54F7"/>
    <w:rsid w:val="005C7C58"/>
    <w:rsid w:val="005D22DD"/>
    <w:rsid w:val="005D24BE"/>
    <w:rsid w:val="005D25D2"/>
    <w:rsid w:val="005D5EDA"/>
    <w:rsid w:val="005D6CDE"/>
    <w:rsid w:val="005E4F0A"/>
    <w:rsid w:val="005E71BD"/>
    <w:rsid w:val="005E74E7"/>
    <w:rsid w:val="005E7BA4"/>
    <w:rsid w:val="005F0319"/>
    <w:rsid w:val="005F042E"/>
    <w:rsid w:val="005F1494"/>
    <w:rsid w:val="005F1F7C"/>
    <w:rsid w:val="005F296B"/>
    <w:rsid w:val="005F367F"/>
    <w:rsid w:val="005F5D9E"/>
    <w:rsid w:val="005F6211"/>
    <w:rsid w:val="005F6DCD"/>
    <w:rsid w:val="0060183C"/>
    <w:rsid w:val="006024EC"/>
    <w:rsid w:val="00606904"/>
    <w:rsid w:val="00607EC6"/>
    <w:rsid w:val="00613BB7"/>
    <w:rsid w:val="00614934"/>
    <w:rsid w:val="00615A89"/>
    <w:rsid w:val="006160D0"/>
    <w:rsid w:val="0061722B"/>
    <w:rsid w:val="0062023B"/>
    <w:rsid w:val="00620A6F"/>
    <w:rsid w:val="00620D1C"/>
    <w:rsid w:val="006228EA"/>
    <w:rsid w:val="00622CD3"/>
    <w:rsid w:val="00626378"/>
    <w:rsid w:val="006277D1"/>
    <w:rsid w:val="00632E7B"/>
    <w:rsid w:val="00634533"/>
    <w:rsid w:val="00636DCA"/>
    <w:rsid w:val="006375F4"/>
    <w:rsid w:val="00640BFB"/>
    <w:rsid w:val="006414D5"/>
    <w:rsid w:val="00641761"/>
    <w:rsid w:val="00641C76"/>
    <w:rsid w:val="00641E73"/>
    <w:rsid w:val="006432B7"/>
    <w:rsid w:val="006458EC"/>
    <w:rsid w:val="00645A02"/>
    <w:rsid w:val="00646F06"/>
    <w:rsid w:val="0065098C"/>
    <w:rsid w:val="00651040"/>
    <w:rsid w:val="006513ED"/>
    <w:rsid w:val="00651ACC"/>
    <w:rsid w:val="00652612"/>
    <w:rsid w:val="00652A65"/>
    <w:rsid w:val="00652ACF"/>
    <w:rsid w:val="00656058"/>
    <w:rsid w:val="006561B0"/>
    <w:rsid w:val="00661488"/>
    <w:rsid w:val="00661BD6"/>
    <w:rsid w:val="00662228"/>
    <w:rsid w:val="00663F33"/>
    <w:rsid w:val="00665810"/>
    <w:rsid w:val="006659F2"/>
    <w:rsid w:val="00667298"/>
    <w:rsid w:val="00667527"/>
    <w:rsid w:val="0067005F"/>
    <w:rsid w:val="00671C68"/>
    <w:rsid w:val="0067234F"/>
    <w:rsid w:val="00672ED3"/>
    <w:rsid w:val="00673443"/>
    <w:rsid w:val="0067564A"/>
    <w:rsid w:val="00681490"/>
    <w:rsid w:val="00681ACE"/>
    <w:rsid w:val="0068207C"/>
    <w:rsid w:val="00682BF9"/>
    <w:rsid w:val="006834F6"/>
    <w:rsid w:val="006856B6"/>
    <w:rsid w:val="00685CD6"/>
    <w:rsid w:val="00686430"/>
    <w:rsid w:val="0069258E"/>
    <w:rsid w:val="0069394A"/>
    <w:rsid w:val="0069417E"/>
    <w:rsid w:val="00697C0F"/>
    <w:rsid w:val="006A07AC"/>
    <w:rsid w:val="006A147B"/>
    <w:rsid w:val="006A1EE1"/>
    <w:rsid w:val="006A3DB9"/>
    <w:rsid w:val="006A4697"/>
    <w:rsid w:val="006A5791"/>
    <w:rsid w:val="006B0CB8"/>
    <w:rsid w:val="006B13C9"/>
    <w:rsid w:val="006B2144"/>
    <w:rsid w:val="006B2CEA"/>
    <w:rsid w:val="006B2D9E"/>
    <w:rsid w:val="006B36B9"/>
    <w:rsid w:val="006B4450"/>
    <w:rsid w:val="006B48F5"/>
    <w:rsid w:val="006B4BC6"/>
    <w:rsid w:val="006C103F"/>
    <w:rsid w:val="006C1C2F"/>
    <w:rsid w:val="006C1EAA"/>
    <w:rsid w:val="006C2D13"/>
    <w:rsid w:val="006C566B"/>
    <w:rsid w:val="006C7D20"/>
    <w:rsid w:val="006D076A"/>
    <w:rsid w:val="006D1411"/>
    <w:rsid w:val="006D1B51"/>
    <w:rsid w:val="006D2833"/>
    <w:rsid w:val="006D2EDF"/>
    <w:rsid w:val="006E389B"/>
    <w:rsid w:val="006E3A19"/>
    <w:rsid w:val="006E3C5C"/>
    <w:rsid w:val="006E4D1D"/>
    <w:rsid w:val="006E5E07"/>
    <w:rsid w:val="006E6292"/>
    <w:rsid w:val="006E69BC"/>
    <w:rsid w:val="006E79A3"/>
    <w:rsid w:val="006F2AE1"/>
    <w:rsid w:val="006F3935"/>
    <w:rsid w:val="006F427D"/>
    <w:rsid w:val="006F44BD"/>
    <w:rsid w:val="006F48B8"/>
    <w:rsid w:val="006F68C0"/>
    <w:rsid w:val="006F7FB7"/>
    <w:rsid w:val="007001CF"/>
    <w:rsid w:val="00700522"/>
    <w:rsid w:val="00700569"/>
    <w:rsid w:val="007008F8"/>
    <w:rsid w:val="007010AD"/>
    <w:rsid w:val="00701741"/>
    <w:rsid w:val="00701D4C"/>
    <w:rsid w:val="0070450C"/>
    <w:rsid w:val="00705429"/>
    <w:rsid w:val="00706263"/>
    <w:rsid w:val="00706E23"/>
    <w:rsid w:val="00706F42"/>
    <w:rsid w:val="00707DDC"/>
    <w:rsid w:val="00710209"/>
    <w:rsid w:val="007102B0"/>
    <w:rsid w:val="00711850"/>
    <w:rsid w:val="00714AD4"/>
    <w:rsid w:val="00716B61"/>
    <w:rsid w:val="00716CBC"/>
    <w:rsid w:val="007171AD"/>
    <w:rsid w:val="00720BEE"/>
    <w:rsid w:val="007211E9"/>
    <w:rsid w:val="00722FC2"/>
    <w:rsid w:val="00723E1C"/>
    <w:rsid w:val="00727086"/>
    <w:rsid w:val="00727CAB"/>
    <w:rsid w:val="0073024E"/>
    <w:rsid w:val="00732A74"/>
    <w:rsid w:val="00733269"/>
    <w:rsid w:val="007333C7"/>
    <w:rsid w:val="007334F9"/>
    <w:rsid w:val="00733D89"/>
    <w:rsid w:val="00734CC4"/>
    <w:rsid w:val="00735318"/>
    <w:rsid w:val="007373F4"/>
    <w:rsid w:val="007407D2"/>
    <w:rsid w:val="00741C87"/>
    <w:rsid w:val="00742C68"/>
    <w:rsid w:val="00743282"/>
    <w:rsid w:val="00743EF8"/>
    <w:rsid w:val="0074422D"/>
    <w:rsid w:val="0074658C"/>
    <w:rsid w:val="0074691D"/>
    <w:rsid w:val="00747B83"/>
    <w:rsid w:val="0075034A"/>
    <w:rsid w:val="0075116C"/>
    <w:rsid w:val="00753E5E"/>
    <w:rsid w:val="007542FF"/>
    <w:rsid w:val="007550C3"/>
    <w:rsid w:val="00755D3D"/>
    <w:rsid w:val="00755F4E"/>
    <w:rsid w:val="00762E74"/>
    <w:rsid w:val="0076373E"/>
    <w:rsid w:val="0076553A"/>
    <w:rsid w:val="00765D21"/>
    <w:rsid w:val="007674CA"/>
    <w:rsid w:val="00767D38"/>
    <w:rsid w:val="0077180C"/>
    <w:rsid w:val="00772CC7"/>
    <w:rsid w:val="00772D05"/>
    <w:rsid w:val="0077300C"/>
    <w:rsid w:val="007736A9"/>
    <w:rsid w:val="00774B29"/>
    <w:rsid w:val="00781D6F"/>
    <w:rsid w:val="00783B2E"/>
    <w:rsid w:val="00786D93"/>
    <w:rsid w:val="007933DF"/>
    <w:rsid w:val="00796424"/>
    <w:rsid w:val="0079695B"/>
    <w:rsid w:val="007A0033"/>
    <w:rsid w:val="007A15AF"/>
    <w:rsid w:val="007A1710"/>
    <w:rsid w:val="007A4FCB"/>
    <w:rsid w:val="007A54FA"/>
    <w:rsid w:val="007A78FE"/>
    <w:rsid w:val="007A7AE2"/>
    <w:rsid w:val="007A7E1A"/>
    <w:rsid w:val="007B0411"/>
    <w:rsid w:val="007B2D98"/>
    <w:rsid w:val="007B2EB6"/>
    <w:rsid w:val="007B36E5"/>
    <w:rsid w:val="007B47E8"/>
    <w:rsid w:val="007B5161"/>
    <w:rsid w:val="007B60A2"/>
    <w:rsid w:val="007B6720"/>
    <w:rsid w:val="007C11F3"/>
    <w:rsid w:val="007C6210"/>
    <w:rsid w:val="007C7490"/>
    <w:rsid w:val="007C7A85"/>
    <w:rsid w:val="007D0739"/>
    <w:rsid w:val="007D1713"/>
    <w:rsid w:val="007D2020"/>
    <w:rsid w:val="007D2250"/>
    <w:rsid w:val="007D2E4B"/>
    <w:rsid w:val="007D5D69"/>
    <w:rsid w:val="007D73CA"/>
    <w:rsid w:val="007D7405"/>
    <w:rsid w:val="007E1899"/>
    <w:rsid w:val="007E2039"/>
    <w:rsid w:val="007E27FC"/>
    <w:rsid w:val="007E2820"/>
    <w:rsid w:val="007E5DFD"/>
    <w:rsid w:val="007E6294"/>
    <w:rsid w:val="007E6823"/>
    <w:rsid w:val="007E7BB9"/>
    <w:rsid w:val="007F349C"/>
    <w:rsid w:val="007F3E95"/>
    <w:rsid w:val="007F3F38"/>
    <w:rsid w:val="007F4325"/>
    <w:rsid w:val="007F54BC"/>
    <w:rsid w:val="007F648D"/>
    <w:rsid w:val="0080012C"/>
    <w:rsid w:val="00801072"/>
    <w:rsid w:val="00801B89"/>
    <w:rsid w:val="00802531"/>
    <w:rsid w:val="00804160"/>
    <w:rsid w:val="0080416C"/>
    <w:rsid w:val="00811CF8"/>
    <w:rsid w:val="008129E0"/>
    <w:rsid w:val="00813684"/>
    <w:rsid w:val="00813760"/>
    <w:rsid w:val="0081486D"/>
    <w:rsid w:val="00816DD6"/>
    <w:rsid w:val="00820075"/>
    <w:rsid w:val="00821411"/>
    <w:rsid w:val="0082169D"/>
    <w:rsid w:val="00823534"/>
    <w:rsid w:val="00823F4F"/>
    <w:rsid w:val="008245E9"/>
    <w:rsid w:val="00825C18"/>
    <w:rsid w:val="00826CA7"/>
    <w:rsid w:val="00827722"/>
    <w:rsid w:val="00830029"/>
    <w:rsid w:val="008301D5"/>
    <w:rsid w:val="0083349E"/>
    <w:rsid w:val="00833B3B"/>
    <w:rsid w:val="00834FDC"/>
    <w:rsid w:val="00836CD9"/>
    <w:rsid w:val="008370A8"/>
    <w:rsid w:val="00837365"/>
    <w:rsid w:val="0084081D"/>
    <w:rsid w:val="008415E6"/>
    <w:rsid w:val="00842903"/>
    <w:rsid w:val="0084300F"/>
    <w:rsid w:val="008437E4"/>
    <w:rsid w:val="00844AFE"/>
    <w:rsid w:val="0085061C"/>
    <w:rsid w:val="008539B5"/>
    <w:rsid w:val="00855795"/>
    <w:rsid w:val="00855A7D"/>
    <w:rsid w:val="00855F44"/>
    <w:rsid w:val="008561ED"/>
    <w:rsid w:val="00856AFB"/>
    <w:rsid w:val="00860B3F"/>
    <w:rsid w:val="00861D26"/>
    <w:rsid w:val="008625BE"/>
    <w:rsid w:val="00863635"/>
    <w:rsid w:val="00864930"/>
    <w:rsid w:val="00866B4B"/>
    <w:rsid w:val="00866F01"/>
    <w:rsid w:val="00873B0D"/>
    <w:rsid w:val="0087496A"/>
    <w:rsid w:val="00875CED"/>
    <w:rsid w:val="00876411"/>
    <w:rsid w:val="00876D70"/>
    <w:rsid w:val="00877164"/>
    <w:rsid w:val="0087724B"/>
    <w:rsid w:val="008774EA"/>
    <w:rsid w:val="00877EAC"/>
    <w:rsid w:val="00880A18"/>
    <w:rsid w:val="00881519"/>
    <w:rsid w:val="00884FB0"/>
    <w:rsid w:val="00891EF5"/>
    <w:rsid w:val="0089549D"/>
    <w:rsid w:val="00895AC9"/>
    <w:rsid w:val="00896A88"/>
    <w:rsid w:val="00897AFD"/>
    <w:rsid w:val="008A0844"/>
    <w:rsid w:val="008A1061"/>
    <w:rsid w:val="008A16B8"/>
    <w:rsid w:val="008A3FAC"/>
    <w:rsid w:val="008A454D"/>
    <w:rsid w:val="008A6095"/>
    <w:rsid w:val="008B20B7"/>
    <w:rsid w:val="008B22DE"/>
    <w:rsid w:val="008B2522"/>
    <w:rsid w:val="008B282C"/>
    <w:rsid w:val="008B3218"/>
    <w:rsid w:val="008B3738"/>
    <w:rsid w:val="008B5A9B"/>
    <w:rsid w:val="008B76C2"/>
    <w:rsid w:val="008C067C"/>
    <w:rsid w:val="008C0A05"/>
    <w:rsid w:val="008C2845"/>
    <w:rsid w:val="008C428C"/>
    <w:rsid w:val="008C4F53"/>
    <w:rsid w:val="008C5C86"/>
    <w:rsid w:val="008C6F4F"/>
    <w:rsid w:val="008D016E"/>
    <w:rsid w:val="008D24E0"/>
    <w:rsid w:val="008D7225"/>
    <w:rsid w:val="008E0D3D"/>
    <w:rsid w:val="008E10F1"/>
    <w:rsid w:val="008E1716"/>
    <w:rsid w:val="008E1F6A"/>
    <w:rsid w:val="008E3311"/>
    <w:rsid w:val="008E49EA"/>
    <w:rsid w:val="008E6CDA"/>
    <w:rsid w:val="008E71A9"/>
    <w:rsid w:val="008E7798"/>
    <w:rsid w:val="008E7C70"/>
    <w:rsid w:val="008F1E3C"/>
    <w:rsid w:val="008F2BC8"/>
    <w:rsid w:val="008F3A2C"/>
    <w:rsid w:val="008F442D"/>
    <w:rsid w:val="008F4474"/>
    <w:rsid w:val="008F6EFF"/>
    <w:rsid w:val="008F7D68"/>
    <w:rsid w:val="009003E6"/>
    <w:rsid w:val="00901253"/>
    <w:rsid w:val="00901373"/>
    <w:rsid w:val="00901EEF"/>
    <w:rsid w:val="009023F7"/>
    <w:rsid w:val="009044FE"/>
    <w:rsid w:val="00904A30"/>
    <w:rsid w:val="00911E5A"/>
    <w:rsid w:val="00913333"/>
    <w:rsid w:val="0091358B"/>
    <w:rsid w:val="00915FD9"/>
    <w:rsid w:val="0091699C"/>
    <w:rsid w:val="0091734E"/>
    <w:rsid w:val="009201C8"/>
    <w:rsid w:val="0092255E"/>
    <w:rsid w:val="00924571"/>
    <w:rsid w:val="009275B6"/>
    <w:rsid w:val="009347C2"/>
    <w:rsid w:val="00934B9D"/>
    <w:rsid w:val="009374E7"/>
    <w:rsid w:val="00940912"/>
    <w:rsid w:val="00942EAE"/>
    <w:rsid w:val="0094325A"/>
    <w:rsid w:val="00943A94"/>
    <w:rsid w:val="00944D2E"/>
    <w:rsid w:val="009465BD"/>
    <w:rsid w:val="00950AE3"/>
    <w:rsid w:val="0095129B"/>
    <w:rsid w:val="009524CB"/>
    <w:rsid w:val="00953EC2"/>
    <w:rsid w:val="009542D6"/>
    <w:rsid w:val="00957DFB"/>
    <w:rsid w:val="00961515"/>
    <w:rsid w:val="00962685"/>
    <w:rsid w:val="00963549"/>
    <w:rsid w:val="00963ED5"/>
    <w:rsid w:val="0096472F"/>
    <w:rsid w:val="009666EE"/>
    <w:rsid w:val="00967FF5"/>
    <w:rsid w:val="0097228C"/>
    <w:rsid w:val="00972E72"/>
    <w:rsid w:val="0097603F"/>
    <w:rsid w:val="0098007B"/>
    <w:rsid w:val="00980419"/>
    <w:rsid w:val="00980492"/>
    <w:rsid w:val="00981891"/>
    <w:rsid w:val="00982499"/>
    <w:rsid w:val="009845FF"/>
    <w:rsid w:val="00985049"/>
    <w:rsid w:val="00985A54"/>
    <w:rsid w:val="0098665E"/>
    <w:rsid w:val="00992111"/>
    <w:rsid w:val="00993EF6"/>
    <w:rsid w:val="009A117C"/>
    <w:rsid w:val="009A2387"/>
    <w:rsid w:val="009A289F"/>
    <w:rsid w:val="009A5814"/>
    <w:rsid w:val="009A5D1C"/>
    <w:rsid w:val="009A5EAC"/>
    <w:rsid w:val="009B11EF"/>
    <w:rsid w:val="009B18B1"/>
    <w:rsid w:val="009B1A90"/>
    <w:rsid w:val="009B280F"/>
    <w:rsid w:val="009C1435"/>
    <w:rsid w:val="009C2BDF"/>
    <w:rsid w:val="009C30A8"/>
    <w:rsid w:val="009C67C5"/>
    <w:rsid w:val="009C7318"/>
    <w:rsid w:val="009D03C0"/>
    <w:rsid w:val="009D1329"/>
    <w:rsid w:val="009D194E"/>
    <w:rsid w:val="009D3879"/>
    <w:rsid w:val="009D4CA9"/>
    <w:rsid w:val="009D60CE"/>
    <w:rsid w:val="009D7BCE"/>
    <w:rsid w:val="009E0578"/>
    <w:rsid w:val="009E0FD8"/>
    <w:rsid w:val="009E2DFF"/>
    <w:rsid w:val="009E36DA"/>
    <w:rsid w:val="009E3D08"/>
    <w:rsid w:val="009E4803"/>
    <w:rsid w:val="009E5945"/>
    <w:rsid w:val="009E5D30"/>
    <w:rsid w:val="009E69EB"/>
    <w:rsid w:val="009F0AEF"/>
    <w:rsid w:val="009F10B5"/>
    <w:rsid w:val="009F241B"/>
    <w:rsid w:val="009F2645"/>
    <w:rsid w:val="009F3366"/>
    <w:rsid w:val="009F4993"/>
    <w:rsid w:val="009F51FD"/>
    <w:rsid w:val="009F6FB8"/>
    <w:rsid w:val="009F7DFB"/>
    <w:rsid w:val="00A02AFD"/>
    <w:rsid w:val="00A03C09"/>
    <w:rsid w:val="00A0538F"/>
    <w:rsid w:val="00A0543F"/>
    <w:rsid w:val="00A05672"/>
    <w:rsid w:val="00A05E14"/>
    <w:rsid w:val="00A064B6"/>
    <w:rsid w:val="00A12E0D"/>
    <w:rsid w:val="00A179E6"/>
    <w:rsid w:val="00A17F58"/>
    <w:rsid w:val="00A206B3"/>
    <w:rsid w:val="00A234F9"/>
    <w:rsid w:val="00A2520D"/>
    <w:rsid w:val="00A26480"/>
    <w:rsid w:val="00A26EC2"/>
    <w:rsid w:val="00A27109"/>
    <w:rsid w:val="00A27212"/>
    <w:rsid w:val="00A36D59"/>
    <w:rsid w:val="00A4033E"/>
    <w:rsid w:val="00A40AB8"/>
    <w:rsid w:val="00A4185C"/>
    <w:rsid w:val="00A42708"/>
    <w:rsid w:val="00A45550"/>
    <w:rsid w:val="00A46ADF"/>
    <w:rsid w:val="00A4705B"/>
    <w:rsid w:val="00A47DCC"/>
    <w:rsid w:val="00A51A08"/>
    <w:rsid w:val="00A53357"/>
    <w:rsid w:val="00A5443F"/>
    <w:rsid w:val="00A54C36"/>
    <w:rsid w:val="00A55B32"/>
    <w:rsid w:val="00A60759"/>
    <w:rsid w:val="00A61625"/>
    <w:rsid w:val="00A616AB"/>
    <w:rsid w:val="00A6399E"/>
    <w:rsid w:val="00A658EB"/>
    <w:rsid w:val="00A65C1A"/>
    <w:rsid w:val="00A67171"/>
    <w:rsid w:val="00A700C5"/>
    <w:rsid w:val="00A72F97"/>
    <w:rsid w:val="00A736C1"/>
    <w:rsid w:val="00A75FB6"/>
    <w:rsid w:val="00A774FA"/>
    <w:rsid w:val="00A8002B"/>
    <w:rsid w:val="00A82EE3"/>
    <w:rsid w:val="00A8403A"/>
    <w:rsid w:val="00A840F9"/>
    <w:rsid w:val="00A84EAE"/>
    <w:rsid w:val="00A86B10"/>
    <w:rsid w:val="00A8759C"/>
    <w:rsid w:val="00A87BFA"/>
    <w:rsid w:val="00A900B8"/>
    <w:rsid w:val="00A9033A"/>
    <w:rsid w:val="00A908EF"/>
    <w:rsid w:val="00A92DBD"/>
    <w:rsid w:val="00A9312F"/>
    <w:rsid w:val="00A93419"/>
    <w:rsid w:val="00A96DB7"/>
    <w:rsid w:val="00A97826"/>
    <w:rsid w:val="00AA07DF"/>
    <w:rsid w:val="00AA0AA1"/>
    <w:rsid w:val="00AA3F20"/>
    <w:rsid w:val="00AA4CA9"/>
    <w:rsid w:val="00AA4F34"/>
    <w:rsid w:val="00AA776E"/>
    <w:rsid w:val="00AB06D1"/>
    <w:rsid w:val="00AB15CE"/>
    <w:rsid w:val="00AB341F"/>
    <w:rsid w:val="00AB7A87"/>
    <w:rsid w:val="00AC0F6D"/>
    <w:rsid w:val="00AC17EF"/>
    <w:rsid w:val="00AC2891"/>
    <w:rsid w:val="00AC64E2"/>
    <w:rsid w:val="00AC6993"/>
    <w:rsid w:val="00AC70F2"/>
    <w:rsid w:val="00AC77E9"/>
    <w:rsid w:val="00AC7F32"/>
    <w:rsid w:val="00AD06CF"/>
    <w:rsid w:val="00AD0765"/>
    <w:rsid w:val="00AD1573"/>
    <w:rsid w:val="00AD22CD"/>
    <w:rsid w:val="00AD50EB"/>
    <w:rsid w:val="00AD7526"/>
    <w:rsid w:val="00AD7741"/>
    <w:rsid w:val="00AD7EB8"/>
    <w:rsid w:val="00AE0482"/>
    <w:rsid w:val="00AE303C"/>
    <w:rsid w:val="00AE3392"/>
    <w:rsid w:val="00AE3A9A"/>
    <w:rsid w:val="00AE5D5E"/>
    <w:rsid w:val="00AE7E82"/>
    <w:rsid w:val="00AF0EB2"/>
    <w:rsid w:val="00AF30E4"/>
    <w:rsid w:val="00AF7317"/>
    <w:rsid w:val="00B010AB"/>
    <w:rsid w:val="00B015A2"/>
    <w:rsid w:val="00B01C3B"/>
    <w:rsid w:val="00B021C9"/>
    <w:rsid w:val="00B02226"/>
    <w:rsid w:val="00B03B53"/>
    <w:rsid w:val="00B06F9B"/>
    <w:rsid w:val="00B07BF7"/>
    <w:rsid w:val="00B11BDB"/>
    <w:rsid w:val="00B1298E"/>
    <w:rsid w:val="00B14F7E"/>
    <w:rsid w:val="00B16493"/>
    <w:rsid w:val="00B22503"/>
    <w:rsid w:val="00B227B6"/>
    <w:rsid w:val="00B22A00"/>
    <w:rsid w:val="00B22AC8"/>
    <w:rsid w:val="00B23AEF"/>
    <w:rsid w:val="00B23CB0"/>
    <w:rsid w:val="00B2440D"/>
    <w:rsid w:val="00B258CE"/>
    <w:rsid w:val="00B26440"/>
    <w:rsid w:val="00B3027D"/>
    <w:rsid w:val="00B30354"/>
    <w:rsid w:val="00B304B9"/>
    <w:rsid w:val="00B309F1"/>
    <w:rsid w:val="00B310F1"/>
    <w:rsid w:val="00B314D4"/>
    <w:rsid w:val="00B33719"/>
    <w:rsid w:val="00B33AD9"/>
    <w:rsid w:val="00B408C7"/>
    <w:rsid w:val="00B40E78"/>
    <w:rsid w:val="00B42AD6"/>
    <w:rsid w:val="00B434E4"/>
    <w:rsid w:val="00B43C9B"/>
    <w:rsid w:val="00B5070E"/>
    <w:rsid w:val="00B50ECB"/>
    <w:rsid w:val="00B5120B"/>
    <w:rsid w:val="00B51FF6"/>
    <w:rsid w:val="00B525C2"/>
    <w:rsid w:val="00B53658"/>
    <w:rsid w:val="00B56095"/>
    <w:rsid w:val="00B562C7"/>
    <w:rsid w:val="00B57034"/>
    <w:rsid w:val="00B60869"/>
    <w:rsid w:val="00B60A67"/>
    <w:rsid w:val="00B63F79"/>
    <w:rsid w:val="00B65074"/>
    <w:rsid w:val="00B66072"/>
    <w:rsid w:val="00B67993"/>
    <w:rsid w:val="00B705DD"/>
    <w:rsid w:val="00B70FB5"/>
    <w:rsid w:val="00B71647"/>
    <w:rsid w:val="00B71BA4"/>
    <w:rsid w:val="00B72679"/>
    <w:rsid w:val="00B74E13"/>
    <w:rsid w:val="00B761DE"/>
    <w:rsid w:val="00B76C27"/>
    <w:rsid w:val="00B770D0"/>
    <w:rsid w:val="00B8063B"/>
    <w:rsid w:val="00B80DB2"/>
    <w:rsid w:val="00B8177B"/>
    <w:rsid w:val="00B81FCB"/>
    <w:rsid w:val="00B822E8"/>
    <w:rsid w:val="00B82A9C"/>
    <w:rsid w:val="00B85630"/>
    <w:rsid w:val="00B85DD3"/>
    <w:rsid w:val="00B86B65"/>
    <w:rsid w:val="00B87FD3"/>
    <w:rsid w:val="00B940B8"/>
    <w:rsid w:val="00B94100"/>
    <w:rsid w:val="00B9503F"/>
    <w:rsid w:val="00B952E9"/>
    <w:rsid w:val="00B96825"/>
    <w:rsid w:val="00B96DB3"/>
    <w:rsid w:val="00BA0067"/>
    <w:rsid w:val="00BA0C2B"/>
    <w:rsid w:val="00BA0F52"/>
    <w:rsid w:val="00BA274F"/>
    <w:rsid w:val="00BA519C"/>
    <w:rsid w:val="00BA5809"/>
    <w:rsid w:val="00BA5F32"/>
    <w:rsid w:val="00BA6F63"/>
    <w:rsid w:val="00BA74BB"/>
    <w:rsid w:val="00BB02E9"/>
    <w:rsid w:val="00BB1B13"/>
    <w:rsid w:val="00BB1BE1"/>
    <w:rsid w:val="00BB2115"/>
    <w:rsid w:val="00BB2C78"/>
    <w:rsid w:val="00BB3B5B"/>
    <w:rsid w:val="00BB771E"/>
    <w:rsid w:val="00BB7E23"/>
    <w:rsid w:val="00BC0116"/>
    <w:rsid w:val="00BC11C2"/>
    <w:rsid w:val="00BC343F"/>
    <w:rsid w:val="00BC4597"/>
    <w:rsid w:val="00BC5214"/>
    <w:rsid w:val="00BC5236"/>
    <w:rsid w:val="00BC5941"/>
    <w:rsid w:val="00BC7475"/>
    <w:rsid w:val="00BD12DC"/>
    <w:rsid w:val="00BD166E"/>
    <w:rsid w:val="00BD1C3E"/>
    <w:rsid w:val="00BD3108"/>
    <w:rsid w:val="00BD4422"/>
    <w:rsid w:val="00BD5BA4"/>
    <w:rsid w:val="00BD6A70"/>
    <w:rsid w:val="00BD7FF1"/>
    <w:rsid w:val="00BE0AEE"/>
    <w:rsid w:val="00BE1787"/>
    <w:rsid w:val="00BE1C25"/>
    <w:rsid w:val="00BE1EAC"/>
    <w:rsid w:val="00BE241B"/>
    <w:rsid w:val="00BE4FB4"/>
    <w:rsid w:val="00BE54CC"/>
    <w:rsid w:val="00BE653A"/>
    <w:rsid w:val="00BE7223"/>
    <w:rsid w:val="00BE7319"/>
    <w:rsid w:val="00BE7CDF"/>
    <w:rsid w:val="00BF063B"/>
    <w:rsid w:val="00BF1460"/>
    <w:rsid w:val="00BF1620"/>
    <w:rsid w:val="00BF5BEE"/>
    <w:rsid w:val="00BF712E"/>
    <w:rsid w:val="00C00675"/>
    <w:rsid w:val="00C0112E"/>
    <w:rsid w:val="00C0152D"/>
    <w:rsid w:val="00C04A5D"/>
    <w:rsid w:val="00C04E3F"/>
    <w:rsid w:val="00C067F0"/>
    <w:rsid w:val="00C07AB5"/>
    <w:rsid w:val="00C07B81"/>
    <w:rsid w:val="00C1108C"/>
    <w:rsid w:val="00C1121E"/>
    <w:rsid w:val="00C13335"/>
    <w:rsid w:val="00C14949"/>
    <w:rsid w:val="00C15523"/>
    <w:rsid w:val="00C15BE6"/>
    <w:rsid w:val="00C17A89"/>
    <w:rsid w:val="00C2061E"/>
    <w:rsid w:val="00C21394"/>
    <w:rsid w:val="00C21FF9"/>
    <w:rsid w:val="00C222BF"/>
    <w:rsid w:val="00C22602"/>
    <w:rsid w:val="00C23D9A"/>
    <w:rsid w:val="00C26764"/>
    <w:rsid w:val="00C26897"/>
    <w:rsid w:val="00C26D0D"/>
    <w:rsid w:val="00C2789A"/>
    <w:rsid w:val="00C3043B"/>
    <w:rsid w:val="00C32D6F"/>
    <w:rsid w:val="00C34286"/>
    <w:rsid w:val="00C34528"/>
    <w:rsid w:val="00C361DD"/>
    <w:rsid w:val="00C362B7"/>
    <w:rsid w:val="00C36A9B"/>
    <w:rsid w:val="00C41F15"/>
    <w:rsid w:val="00C42765"/>
    <w:rsid w:val="00C43A13"/>
    <w:rsid w:val="00C455A3"/>
    <w:rsid w:val="00C45D2F"/>
    <w:rsid w:val="00C477CA"/>
    <w:rsid w:val="00C508D6"/>
    <w:rsid w:val="00C52A71"/>
    <w:rsid w:val="00C52B30"/>
    <w:rsid w:val="00C53D07"/>
    <w:rsid w:val="00C57096"/>
    <w:rsid w:val="00C6035B"/>
    <w:rsid w:val="00C610BF"/>
    <w:rsid w:val="00C61584"/>
    <w:rsid w:val="00C64AFE"/>
    <w:rsid w:val="00C64E5B"/>
    <w:rsid w:val="00C663CD"/>
    <w:rsid w:val="00C669A4"/>
    <w:rsid w:val="00C672AC"/>
    <w:rsid w:val="00C70934"/>
    <w:rsid w:val="00C70C84"/>
    <w:rsid w:val="00C70D25"/>
    <w:rsid w:val="00C720C9"/>
    <w:rsid w:val="00C746FE"/>
    <w:rsid w:val="00C80D67"/>
    <w:rsid w:val="00C81C4B"/>
    <w:rsid w:val="00C8473A"/>
    <w:rsid w:val="00C857E7"/>
    <w:rsid w:val="00C87930"/>
    <w:rsid w:val="00C90229"/>
    <w:rsid w:val="00C92FC4"/>
    <w:rsid w:val="00C93F50"/>
    <w:rsid w:val="00C94D33"/>
    <w:rsid w:val="00C9612D"/>
    <w:rsid w:val="00C96434"/>
    <w:rsid w:val="00C96CCE"/>
    <w:rsid w:val="00C96EC6"/>
    <w:rsid w:val="00C971CD"/>
    <w:rsid w:val="00C978E8"/>
    <w:rsid w:val="00C97E7A"/>
    <w:rsid w:val="00CA1990"/>
    <w:rsid w:val="00CA2548"/>
    <w:rsid w:val="00CA33C7"/>
    <w:rsid w:val="00CA4684"/>
    <w:rsid w:val="00CA6975"/>
    <w:rsid w:val="00CA78B4"/>
    <w:rsid w:val="00CB0A02"/>
    <w:rsid w:val="00CB0E93"/>
    <w:rsid w:val="00CB609E"/>
    <w:rsid w:val="00CB767B"/>
    <w:rsid w:val="00CC3F39"/>
    <w:rsid w:val="00CC4039"/>
    <w:rsid w:val="00CC4D75"/>
    <w:rsid w:val="00CD21F3"/>
    <w:rsid w:val="00CD5FE9"/>
    <w:rsid w:val="00CD6685"/>
    <w:rsid w:val="00CD6D62"/>
    <w:rsid w:val="00CD784A"/>
    <w:rsid w:val="00CE4F47"/>
    <w:rsid w:val="00CE57FF"/>
    <w:rsid w:val="00CE707C"/>
    <w:rsid w:val="00CF10C7"/>
    <w:rsid w:val="00CF2524"/>
    <w:rsid w:val="00CF253D"/>
    <w:rsid w:val="00CF2AD3"/>
    <w:rsid w:val="00CF4626"/>
    <w:rsid w:val="00CF531F"/>
    <w:rsid w:val="00CF5727"/>
    <w:rsid w:val="00CF6217"/>
    <w:rsid w:val="00CF6B01"/>
    <w:rsid w:val="00CF709E"/>
    <w:rsid w:val="00D001EE"/>
    <w:rsid w:val="00D00EDA"/>
    <w:rsid w:val="00D01C9B"/>
    <w:rsid w:val="00D01DA9"/>
    <w:rsid w:val="00D02059"/>
    <w:rsid w:val="00D03972"/>
    <w:rsid w:val="00D05C77"/>
    <w:rsid w:val="00D07FD7"/>
    <w:rsid w:val="00D10769"/>
    <w:rsid w:val="00D12752"/>
    <w:rsid w:val="00D139EF"/>
    <w:rsid w:val="00D13D04"/>
    <w:rsid w:val="00D15208"/>
    <w:rsid w:val="00D20710"/>
    <w:rsid w:val="00D2227C"/>
    <w:rsid w:val="00D234CF"/>
    <w:rsid w:val="00D247BD"/>
    <w:rsid w:val="00D259BC"/>
    <w:rsid w:val="00D25B68"/>
    <w:rsid w:val="00D261BD"/>
    <w:rsid w:val="00D27023"/>
    <w:rsid w:val="00D31ADE"/>
    <w:rsid w:val="00D34630"/>
    <w:rsid w:val="00D35F27"/>
    <w:rsid w:val="00D37FFB"/>
    <w:rsid w:val="00D421BE"/>
    <w:rsid w:val="00D42B19"/>
    <w:rsid w:val="00D443A2"/>
    <w:rsid w:val="00D451CC"/>
    <w:rsid w:val="00D476CE"/>
    <w:rsid w:val="00D47B27"/>
    <w:rsid w:val="00D52F4E"/>
    <w:rsid w:val="00D5456C"/>
    <w:rsid w:val="00D5473B"/>
    <w:rsid w:val="00D54E38"/>
    <w:rsid w:val="00D5524E"/>
    <w:rsid w:val="00D56581"/>
    <w:rsid w:val="00D567E2"/>
    <w:rsid w:val="00D575DF"/>
    <w:rsid w:val="00D57DE4"/>
    <w:rsid w:val="00D603FA"/>
    <w:rsid w:val="00D63497"/>
    <w:rsid w:val="00D6367F"/>
    <w:rsid w:val="00D64D25"/>
    <w:rsid w:val="00D66414"/>
    <w:rsid w:val="00D67F0C"/>
    <w:rsid w:val="00D71ABE"/>
    <w:rsid w:val="00D7303C"/>
    <w:rsid w:val="00D743ED"/>
    <w:rsid w:val="00D76535"/>
    <w:rsid w:val="00D76CEC"/>
    <w:rsid w:val="00D77110"/>
    <w:rsid w:val="00D82AAC"/>
    <w:rsid w:val="00D83D57"/>
    <w:rsid w:val="00D84D83"/>
    <w:rsid w:val="00D85247"/>
    <w:rsid w:val="00D87ABA"/>
    <w:rsid w:val="00D87D97"/>
    <w:rsid w:val="00D90143"/>
    <w:rsid w:val="00D913E5"/>
    <w:rsid w:val="00D92535"/>
    <w:rsid w:val="00D927F2"/>
    <w:rsid w:val="00D9425B"/>
    <w:rsid w:val="00D95D2A"/>
    <w:rsid w:val="00D966EA"/>
    <w:rsid w:val="00D96AD9"/>
    <w:rsid w:val="00D979D5"/>
    <w:rsid w:val="00DA0EF8"/>
    <w:rsid w:val="00DA1E05"/>
    <w:rsid w:val="00DA1F8D"/>
    <w:rsid w:val="00DA4D7C"/>
    <w:rsid w:val="00DA5213"/>
    <w:rsid w:val="00DA5F92"/>
    <w:rsid w:val="00DB2F9D"/>
    <w:rsid w:val="00DB3B56"/>
    <w:rsid w:val="00DB42D5"/>
    <w:rsid w:val="00DB75AE"/>
    <w:rsid w:val="00DC0FF1"/>
    <w:rsid w:val="00DC13C3"/>
    <w:rsid w:val="00DC2FE2"/>
    <w:rsid w:val="00DC3BAC"/>
    <w:rsid w:val="00DC58ED"/>
    <w:rsid w:val="00DC5BC4"/>
    <w:rsid w:val="00DC6E45"/>
    <w:rsid w:val="00DD3D8C"/>
    <w:rsid w:val="00DD4049"/>
    <w:rsid w:val="00DD4184"/>
    <w:rsid w:val="00DD51E0"/>
    <w:rsid w:val="00DD54AC"/>
    <w:rsid w:val="00DD5DC1"/>
    <w:rsid w:val="00DD60AA"/>
    <w:rsid w:val="00DD6F22"/>
    <w:rsid w:val="00DE0DF4"/>
    <w:rsid w:val="00DE30DF"/>
    <w:rsid w:val="00DE4EBB"/>
    <w:rsid w:val="00DE5233"/>
    <w:rsid w:val="00DE66F8"/>
    <w:rsid w:val="00DE6894"/>
    <w:rsid w:val="00DF2EC1"/>
    <w:rsid w:val="00DF403F"/>
    <w:rsid w:val="00DF78DD"/>
    <w:rsid w:val="00DF7B3C"/>
    <w:rsid w:val="00E0085A"/>
    <w:rsid w:val="00E00B8A"/>
    <w:rsid w:val="00E00F91"/>
    <w:rsid w:val="00E01510"/>
    <w:rsid w:val="00E024CA"/>
    <w:rsid w:val="00E02C23"/>
    <w:rsid w:val="00E03796"/>
    <w:rsid w:val="00E05DF2"/>
    <w:rsid w:val="00E110FD"/>
    <w:rsid w:val="00E12365"/>
    <w:rsid w:val="00E129A1"/>
    <w:rsid w:val="00E13E95"/>
    <w:rsid w:val="00E141C6"/>
    <w:rsid w:val="00E15C8A"/>
    <w:rsid w:val="00E17078"/>
    <w:rsid w:val="00E23022"/>
    <w:rsid w:val="00E239B5"/>
    <w:rsid w:val="00E251CF"/>
    <w:rsid w:val="00E25261"/>
    <w:rsid w:val="00E25D8A"/>
    <w:rsid w:val="00E26551"/>
    <w:rsid w:val="00E27E67"/>
    <w:rsid w:val="00E3074F"/>
    <w:rsid w:val="00E32039"/>
    <w:rsid w:val="00E32D53"/>
    <w:rsid w:val="00E3373C"/>
    <w:rsid w:val="00E33C88"/>
    <w:rsid w:val="00E35ADB"/>
    <w:rsid w:val="00E37D5D"/>
    <w:rsid w:val="00E37E34"/>
    <w:rsid w:val="00E4090F"/>
    <w:rsid w:val="00E43733"/>
    <w:rsid w:val="00E446E8"/>
    <w:rsid w:val="00E530ED"/>
    <w:rsid w:val="00E564C2"/>
    <w:rsid w:val="00E5673A"/>
    <w:rsid w:val="00E57254"/>
    <w:rsid w:val="00E57B0B"/>
    <w:rsid w:val="00E617CA"/>
    <w:rsid w:val="00E63214"/>
    <w:rsid w:val="00E64DA5"/>
    <w:rsid w:val="00E64DAF"/>
    <w:rsid w:val="00E65331"/>
    <w:rsid w:val="00E657B1"/>
    <w:rsid w:val="00E67487"/>
    <w:rsid w:val="00E756E4"/>
    <w:rsid w:val="00E82C4E"/>
    <w:rsid w:val="00E834CC"/>
    <w:rsid w:val="00E8427A"/>
    <w:rsid w:val="00E85CE7"/>
    <w:rsid w:val="00E916C2"/>
    <w:rsid w:val="00E92779"/>
    <w:rsid w:val="00E92C96"/>
    <w:rsid w:val="00E93643"/>
    <w:rsid w:val="00E94FD9"/>
    <w:rsid w:val="00E9545D"/>
    <w:rsid w:val="00E9656F"/>
    <w:rsid w:val="00E97574"/>
    <w:rsid w:val="00EA1387"/>
    <w:rsid w:val="00EA3A88"/>
    <w:rsid w:val="00EA3F40"/>
    <w:rsid w:val="00EA4D0D"/>
    <w:rsid w:val="00EB1820"/>
    <w:rsid w:val="00EB1BB5"/>
    <w:rsid w:val="00EB1CA4"/>
    <w:rsid w:val="00EB257A"/>
    <w:rsid w:val="00EC0874"/>
    <w:rsid w:val="00EC0A79"/>
    <w:rsid w:val="00EC1C80"/>
    <w:rsid w:val="00EC1FBA"/>
    <w:rsid w:val="00EC2D1A"/>
    <w:rsid w:val="00EC2D27"/>
    <w:rsid w:val="00EC459C"/>
    <w:rsid w:val="00EC6046"/>
    <w:rsid w:val="00EC76C3"/>
    <w:rsid w:val="00ED223D"/>
    <w:rsid w:val="00ED252B"/>
    <w:rsid w:val="00ED25B3"/>
    <w:rsid w:val="00ED2932"/>
    <w:rsid w:val="00ED2AD6"/>
    <w:rsid w:val="00ED305F"/>
    <w:rsid w:val="00ED306F"/>
    <w:rsid w:val="00ED524F"/>
    <w:rsid w:val="00ED718A"/>
    <w:rsid w:val="00ED79E7"/>
    <w:rsid w:val="00EE019C"/>
    <w:rsid w:val="00EE2A69"/>
    <w:rsid w:val="00EE3AA3"/>
    <w:rsid w:val="00EE4B4B"/>
    <w:rsid w:val="00EE6A32"/>
    <w:rsid w:val="00EE6F95"/>
    <w:rsid w:val="00EE75E8"/>
    <w:rsid w:val="00EE7683"/>
    <w:rsid w:val="00EF01F0"/>
    <w:rsid w:val="00EF04D7"/>
    <w:rsid w:val="00EF0C14"/>
    <w:rsid w:val="00EF2EAB"/>
    <w:rsid w:val="00EF3C76"/>
    <w:rsid w:val="00EF477B"/>
    <w:rsid w:val="00EF56ED"/>
    <w:rsid w:val="00EF600D"/>
    <w:rsid w:val="00EF6AE4"/>
    <w:rsid w:val="00F02E7E"/>
    <w:rsid w:val="00F04E21"/>
    <w:rsid w:val="00F05278"/>
    <w:rsid w:val="00F06E3E"/>
    <w:rsid w:val="00F106A1"/>
    <w:rsid w:val="00F11516"/>
    <w:rsid w:val="00F127BC"/>
    <w:rsid w:val="00F12A89"/>
    <w:rsid w:val="00F12ACE"/>
    <w:rsid w:val="00F13D6E"/>
    <w:rsid w:val="00F14D1E"/>
    <w:rsid w:val="00F17C3F"/>
    <w:rsid w:val="00F26656"/>
    <w:rsid w:val="00F27DB2"/>
    <w:rsid w:val="00F315E6"/>
    <w:rsid w:val="00F318D3"/>
    <w:rsid w:val="00F341A8"/>
    <w:rsid w:val="00F347EB"/>
    <w:rsid w:val="00F35864"/>
    <w:rsid w:val="00F37124"/>
    <w:rsid w:val="00F3758B"/>
    <w:rsid w:val="00F40EC1"/>
    <w:rsid w:val="00F41017"/>
    <w:rsid w:val="00F44075"/>
    <w:rsid w:val="00F46422"/>
    <w:rsid w:val="00F47350"/>
    <w:rsid w:val="00F479C3"/>
    <w:rsid w:val="00F50E32"/>
    <w:rsid w:val="00F555D3"/>
    <w:rsid w:val="00F555F5"/>
    <w:rsid w:val="00F559E9"/>
    <w:rsid w:val="00F561A7"/>
    <w:rsid w:val="00F563CE"/>
    <w:rsid w:val="00F56DA5"/>
    <w:rsid w:val="00F60572"/>
    <w:rsid w:val="00F625E9"/>
    <w:rsid w:val="00F63663"/>
    <w:rsid w:val="00F66A99"/>
    <w:rsid w:val="00F710CE"/>
    <w:rsid w:val="00F73AF8"/>
    <w:rsid w:val="00F75AAF"/>
    <w:rsid w:val="00F80E0B"/>
    <w:rsid w:val="00F82E69"/>
    <w:rsid w:val="00F82FB5"/>
    <w:rsid w:val="00F84EE5"/>
    <w:rsid w:val="00F8546F"/>
    <w:rsid w:val="00F85AF2"/>
    <w:rsid w:val="00F87FBC"/>
    <w:rsid w:val="00F9018F"/>
    <w:rsid w:val="00F9217B"/>
    <w:rsid w:val="00F926AD"/>
    <w:rsid w:val="00F9448E"/>
    <w:rsid w:val="00F94AD4"/>
    <w:rsid w:val="00F957CD"/>
    <w:rsid w:val="00F96ED2"/>
    <w:rsid w:val="00F96FA8"/>
    <w:rsid w:val="00FA0694"/>
    <w:rsid w:val="00FA0C9B"/>
    <w:rsid w:val="00FA1319"/>
    <w:rsid w:val="00FA2C9A"/>
    <w:rsid w:val="00FA4859"/>
    <w:rsid w:val="00FA4A9F"/>
    <w:rsid w:val="00FA50B6"/>
    <w:rsid w:val="00FA5A4D"/>
    <w:rsid w:val="00FA5B8B"/>
    <w:rsid w:val="00FA73AB"/>
    <w:rsid w:val="00FB29F2"/>
    <w:rsid w:val="00FB3A03"/>
    <w:rsid w:val="00FB51DB"/>
    <w:rsid w:val="00FB6BE4"/>
    <w:rsid w:val="00FC348A"/>
    <w:rsid w:val="00FC4768"/>
    <w:rsid w:val="00FC556D"/>
    <w:rsid w:val="00FC63B6"/>
    <w:rsid w:val="00FC7CAB"/>
    <w:rsid w:val="00FD224E"/>
    <w:rsid w:val="00FD2FDD"/>
    <w:rsid w:val="00FD38A9"/>
    <w:rsid w:val="00FD4517"/>
    <w:rsid w:val="00FD6DDF"/>
    <w:rsid w:val="00FD7751"/>
    <w:rsid w:val="00FE0F0C"/>
    <w:rsid w:val="00FE6C55"/>
    <w:rsid w:val="00FF019B"/>
    <w:rsid w:val="00FF1292"/>
    <w:rsid w:val="00FF4DF3"/>
    <w:rsid w:val="00FF7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29CA5A1A"/>
  <w15:docId w15:val="{E9F86533-3F10-41FD-B2A5-5B8B30DA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233"/>
    <w:pPr>
      <w:suppressAutoHyphens/>
    </w:pPr>
    <w:rPr>
      <w:sz w:val="28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54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0B73B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uiPriority w:val="9"/>
    <w:qFormat/>
    <w:rsid w:val="00DE5233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5456C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30">
    <w:name w:val="Заголовок 3 Знак"/>
    <w:link w:val="3"/>
    <w:uiPriority w:val="9"/>
    <w:rsid w:val="000B73BC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2">
    <w:name w:val="Основной шрифт абзаца2"/>
    <w:rsid w:val="00DE5233"/>
  </w:style>
  <w:style w:type="character" w:customStyle="1" w:styleId="11">
    <w:name w:val="Основной шрифт абзаца1"/>
    <w:rsid w:val="00DE5233"/>
  </w:style>
  <w:style w:type="character" w:styleId="a3">
    <w:name w:val="page number"/>
    <w:basedOn w:val="11"/>
    <w:rsid w:val="00DE5233"/>
  </w:style>
  <w:style w:type="character" w:customStyle="1" w:styleId="a4">
    <w:name w:val="Нижний колонтитул Знак"/>
    <w:uiPriority w:val="99"/>
    <w:rsid w:val="00DE5233"/>
    <w:rPr>
      <w:sz w:val="28"/>
    </w:rPr>
  </w:style>
  <w:style w:type="character" w:customStyle="1" w:styleId="40">
    <w:name w:val="Заголовок 4 Знак"/>
    <w:uiPriority w:val="9"/>
    <w:rsid w:val="00DE5233"/>
    <w:rPr>
      <w:b/>
      <w:bCs/>
      <w:sz w:val="28"/>
      <w:szCs w:val="28"/>
    </w:rPr>
  </w:style>
  <w:style w:type="paragraph" w:customStyle="1" w:styleId="12">
    <w:name w:val="Заголовок1"/>
    <w:basedOn w:val="a"/>
    <w:next w:val="a5"/>
    <w:rsid w:val="00DE5233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5">
    <w:name w:val="Body Text"/>
    <w:basedOn w:val="a"/>
    <w:link w:val="a6"/>
    <w:uiPriority w:val="99"/>
    <w:rsid w:val="00DE5233"/>
    <w:pPr>
      <w:spacing w:after="120"/>
    </w:pPr>
  </w:style>
  <w:style w:type="character" w:customStyle="1" w:styleId="a6">
    <w:name w:val="Основной текст Знак"/>
    <w:link w:val="a5"/>
    <w:uiPriority w:val="99"/>
    <w:rsid w:val="00E834CC"/>
    <w:rPr>
      <w:sz w:val="28"/>
      <w:lang w:eastAsia="zh-CN"/>
    </w:rPr>
  </w:style>
  <w:style w:type="paragraph" w:styleId="a7">
    <w:name w:val="List"/>
    <w:basedOn w:val="a5"/>
    <w:rsid w:val="00DE5233"/>
    <w:rPr>
      <w:rFonts w:cs="Mangal"/>
    </w:rPr>
  </w:style>
  <w:style w:type="paragraph" w:styleId="a8">
    <w:name w:val="caption"/>
    <w:basedOn w:val="a"/>
    <w:qFormat/>
    <w:rsid w:val="00DE52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rsid w:val="00DE5233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DE52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DE5233"/>
    <w:pPr>
      <w:suppressLineNumbers/>
    </w:pPr>
    <w:rPr>
      <w:rFonts w:cs="Mangal"/>
    </w:rPr>
  </w:style>
  <w:style w:type="paragraph" w:styleId="a9">
    <w:name w:val="header"/>
    <w:basedOn w:val="a"/>
    <w:link w:val="aa"/>
    <w:uiPriority w:val="99"/>
    <w:rsid w:val="00DE5233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rsid w:val="001D14D0"/>
    <w:rPr>
      <w:sz w:val="28"/>
      <w:lang w:eastAsia="zh-CN"/>
    </w:rPr>
  </w:style>
  <w:style w:type="paragraph" w:styleId="ab">
    <w:name w:val="footer"/>
    <w:basedOn w:val="a"/>
    <w:uiPriority w:val="99"/>
    <w:rsid w:val="00DE5233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DE5233"/>
    <w:pPr>
      <w:suppressLineNumbers/>
    </w:pPr>
  </w:style>
  <w:style w:type="paragraph" w:customStyle="1" w:styleId="ad">
    <w:name w:val="Заголовок таблицы"/>
    <w:basedOn w:val="ac"/>
    <w:rsid w:val="00DE5233"/>
    <w:pPr>
      <w:jc w:val="center"/>
    </w:pPr>
    <w:rPr>
      <w:b/>
      <w:bCs/>
    </w:rPr>
  </w:style>
  <w:style w:type="table" w:styleId="ae">
    <w:name w:val="Table Grid"/>
    <w:basedOn w:val="a1"/>
    <w:uiPriority w:val="59"/>
    <w:rsid w:val="00DA1E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963ED5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963ED5"/>
    <w:rPr>
      <w:rFonts w:ascii="Tahoma" w:hAnsi="Tahoma" w:cs="Tahoma"/>
      <w:sz w:val="16"/>
      <w:szCs w:val="16"/>
      <w:lang w:eastAsia="zh-CN"/>
    </w:rPr>
  </w:style>
  <w:style w:type="paragraph" w:styleId="af1">
    <w:name w:val="List Paragraph"/>
    <w:basedOn w:val="a"/>
    <w:uiPriority w:val="34"/>
    <w:qFormat/>
    <w:rsid w:val="00BE653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21">
    <w:name w:val="Font Style21"/>
    <w:rsid w:val="00E85CE7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E85CE7"/>
    <w:pPr>
      <w:widowControl w:val="0"/>
      <w:suppressAutoHyphens w:val="0"/>
      <w:autoSpaceDE w:val="0"/>
      <w:autoSpaceDN w:val="0"/>
      <w:adjustRightInd w:val="0"/>
      <w:spacing w:line="317" w:lineRule="exact"/>
      <w:jc w:val="center"/>
    </w:pPr>
    <w:rPr>
      <w:sz w:val="24"/>
      <w:szCs w:val="24"/>
      <w:lang w:eastAsia="ru-RU"/>
    </w:rPr>
  </w:style>
  <w:style w:type="paragraph" w:customStyle="1" w:styleId="Pa03">
    <w:name w:val="Pa0+3"/>
    <w:basedOn w:val="a"/>
    <w:next w:val="a"/>
    <w:uiPriority w:val="99"/>
    <w:rsid w:val="00534D96"/>
    <w:pPr>
      <w:suppressAutoHyphens w:val="0"/>
      <w:autoSpaceDE w:val="0"/>
      <w:autoSpaceDN w:val="0"/>
      <w:adjustRightInd w:val="0"/>
      <w:spacing w:line="141" w:lineRule="atLeast"/>
    </w:pPr>
    <w:rPr>
      <w:rFonts w:ascii="PragmaticaC" w:hAnsi="PragmaticaC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131B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5E7BA4"/>
    <w:pPr>
      <w:autoSpaceDE w:val="0"/>
      <w:autoSpaceDN w:val="0"/>
      <w:adjustRightInd w:val="0"/>
    </w:pPr>
    <w:rPr>
      <w:b/>
      <w:bCs/>
      <w:sz w:val="38"/>
      <w:szCs w:val="38"/>
    </w:rPr>
  </w:style>
  <w:style w:type="paragraph" w:customStyle="1" w:styleId="ConsPlusCell">
    <w:name w:val="ConsPlusCell"/>
    <w:rsid w:val="007F3E9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No Spacing"/>
    <w:uiPriority w:val="1"/>
    <w:qFormat/>
    <w:rsid w:val="00E32D53"/>
    <w:rPr>
      <w:rFonts w:ascii="Calibri" w:eastAsia="Calibri" w:hAnsi="Calibri"/>
      <w:sz w:val="22"/>
      <w:szCs w:val="22"/>
      <w:lang w:eastAsia="en-US"/>
    </w:rPr>
  </w:style>
  <w:style w:type="paragraph" w:styleId="af3">
    <w:name w:val="Body Text First Indent"/>
    <w:basedOn w:val="a5"/>
    <w:link w:val="af4"/>
    <w:uiPriority w:val="99"/>
    <w:semiHidden/>
    <w:unhideWhenUsed/>
    <w:rsid w:val="00E834CC"/>
    <w:pPr>
      <w:ind w:firstLine="210"/>
    </w:pPr>
  </w:style>
  <w:style w:type="character" w:customStyle="1" w:styleId="af4">
    <w:name w:val="Красная строка Знак"/>
    <w:basedOn w:val="a6"/>
    <w:link w:val="af3"/>
    <w:uiPriority w:val="99"/>
    <w:rsid w:val="00E834CC"/>
    <w:rPr>
      <w:sz w:val="28"/>
      <w:lang w:eastAsia="zh-CN"/>
    </w:rPr>
  </w:style>
  <w:style w:type="paragraph" w:customStyle="1" w:styleId="ConsPlusTitle">
    <w:name w:val="ConsPlusTitle"/>
    <w:rsid w:val="004915A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1-21">
    <w:name w:val="Средняя сетка 1 - Акцент 21"/>
    <w:basedOn w:val="a"/>
    <w:link w:val="1-21Char"/>
    <w:qFormat/>
    <w:rsid w:val="004C559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-21Char">
    <w:name w:val="Средняя сетка 1 - Акцент 21 Char"/>
    <w:link w:val="1-21"/>
    <w:rsid w:val="004C5595"/>
    <w:rPr>
      <w:rFonts w:ascii="Calibri" w:hAnsi="Calibri"/>
      <w:sz w:val="22"/>
      <w:szCs w:val="22"/>
      <w:lang w:eastAsia="en-US"/>
    </w:rPr>
  </w:style>
  <w:style w:type="character" w:styleId="af5">
    <w:name w:val="Hyperlink"/>
    <w:uiPriority w:val="99"/>
    <w:rsid w:val="001D14D0"/>
    <w:rPr>
      <w:rFonts w:cs="Times New Roman"/>
      <w:color w:val="0000FF"/>
      <w:u w:val="single"/>
    </w:rPr>
  </w:style>
  <w:style w:type="character" w:customStyle="1" w:styleId="CharStyle3">
    <w:name w:val="Char Style 3"/>
    <w:link w:val="Style2"/>
    <w:uiPriority w:val="99"/>
    <w:locked/>
    <w:rsid w:val="001D14D0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1D14D0"/>
    <w:pPr>
      <w:widowControl w:val="0"/>
      <w:shd w:val="clear" w:color="auto" w:fill="FFFFFF"/>
      <w:suppressAutoHyphens w:val="0"/>
      <w:spacing w:after="60" w:line="110" w:lineRule="exact"/>
    </w:pPr>
    <w:rPr>
      <w:sz w:val="8"/>
    </w:rPr>
  </w:style>
  <w:style w:type="character" w:customStyle="1" w:styleId="CharStyle5">
    <w:name w:val="Char Style 5"/>
    <w:link w:val="Style4"/>
    <w:uiPriority w:val="99"/>
    <w:locked/>
    <w:rsid w:val="001D14D0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1D14D0"/>
    <w:pPr>
      <w:widowControl w:val="0"/>
      <w:shd w:val="clear" w:color="auto" w:fill="FFFFFF"/>
      <w:suppressAutoHyphens w:val="0"/>
      <w:spacing w:line="240" w:lineRule="atLeast"/>
    </w:pPr>
    <w:rPr>
      <w:sz w:val="10"/>
    </w:rPr>
  </w:style>
  <w:style w:type="character" w:customStyle="1" w:styleId="CharStyle6">
    <w:name w:val="Char Style 6"/>
    <w:uiPriority w:val="99"/>
    <w:rsid w:val="001D14D0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D14D0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1D14D0"/>
    <w:pPr>
      <w:widowControl w:val="0"/>
      <w:shd w:val="clear" w:color="auto" w:fill="FFFFFF"/>
      <w:suppressAutoHyphens w:val="0"/>
      <w:spacing w:before="60" w:after="60" w:line="149" w:lineRule="exact"/>
    </w:pPr>
    <w:rPr>
      <w:b/>
      <w:sz w:val="10"/>
    </w:rPr>
  </w:style>
  <w:style w:type="character" w:customStyle="1" w:styleId="CharStyle9Exact">
    <w:name w:val="Char Style 9 Exact"/>
    <w:uiPriority w:val="99"/>
    <w:rsid w:val="001D14D0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D14D0"/>
    <w:rPr>
      <w:b/>
      <w:spacing w:val="-2"/>
      <w:sz w:val="9"/>
      <w:u w:val="single"/>
    </w:rPr>
  </w:style>
  <w:style w:type="character" w:customStyle="1" w:styleId="CharStyle12">
    <w:name w:val="Char Style 12"/>
    <w:link w:val="Style110"/>
    <w:uiPriority w:val="99"/>
    <w:locked/>
    <w:rsid w:val="001D14D0"/>
    <w:rPr>
      <w:b/>
      <w:sz w:val="13"/>
      <w:shd w:val="clear" w:color="auto" w:fill="FFFFFF"/>
    </w:rPr>
  </w:style>
  <w:style w:type="paragraph" w:customStyle="1" w:styleId="Style110">
    <w:name w:val="Style 11"/>
    <w:basedOn w:val="a"/>
    <w:link w:val="CharStyle12"/>
    <w:uiPriority w:val="99"/>
    <w:rsid w:val="001D14D0"/>
    <w:pPr>
      <w:widowControl w:val="0"/>
      <w:shd w:val="clear" w:color="auto" w:fill="FFFFFF"/>
      <w:suppressAutoHyphens w:val="0"/>
      <w:spacing w:line="240" w:lineRule="atLeast"/>
      <w:outlineLvl w:val="0"/>
    </w:pPr>
    <w:rPr>
      <w:b/>
      <w:sz w:val="13"/>
    </w:rPr>
  </w:style>
  <w:style w:type="character" w:customStyle="1" w:styleId="CharStyle13">
    <w:name w:val="Char Style 13"/>
    <w:uiPriority w:val="99"/>
    <w:rsid w:val="001D14D0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D14D0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1D14D0"/>
    <w:pPr>
      <w:widowControl w:val="0"/>
      <w:shd w:val="clear" w:color="auto" w:fill="FFFFFF"/>
      <w:suppressAutoHyphens w:val="0"/>
      <w:spacing w:line="240" w:lineRule="atLeast"/>
      <w:ind w:hanging="440"/>
      <w:jc w:val="both"/>
    </w:pPr>
    <w:rPr>
      <w:sz w:val="9"/>
    </w:rPr>
  </w:style>
  <w:style w:type="character" w:customStyle="1" w:styleId="CharStyle16Exact">
    <w:name w:val="Char Style 16 Exact"/>
    <w:uiPriority w:val="99"/>
    <w:rsid w:val="001D14D0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D14D0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D14D0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1D14D0"/>
    <w:pPr>
      <w:widowControl w:val="0"/>
      <w:shd w:val="clear" w:color="auto" w:fill="FFFFFF"/>
      <w:suppressAutoHyphens w:val="0"/>
      <w:spacing w:after="120" w:line="240" w:lineRule="atLeast"/>
      <w:outlineLvl w:val="1"/>
    </w:pPr>
    <w:rPr>
      <w:b/>
      <w:sz w:val="11"/>
    </w:rPr>
  </w:style>
  <w:style w:type="character" w:customStyle="1" w:styleId="CharStyle20">
    <w:name w:val="Char Style 20"/>
    <w:uiPriority w:val="99"/>
    <w:rsid w:val="001D14D0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D14D0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1D14D0"/>
    <w:pPr>
      <w:widowControl w:val="0"/>
      <w:shd w:val="clear" w:color="auto" w:fill="FFFFFF"/>
      <w:suppressAutoHyphens w:val="0"/>
      <w:spacing w:line="240" w:lineRule="atLeast"/>
    </w:pPr>
    <w:rPr>
      <w:b/>
      <w:sz w:val="10"/>
    </w:rPr>
  </w:style>
  <w:style w:type="character" w:customStyle="1" w:styleId="CharStyle23">
    <w:name w:val="Char Style 23"/>
    <w:uiPriority w:val="99"/>
    <w:rsid w:val="001D14D0"/>
    <w:rPr>
      <w:sz w:val="10"/>
      <w:u w:val="none"/>
    </w:rPr>
  </w:style>
  <w:style w:type="character" w:customStyle="1" w:styleId="CharStyle24">
    <w:name w:val="Char Style 24"/>
    <w:uiPriority w:val="99"/>
    <w:rsid w:val="001D14D0"/>
    <w:rPr>
      <w:sz w:val="10"/>
      <w:u w:val="none"/>
    </w:rPr>
  </w:style>
  <w:style w:type="paragraph" w:styleId="af6">
    <w:name w:val="footnote text"/>
    <w:basedOn w:val="a"/>
    <w:link w:val="af7"/>
    <w:uiPriority w:val="99"/>
    <w:semiHidden/>
    <w:rsid w:val="001D14D0"/>
    <w:pPr>
      <w:widowControl w:val="0"/>
      <w:suppressAutoHyphens w:val="0"/>
    </w:pPr>
    <w:rPr>
      <w:color w:val="000000"/>
      <w:sz w:val="20"/>
    </w:rPr>
  </w:style>
  <w:style w:type="character" w:customStyle="1" w:styleId="af7">
    <w:name w:val="Текст сноски Знак"/>
    <w:link w:val="af6"/>
    <w:uiPriority w:val="99"/>
    <w:semiHidden/>
    <w:rsid w:val="001D14D0"/>
    <w:rPr>
      <w:color w:val="000000"/>
    </w:rPr>
  </w:style>
  <w:style w:type="character" w:customStyle="1" w:styleId="docaccesstitle1">
    <w:name w:val="docaccess_title1"/>
    <w:rsid w:val="002D0B56"/>
    <w:rPr>
      <w:rFonts w:ascii="Times New Roman" w:hAnsi="Times New Roman" w:cs="Times New Roman" w:hint="default"/>
      <w:sz w:val="28"/>
      <w:szCs w:val="28"/>
    </w:rPr>
  </w:style>
  <w:style w:type="character" w:customStyle="1" w:styleId="u">
    <w:name w:val="u"/>
    <w:basedOn w:val="a0"/>
    <w:rsid w:val="009542D6"/>
  </w:style>
  <w:style w:type="character" w:customStyle="1" w:styleId="FontStyle52">
    <w:name w:val="Font Style52"/>
    <w:rsid w:val="00E25261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A72F9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9">
    <w:name w:val="Font Style19"/>
    <w:rsid w:val="005C54F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5C54F7"/>
    <w:pPr>
      <w:widowControl w:val="0"/>
      <w:suppressAutoHyphens w:val="0"/>
      <w:autoSpaceDE w:val="0"/>
      <w:autoSpaceDN w:val="0"/>
      <w:adjustRightInd w:val="0"/>
      <w:spacing w:line="312" w:lineRule="exact"/>
      <w:ind w:firstLine="710"/>
      <w:jc w:val="both"/>
    </w:pPr>
    <w:rPr>
      <w:sz w:val="24"/>
      <w:szCs w:val="24"/>
      <w:lang w:eastAsia="ru-RU"/>
    </w:rPr>
  </w:style>
  <w:style w:type="paragraph" w:customStyle="1" w:styleId="p9">
    <w:name w:val="p9"/>
    <w:basedOn w:val="a"/>
    <w:rsid w:val="005C54F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5">
    <w:name w:val="s15"/>
    <w:rsid w:val="005C54F7"/>
  </w:style>
  <w:style w:type="paragraph" w:customStyle="1" w:styleId="conspluscell0">
    <w:name w:val="conspluscell"/>
    <w:basedOn w:val="a"/>
    <w:rsid w:val="005C54F7"/>
    <w:pPr>
      <w:suppressAutoHyphens w:val="0"/>
      <w:spacing w:before="40" w:after="40"/>
    </w:pPr>
    <w:rPr>
      <w:sz w:val="20"/>
      <w:lang w:eastAsia="ru-RU"/>
    </w:rPr>
  </w:style>
  <w:style w:type="paragraph" w:styleId="af8">
    <w:name w:val="Normal (Web)"/>
    <w:basedOn w:val="a"/>
    <w:uiPriority w:val="99"/>
    <w:unhideWhenUsed/>
    <w:rsid w:val="00216FC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9">
    <w:name w:val="Strong"/>
    <w:basedOn w:val="a0"/>
    <w:uiPriority w:val="22"/>
    <w:qFormat/>
    <w:rsid w:val="00216F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rhomova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E2E5D-6C22-4095-BC06-032BD8033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</Template>
  <TotalTime>1478</TotalTime>
  <Pages>70</Pages>
  <Words>19438</Words>
  <Characters>110800</Characters>
  <Application>Microsoft Office Word</Application>
  <DocSecurity>0</DocSecurity>
  <Lines>923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Microsoft</Company>
  <LinksUpToDate>false</LinksUpToDate>
  <CharactersWithSpaces>129979</CharactersWithSpaces>
  <SharedDoc>false</SharedDoc>
  <HLinks>
    <vt:vector size="24" baseType="variant">
      <vt:variant>
        <vt:i4>2752571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consultantplus://offline/ref=CE4A41212E44197E30964AEEA3F88FE8CFE4A1267287238FA0678E68166BA456400DEFED277FE9B4f5K2O</vt:lpwstr>
      </vt:variant>
      <vt:variant>
        <vt:lpwstr/>
      </vt:variant>
      <vt:variant>
        <vt:i4>2752571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consultantplus://offline/ref=CE4A41212E44197E30964AEEA3F88FE8CFE4A1267287238FA0678E68166BA456400DEFED277FE9B4f5K2O</vt:lpwstr>
      </vt:variant>
      <vt:variant>
        <vt:lpwstr/>
      </vt:variant>
      <vt:variant>
        <vt:i4>2752571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consultantplus://offline/ref=CE4A41212E44197E30964AEEA3F88FE8CFE4A1267287238FA0678E68166BA456400DEFED277FE9B4f5K2O</vt:lpwstr>
      </vt:variant>
      <vt:variant>
        <vt:lpwstr/>
      </vt:variant>
      <vt:variant>
        <vt:i4>2752571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consultantplus://offline/ref=CE4A41212E44197E30964AEEA3F88FE8CFE4A1267287238FA0678E68166BA456400DEFED277FE9B4f5K2O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parhomova</dc:creator>
  <cp:lastModifiedBy>Shifrina_M_G</cp:lastModifiedBy>
  <cp:revision>233</cp:revision>
  <cp:lastPrinted>2026-09-15T11:46:00Z</cp:lastPrinted>
  <dcterms:created xsi:type="dcterms:W3CDTF">2023-04-27T11:38:00Z</dcterms:created>
  <dcterms:modified xsi:type="dcterms:W3CDTF">2026-09-15T12:23:00Z</dcterms:modified>
</cp:coreProperties>
</file>